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73B" w:rsidRPr="00812BFA" w:rsidRDefault="00F5673B" w:rsidP="00D101F6">
      <w:pPr>
        <w:pStyle w:val="Heading2"/>
        <w:rPr>
          <w:i/>
          <w:sz w:val="44"/>
          <w:szCs w:val="44"/>
          <w:u w:val="single"/>
        </w:rPr>
      </w:pPr>
      <w:r w:rsidRPr="00812BFA">
        <w:rPr>
          <w:i/>
          <w:sz w:val="44"/>
          <w:szCs w:val="44"/>
          <w:u w:val="single"/>
        </w:rPr>
        <w:t>Teaching About the Mormon Battalion</w:t>
      </w:r>
    </w:p>
    <w:p w:rsidR="00F5673B" w:rsidRPr="00FE6EC8" w:rsidRDefault="00F5673B" w:rsidP="00D101F6">
      <w:pPr>
        <w:pStyle w:val="Heading2"/>
        <w:rPr>
          <w:i/>
          <w:sz w:val="40"/>
          <w:szCs w:val="40"/>
          <w:u w:val="single"/>
        </w:rPr>
      </w:pPr>
      <w:r w:rsidRPr="00FE6EC8">
        <w:rPr>
          <w:i/>
        </w:rPr>
        <w:t>Analee Wiser, June, 2013, Alpine School District</w:t>
      </w:r>
    </w:p>
    <w:p w:rsidR="00F5673B" w:rsidRDefault="00F5673B" w:rsidP="00D101F6">
      <w:pPr>
        <w:pStyle w:val="Heading2"/>
      </w:pPr>
      <w:r w:rsidRPr="006135DF">
        <w:rPr>
          <w:rStyle w:val="big-bold"/>
          <w:u w:val="single"/>
        </w:rPr>
        <w:t>Summary</w:t>
      </w:r>
      <w:r>
        <w:rPr>
          <w:rStyle w:val="big-bold"/>
        </w:rPr>
        <w:t>:</w:t>
      </w:r>
      <w:r>
        <w:br/>
        <w:t>The decision to send 500 Mormon soldiers to fight in the War with Mexico was a very difficult one for Brigham Young, and for his followers.</w:t>
      </w:r>
    </w:p>
    <w:p w:rsidR="00F5673B" w:rsidRDefault="00F5673B" w:rsidP="00D101F6">
      <w:pPr>
        <w:pStyle w:val="Heading2"/>
      </w:pPr>
      <w:r w:rsidRPr="006135DF">
        <w:rPr>
          <w:rStyle w:val="big-bold"/>
          <w:u w:val="single"/>
        </w:rPr>
        <w:t>Materials</w:t>
      </w:r>
      <w:r>
        <w:rPr>
          <w:rStyle w:val="big-bold"/>
        </w:rPr>
        <w:t>:</w:t>
      </w:r>
      <w:r>
        <w:br/>
        <w:t>Copies (for teacher and each student) of excerpts from Pioneer journals, letters, and role-play script (available from links below).</w:t>
      </w:r>
    </w:p>
    <w:p w:rsidR="00F5673B" w:rsidRDefault="00F5673B" w:rsidP="00D101F6">
      <w:pPr>
        <w:pStyle w:val="Heading2"/>
      </w:pPr>
      <w:r w:rsidRPr="006135DF">
        <w:rPr>
          <w:rStyle w:val="big-bold"/>
          <w:u w:val="single"/>
        </w:rPr>
        <w:t>Background For Teachers</w:t>
      </w:r>
      <w:r>
        <w:rPr>
          <w:rStyle w:val="big-bold"/>
        </w:rPr>
        <w:t>:</w:t>
      </w:r>
      <w:r>
        <w:br/>
        <w:t>In 1846, as the impoverished group of Mormons prepared to move west from Iowa, Brigham Young asked the president of the Eastern States Mission, Jesse C. Little, to see what financial help the federal government might provide for their emigration to the west coast. The result of his inquiries was the formation of a battalion of 500 Mormon soldiers to fight in the war with Mexico. The Mormons were understandably nervous about the arrangement.</w:t>
      </w:r>
    </w:p>
    <w:p w:rsidR="00F5673B" w:rsidRDefault="00F5673B" w:rsidP="00D101F6">
      <w:pPr>
        <w:pStyle w:val="Heading2"/>
      </w:pPr>
      <w:r w:rsidRPr="006135DF">
        <w:rPr>
          <w:rStyle w:val="big-bold"/>
          <w:u w:val="single"/>
        </w:rPr>
        <w:t>Intended Learning Outcomes</w:t>
      </w:r>
      <w:r>
        <w:rPr>
          <w:rStyle w:val="big-bold"/>
        </w:rPr>
        <w:t>:</w:t>
      </w:r>
      <w:r>
        <w:br/>
        <w:t>Students will simulate (role play) some of the original emotional responses to this request for soldiers. Students will list and evaluate reasons for and against creating the Mormon Battalion. Students will justify their own decision under such circumstances.</w:t>
      </w:r>
    </w:p>
    <w:p w:rsidR="00F5673B" w:rsidRDefault="00F5673B" w:rsidP="00D101F6">
      <w:pPr>
        <w:pStyle w:val="Heading2"/>
      </w:pPr>
      <w:r w:rsidRPr="00341F6F">
        <w:rPr>
          <w:rStyle w:val="big-bold"/>
          <w:u w:val="single"/>
        </w:rPr>
        <w:t>Instructional Procedures</w:t>
      </w:r>
      <w:r>
        <w:rPr>
          <w:rStyle w:val="big-bold"/>
        </w:rPr>
        <w:t>:</w:t>
      </w:r>
      <w:r>
        <w:br/>
        <w:t>Prior to class assign students to take the parts for which you have historical excerpts and role play parts (make copies of all linked items below). They can either be memorized, or read in class. Present background information to the class concerning the location and condition of the Mormons, their recent persecutions, and the hope Brigham Young had for receiving federal support. Introduce Jesse C. Little and the purpose of his meeting with President James K. Polk. (Refer to section entitled, 'Authorization of the Mormon Battalion' of the link, Background, in step 2.) Have the assigned students act out the meeting. Write 'For' and 'Against' on the board. Explain that as the army moved through Mormon camps to recruit for this battalion, most people had strong emotional feelings about the issue of whether to join or not. As students recite or read excerpts from some of these people's journals, the class lists (on the board) reasons for and against participating.</w:t>
      </w:r>
    </w:p>
    <w:p w:rsidR="00F5673B" w:rsidRDefault="00F5673B" w:rsidP="00D101F6">
      <w:pPr>
        <w:pStyle w:val="Heading2"/>
      </w:pPr>
      <w:r w:rsidRPr="00341F6F">
        <w:rPr>
          <w:u w:val="single"/>
        </w:rPr>
        <w:t>Suggested Order of readings</w:t>
      </w:r>
      <w:r>
        <w:t>: Wilford Woodruff Journal, June 26, 1846; Hosea Stout Diary, June 28, 1846 Brigham Young, July 1846 Orson Pratt Record Brigham Young Letter, July 1, 1846 As a class, discuss the points for and against joining. Evaluate the emotional cost against the financial gains. This could be done in the form of a debate between those with opposing ideas. Each student is to decide how he or she would have responded in the same situation. They are to justify this response, in writing, hopefully basing their arguments on the discussion in step 5. Read Henry Bigler's journal entry and discuss the following points:</w:t>
      </w:r>
    </w:p>
    <w:p w:rsidR="00F5673B" w:rsidRDefault="00F5673B" w:rsidP="00D101F6">
      <w:pPr>
        <w:pStyle w:val="Heading2"/>
      </w:pPr>
      <w:r>
        <w:t>The battalion was formed and marched to fight in the war.</w:t>
      </w:r>
    </w:p>
    <w:p w:rsidR="00F5673B" w:rsidRDefault="00F5673B" w:rsidP="00D101F6">
      <w:pPr>
        <w:pStyle w:val="Heading2"/>
      </w:pPr>
      <w:r>
        <w:t>Many of those who joined did so only out of support for their leader, Brigham Young.</w:t>
      </w:r>
    </w:p>
    <w:p w:rsidR="00F5673B" w:rsidRDefault="00F5673B" w:rsidP="00D101F6">
      <w:pPr>
        <w:pStyle w:val="Heading2"/>
      </w:pPr>
      <w:r>
        <w:t>Even after this experience, although relatively positive for both parties, some of the same ill feelings between the Mormons and the federal government followed the Mormons to Utah. These feelings contributed to the Utah War--another story. Encourage students to do follow up study on the Mormon Battalion and its members.</w:t>
      </w:r>
    </w:p>
    <w:p w:rsidR="00F5673B" w:rsidRDefault="00F5673B" w:rsidP="00D101F6">
      <w:pPr>
        <w:pStyle w:val="Heading2"/>
      </w:pPr>
      <w:r w:rsidRPr="006135DF">
        <w:rPr>
          <w:rStyle w:val="big-bold"/>
          <w:u w:val="single"/>
        </w:rPr>
        <w:t>Extensions</w:t>
      </w:r>
      <w:r>
        <w:rPr>
          <w:rStyle w:val="big-bold"/>
        </w:rPr>
        <w:t>:</w:t>
      </w:r>
      <w:r>
        <w:br/>
        <w:t>Students could write a full play about the recruiting of the Mormon Battalion, using excerpts as a basis.</w:t>
      </w:r>
    </w:p>
    <w:p w:rsidR="00F5673B" w:rsidRDefault="00F5673B" w:rsidP="00D101F6">
      <w:pPr>
        <w:pStyle w:val="Heading2"/>
      </w:pPr>
      <w:r w:rsidRPr="006135DF">
        <w:rPr>
          <w:rStyle w:val="big-bold"/>
          <w:u w:val="single"/>
        </w:rPr>
        <w:t>Bibliography</w:t>
      </w:r>
      <w:r>
        <w:rPr>
          <w:rStyle w:val="big-bold"/>
        </w:rPr>
        <w:t>:</w:t>
      </w:r>
      <w:r>
        <w:br/>
        <w:t>Crockett, David Saints in the Wilderness: A Day-by-Day Pioneer Experience (Crockett--Privately Published,) Van Orden, Bruce The Raising of the Mormon Battalion (, )</w:t>
      </w:r>
    </w:p>
    <w:p w:rsidR="00F5673B" w:rsidRDefault="00F5673B" w:rsidP="00D101F6">
      <w:pPr>
        <w:pStyle w:val="Heading2"/>
      </w:pPr>
    </w:p>
    <w:p w:rsidR="00F5673B" w:rsidRDefault="00F5673B" w:rsidP="00D101F6">
      <w:pPr>
        <w:pStyle w:val="Heading2"/>
        <w:rPr>
          <w:rFonts w:ascii="Playbill" w:hAnsi="Playbill" w:cs="Playbill"/>
          <w:sz w:val="72"/>
          <w:szCs w:val="72"/>
        </w:rPr>
      </w:pPr>
    </w:p>
    <w:p w:rsidR="00F5673B" w:rsidRDefault="00F5673B" w:rsidP="00D101F6">
      <w:pPr>
        <w:pStyle w:val="Heading2"/>
        <w:rPr>
          <w:rFonts w:ascii="Playbill" w:hAnsi="Playbill" w:cs="Playbill"/>
          <w:sz w:val="72"/>
          <w:szCs w:val="72"/>
        </w:rPr>
      </w:pPr>
    </w:p>
    <w:p w:rsidR="00F5673B" w:rsidRPr="00061B18" w:rsidRDefault="00F5673B" w:rsidP="00D101F6">
      <w:pPr>
        <w:pStyle w:val="Heading2"/>
        <w:rPr>
          <w:rFonts w:ascii="Playbill" w:hAnsi="Playbill" w:cs="Playbill"/>
          <w:sz w:val="52"/>
          <w:szCs w:val="52"/>
          <w:u w:val="single"/>
        </w:rPr>
      </w:pPr>
      <w:r w:rsidRPr="00061B18">
        <w:rPr>
          <w:rFonts w:ascii="Playbill" w:hAnsi="Playbill" w:cs="Playbill"/>
          <w:sz w:val="52"/>
          <w:szCs w:val="52"/>
          <w:u w:val="single"/>
        </w:rPr>
        <w:t>More Precious Than Gold</w:t>
      </w:r>
      <w:r>
        <w:rPr>
          <w:rFonts w:ascii="Playbill" w:hAnsi="Playbill" w:cs="Playbill"/>
          <w:sz w:val="52"/>
          <w:szCs w:val="52"/>
          <w:u w:val="single"/>
        </w:rPr>
        <w:t xml:space="preserve">             </w:t>
      </w:r>
      <w:r w:rsidRPr="00061B18">
        <w:rPr>
          <w:sz w:val="24"/>
          <w:szCs w:val="24"/>
        </w:rPr>
        <w:t xml:space="preserve">Lesson Plan: </w:t>
      </w:r>
    </w:p>
    <w:tbl>
      <w:tblPr>
        <w:tblW w:w="5009" w:type="pct"/>
        <w:tblCellSpacing w:w="15" w:type="dxa"/>
        <w:tblInd w:w="-13" w:type="dxa"/>
        <w:tblCellMar>
          <w:top w:w="15" w:type="dxa"/>
          <w:left w:w="15" w:type="dxa"/>
          <w:bottom w:w="15" w:type="dxa"/>
          <w:right w:w="15" w:type="dxa"/>
        </w:tblCellMar>
        <w:tblLook w:val="00A0"/>
      </w:tblPr>
      <w:tblGrid>
        <w:gridCol w:w="1955"/>
        <w:gridCol w:w="80"/>
        <w:gridCol w:w="6711"/>
      </w:tblGrid>
      <w:tr w:rsidR="00F5673B" w:rsidRPr="00196D4D" w:rsidTr="00341F6F">
        <w:trPr>
          <w:tblCellSpacing w:w="15" w:type="dxa"/>
        </w:trPr>
        <w:tc>
          <w:tcPr>
            <w:tcW w:w="1092" w:type="pct"/>
          </w:tcPr>
          <w:p w:rsidR="00F5673B" w:rsidRPr="00061B18" w:rsidRDefault="00F5673B" w:rsidP="00D101F6">
            <w:pPr>
              <w:pStyle w:val="Heading2"/>
              <w:rPr>
                <w:sz w:val="24"/>
                <w:szCs w:val="24"/>
              </w:rPr>
            </w:pPr>
            <w:r w:rsidRPr="00061B18">
              <w:rPr>
                <w:rStyle w:val="Strong"/>
                <w:sz w:val="24"/>
                <w:szCs w:val="24"/>
                <w:u w:val="single"/>
              </w:rPr>
              <w:t>Objective</w:t>
            </w:r>
            <w:r w:rsidRPr="00061B18">
              <w:rPr>
                <w:rStyle w:val="Strong"/>
                <w:sz w:val="24"/>
                <w:szCs w:val="24"/>
              </w:rPr>
              <w:t>:</w:t>
            </w:r>
          </w:p>
        </w:tc>
        <w:tc>
          <w:tcPr>
            <w:tcW w:w="29" w:type="pct"/>
          </w:tcPr>
          <w:p w:rsidR="00F5673B" w:rsidRPr="00061B18" w:rsidRDefault="00F5673B" w:rsidP="00D101F6">
            <w:pPr>
              <w:pStyle w:val="Heading2"/>
              <w:rPr>
                <w:sz w:val="24"/>
                <w:szCs w:val="24"/>
              </w:rPr>
            </w:pPr>
          </w:p>
        </w:tc>
        <w:tc>
          <w:tcPr>
            <w:tcW w:w="3811" w:type="pct"/>
          </w:tcPr>
          <w:p w:rsidR="00F5673B" w:rsidRPr="00061B18" w:rsidRDefault="00F5673B" w:rsidP="00D101F6">
            <w:pPr>
              <w:pStyle w:val="Heading2"/>
              <w:rPr>
                <w:sz w:val="24"/>
                <w:szCs w:val="24"/>
              </w:rPr>
            </w:pPr>
            <w:r w:rsidRPr="00061B18">
              <w:rPr>
                <w:sz w:val="24"/>
                <w:szCs w:val="24"/>
              </w:rPr>
              <w:t>Students will understand the contributions made by the Mormon Battalion to the history and development of California, be able to plot the course of land and sea voyages, and analyze the effects of the Gold Rush on the settling of California.</w:t>
            </w:r>
          </w:p>
        </w:tc>
      </w:tr>
      <w:tr w:rsidR="00F5673B" w:rsidRPr="00196D4D" w:rsidTr="00341F6F">
        <w:trPr>
          <w:tblCellSpacing w:w="15" w:type="dxa"/>
        </w:trPr>
        <w:tc>
          <w:tcPr>
            <w:tcW w:w="1092" w:type="pct"/>
          </w:tcPr>
          <w:p w:rsidR="00F5673B" w:rsidRPr="00061B18" w:rsidRDefault="00F5673B" w:rsidP="00D101F6">
            <w:pPr>
              <w:pStyle w:val="Heading2"/>
              <w:rPr>
                <w:sz w:val="24"/>
                <w:szCs w:val="24"/>
              </w:rPr>
            </w:pPr>
            <w:r w:rsidRPr="00061B18">
              <w:rPr>
                <w:rStyle w:val="Strong"/>
                <w:sz w:val="24"/>
                <w:szCs w:val="24"/>
                <w:u w:val="single"/>
              </w:rPr>
              <w:t>Introduction</w:t>
            </w:r>
            <w:r w:rsidRPr="00061B18">
              <w:rPr>
                <w:rStyle w:val="Strong"/>
                <w:sz w:val="24"/>
                <w:szCs w:val="24"/>
              </w:rPr>
              <w:t>:</w:t>
            </w:r>
          </w:p>
        </w:tc>
        <w:tc>
          <w:tcPr>
            <w:tcW w:w="29" w:type="pct"/>
          </w:tcPr>
          <w:p w:rsidR="00F5673B" w:rsidRPr="00061B18" w:rsidRDefault="00F5673B" w:rsidP="00D101F6">
            <w:pPr>
              <w:pStyle w:val="Heading2"/>
              <w:rPr>
                <w:sz w:val="24"/>
                <w:szCs w:val="24"/>
              </w:rPr>
            </w:pPr>
          </w:p>
        </w:tc>
        <w:tc>
          <w:tcPr>
            <w:tcW w:w="3811" w:type="pct"/>
          </w:tcPr>
          <w:p w:rsidR="00F5673B" w:rsidRPr="00061B18" w:rsidRDefault="00F5673B" w:rsidP="00D101F6">
            <w:pPr>
              <w:pStyle w:val="Heading2"/>
              <w:rPr>
                <w:sz w:val="24"/>
                <w:szCs w:val="24"/>
              </w:rPr>
            </w:pPr>
            <w:r w:rsidRPr="00061B18">
              <w:rPr>
                <w:sz w:val="24"/>
                <w:szCs w:val="24"/>
              </w:rPr>
              <w:t>This video is a good transition between the war with Mexico and the Gold Rush. Remind the students that prior to the war with Mexico, California was populated primarily by three groups of people: the Spanish, the Mexicans, and the Native Americans. Once gold was discovered in northern California, however, California became the focus of a nationwide emigration, which changed the face of California forever. People of all nationalities, religions, and cultures flocked to California hoping to become rich.</w:t>
            </w:r>
          </w:p>
          <w:p w:rsidR="00F5673B" w:rsidRPr="00061B18" w:rsidRDefault="00F5673B" w:rsidP="00D101F6">
            <w:pPr>
              <w:pStyle w:val="Heading2"/>
              <w:rPr>
                <w:sz w:val="24"/>
                <w:szCs w:val="24"/>
              </w:rPr>
            </w:pPr>
            <w:r w:rsidRPr="00061B18">
              <w:rPr>
                <w:sz w:val="24"/>
                <w:szCs w:val="24"/>
              </w:rPr>
              <w:t>The members of the Mormon Battalion came to California to serve in the war with Mexico and ended up serving two very important roles in the history and development of California. First, they built Sutter’s Mill, where gold was discovered. Secondly, they cut a wagon trail through the Sierra Nevada Mountains that made it possible for thousands of gold seekers to come into California.</w:t>
            </w:r>
          </w:p>
        </w:tc>
      </w:tr>
      <w:tr w:rsidR="00F5673B" w:rsidRPr="00196D4D" w:rsidTr="00341F6F">
        <w:trPr>
          <w:tblCellSpacing w:w="15" w:type="dxa"/>
        </w:trPr>
        <w:tc>
          <w:tcPr>
            <w:tcW w:w="1092" w:type="pct"/>
          </w:tcPr>
          <w:p w:rsidR="00F5673B" w:rsidRPr="00061B18" w:rsidRDefault="00F5673B" w:rsidP="00D101F6">
            <w:pPr>
              <w:pStyle w:val="Heading2"/>
              <w:rPr>
                <w:sz w:val="24"/>
                <w:szCs w:val="24"/>
              </w:rPr>
            </w:pPr>
            <w:r w:rsidRPr="00061B18">
              <w:rPr>
                <w:rStyle w:val="Strong"/>
                <w:sz w:val="24"/>
                <w:szCs w:val="24"/>
                <w:u w:val="single"/>
              </w:rPr>
              <w:t>Activities</w:t>
            </w:r>
            <w:r w:rsidRPr="00061B18">
              <w:rPr>
                <w:rStyle w:val="Strong"/>
                <w:sz w:val="24"/>
                <w:szCs w:val="24"/>
              </w:rPr>
              <w:t>:</w:t>
            </w:r>
          </w:p>
        </w:tc>
        <w:tc>
          <w:tcPr>
            <w:tcW w:w="29" w:type="pct"/>
          </w:tcPr>
          <w:p w:rsidR="00F5673B" w:rsidRPr="00061B18" w:rsidRDefault="00F5673B" w:rsidP="00D101F6">
            <w:pPr>
              <w:pStyle w:val="Heading2"/>
              <w:rPr>
                <w:sz w:val="24"/>
                <w:szCs w:val="24"/>
              </w:rPr>
            </w:pPr>
          </w:p>
        </w:tc>
        <w:tc>
          <w:tcPr>
            <w:tcW w:w="3811" w:type="pct"/>
          </w:tcPr>
          <w:p w:rsidR="00F5673B" w:rsidRPr="00061B18" w:rsidRDefault="00F5673B" w:rsidP="00D101F6">
            <w:pPr>
              <w:pStyle w:val="Heading2"/>
              <w:rPr>
                <w:sz w:val="24"/>
                <w:szCs w:val="24"/>
              </w:rPr>
            </w:pPr>
            <w:r w:rsidRPr="00061B18">
              <w:rPr>
                <w:sz w:val="24"/>
                <w:szCs w:val="24"/>
              </w:rPr>
              <w:t>Show the video, “More Precious Than Gold.”  As a class, complete the Sequence The Story activity. Choose from the following activities for the students to complete independently or with a partner to reinforce the vocabulary and concepts from the video:</w:t>
            </w:r>
          </w:p>
          <w:p w:rsidR="00F5673B" w:rsidRPr="00061B18" w:rsidRDefault="00F5673B" w:rsidP="00D101F6">
            <w:pPr>
              <w:pStyle w:val="Heading2"/>
              <w:rPr>
                <w:sz w:val="24"/>
                <w:szCs w:val="24"/>
              </w:rPr>
            </w:pPr>
            <w:r w:rsidRPr="00061B18">
              <w:rPr>
                <w:sz w:val="24"/>
                <w:szCs w:val="24"/>
              </w:rPr>
              <w:t>Video Questions / Gold Town Maps</w:t>
            </w:r>
            <w:r>
              <w:rPr>
                <w:sz w:val="24"/>
                <w:szCs w:val="24"/>
              </w:rPr>
              <w:t xml:space="preserve"> </w:t>
            </w:r>
            <w:r w:rsidRPr="00061B18">
              <w:rPr>
                <w:sz w:val="24"/>
                <w:szCs w:val="24"/>
              </w:rPr>
              <w:t>Ship Brooklyn Route / Westward Movement Questions</w:t>
            </w:r>
            <w:r>
              <w:rPr>
                <w:sz w:val="24"/>
                <w:szCs w:val="24"/>
              </w:rPr>
              <w:t xml:space="preserve"> </w:t>
            </w:r>
            <w:r w:rsidRPr="00061B18">
              <w:rPr>
                <w:sz w:val="24"/>
                <w:szCs w:val="24"/>
              </w:rPr>
              <w:t>Mining for Gold Activity / Journal Activity</w:t>
            </w:r>
          </w:p>
          <w:p w:rsidR="00F5673B" w:rsidRPr="00061B18" w:rsidRDefault="00F5673B" w:rsidP="00D101F6">
            <w:pPr>
              <w:pStyle w:val="Heading2"/>
              <w:rPr>
                <w:sz w:val="24"/>
                <w:szCs w:val="24"/>
              </w:rPr>
            </w:pPr>
            <w:r w:rsidRPr="00061B18">
              <w:rPr>
                <w:sz w:val="24"/>
                <w:szCs w:val="24"/>
              </w:rPr>
              <w:t>Gold Rush Crossword</w:t>
            </w:r>
            <w:r w:rsidRPr="00061B18">
              <w:rPr>
                <w:sz w:val="24"/>
                <w:szCs w:val="24"/>
              </w:rPr>
              <w:br/>
              <w:t>Blazing A Trail Letter Tiles Puzzle</w:t>
            </w:r>
            <w:r w:rsidRPr="00061B18">
              <w:rPr>
                <w:sz w:val="24"/>
                <w:szCs w:val="24"/>
              </w:rPr>
              <w:br/>
              <w:t>Strike It Rich Cryptogram</w:t>
            </w:r>
            <w:r w:rsidRPr="00061B18">
              <w:rPr>
                <w:sz w:val="24"/>
                <w:szCs w:val="24"/>
              </w:rPr>
              <w:br/>
              <w:t>On The Way Home Double Puzzle</w:t>
            </w:r>
            <w:r w:rsidRPr="00061B18">
              <w:rPr>
                <w:sz w:val="24"/>
                <w:szCs w:val="24"/>
              </w:rPr>
              <w:br/>
              <w:t>More Precious Than Gold Word Search</w:t>
            </w:r>
          </w:p>
        </w:tc>
      </w:tr>
      <w:tr w:rsidR="00F5673B" w:rsidRPr="00196D4D" w:rsidTr="00341F6F">
        <w:trPr>
          <w:tblCellSpacing w:w="15" w:type="dxa"/>
        </w:trPr>
        <w:tc>
          <w:tcPr>
            <w:tcW w:w="1092" w:type="pct"/>
          </w:tcPr>
          <w:p w:rsidR="00F5673B" w:rsidRPr="00061B18" w:rsidRDefault="00F5673B" w:rsidP="00D101F6">
            <w:pPr>
              <w:pStyle w:val="Heading2"/>
              <w:rPr>
                <w:sz w:val="24"/>
                <w:szCs w:val="24"/>
              </w:rPr>
            </w:pPr>
            <w:r w:rsidRPr="00061B18">
              <w:rPr>
                <w:rStyle w:val="Strong"/>
                <w:sz w:val="24"/>
                <w:szCs w:val="24"/>
                <w:u w:val="single"/>
              </w:rPr>
              <w:t>Follow-up/ Assessment</w:t>
            </w:r>
            <w:r w:rsidRPr="00061B18">
              <w:rPr>
                <w:rStyle w:val="Strong"/>
                <w:sz w:val="24"/>
                <w:szCs w:val="24"/>
              </w:rPr>
              <w:t>:</w:t>
            </w:r>
          </w:p>
        </w:tc>
        <w:tc>
          <w:tcPr>
            <w:tcW w:w="29" w:type="pct"/>
          </w:tcPr>
          <w:p w:rsidR="00F5673B" w:rsidRPr="00061B18" w:rsidRDefault="00F5673B" w:rsidP="00D101F6">
            <w:pPr>
              <w:pStyle w:val="Heading2"/>
              <w:rPr>
                <w:sz w:val="24"/>
                <w:szCs w:val="24"/>
              </w:rPr>
            </w:pPr>
          </w:p>
        </w:tc>
        <w:tc>
          <w:tcPr>
            <w:tcW w:w="3811" w:type="pct"/>
          </w:tcPr>
          <w:p w:rsidR="00F5673B" w:rsidRPr="00061B18" w:rsidRDefault="00F5673B" w:rsidP="00D101F6">
            <w:pPr>
              <w:pStyle w:val="Heading2"/>
              <w:rPr>
                <w:sz w:val="24"/>
                <w:szCs w:val="24"/>
              </w:rPr>
            </w:pPr>
            <w:r w:rsidRPr="00061B18">
              <w:rPr>
                <w:sz w:val="24"/>
                <w:szCs w:val="24"/>
              </w:rPr>
              <w:t>Discuss with the students the reason that the Mormon Battalion members chose not to stay in California after the mill was completed. What might have happened if they had stayed? Have the students carefully consider what they would have done if they were in that position. Graph the class responses. Have the students write about something that is more precious than gold.</w:t>
            </w:r>
          </w:p>
        </w:tc>
      </w:tr>
      <w:tr w:rsidR="00F5673B" w:rsidRPr="00196D4D" w:rsidTr="00341F6F">
        <w:trPr>
          <w:tblCellSpacing w:w="15" w:type="dxa"/>
        </w:trPr>
        <w:tc>
          <w:tcPr>
            <w:tcW w:w="1092" w:type="pct"/>
          </w:tcPr>
          <w:p w:rsidR="00F5673B" w:rsidRPr="00377E2D" w:rsidRDefault="00F5673B" w:rsidP="00D101F6">
            <w:pPr>
              <w:pStyle w:val="Heading2"/>
            </w:pPr>
          </w:p>
        </w:tc>
        <w:tc>
          <w:tcPr>
            <w:tcW w:w="29" w:type="pct"/>
          </w:tcPr>
          <w:p w:rsidR="00F5673B" w:rsidRPr="00377E2D" w:rsidRDefault="00F5673B" w:rsidP="00D101F6">
            <w:pPr>
              <w:pStyle w:val="Heading2"/>
            </w:pPr>
          </w:p>
        </w:tc>
        <w:tc>
          <w:tcPr>
            <w:tcW w:w="3811" w:type="pct"/>
          </w:tcPr>
          <w:p w:rsidR="00F5673B" w:rsidRPr="00377E2D" w:rsidRDefault="00F5673B" w:rsidP="00D101F6">
            <w:pPr>
              <w:pStyle w:val="Heading2"/>
            </w:pPr>
          </w:p>
        </w:tc>
      </w:tr>
    </w:tbl>
    <w:p w:rsidR="00F5673B" w:rsidRPr="00061B18" w:rsidRDefault="00F5673B" w:rsidP="00D101F6">
      <w:pPr>
        <w:pStyle w:val="Heading2"/>
        <w:rPr>
          <w:rFonts w:ascii="Playbill" w:hAnsi="Playbill" w:cs="Playbill"/>
          <w:sz w:val="24"/>
          <w:szCs w:val="24"/>
          <w:u w:val="single"/>
        </w:rPr>
      </w:pPr>
      <w:r w:rsidRPr="00061B18">
        <w:rPr>
          <w:rFonts w:ascii="Playbill" w:hAnsi="Playbill" w:cs="Playbill"/>
          <w:sz w:val="24"/>
          <w:szCs w:val="24"/>
          <w:u w:val="single"/>
        </w:rPr>
        <w:t>Extension:</w:t>
      </w:r>
    </w:p>
    <w:p w:rsidR="00F5673B" w:rsidRPr="00061B18" w:rsidRDefault="00F5673B" w:rsidP="00D101F6">
      <w:pPr>
        <w:pStyle w:val="Heading2"/>
        <w:rPr>
          <w:rFonts w:ascii="Playbill" w:hAnsi="Playbill" w:cs="Playbill"/>
          <w:sz w:val="24"/>
          <w:szCs w:val="24"/>
        </w:rPr>
      </w:pPr>
      <w:r w:rsidRPr="00061B18">
        <w:rPr>
          <w:rFonts w:ascii="Playbill" w:hAnsi="Playbill" w:cs="Playbill"/>
          <w:sz w:val="24"/>
          <w:szCs w:val="24"/>
          <w:u w:val="single"/>
        </w:rPr>
        <w:t>GOLD HAS BEEN FOUND IN YOUR TOWN</w:t>
      </w:r>
      <w:r w:rsidRPr="00061B18">
        <w:rPr>
          <w:rFonts w:ascii="Playbill" w:hAnsi="Playbill" w:cs="Playbill"/>
          <w:sz w:val="24"/>
          <w:szCs w:val="24"/>
        </w:rPr>
        <w:t>!</w:t>
      </w:r>
    </w:p>
    <w:p w:rsidR="00F5673B" w:rsidRPr="00061B18" w:rsidRDefault="00F5673B" w:rsidP="00D101F6">
      <w:pPr>
        <w:pStyle w:val="Heading2"/>
        <w:rPr>
          <w:sz w:val="24"/>
          <w:szCs w:val="24"/>
        </w:rPr>
      </w:pPr>
      <w:r w:rsidRPr="00061B18">
        <w:rPr>
          <w:sz w:val="24"/>
          <w:szCs w:val="24"/>
        </w:rPr>
        <w:t xml:space="preserve">Lesson Plan: </w:t>
      </w:r>
    </w:p>
    <w:p w:rsidR="00F5673B" w:rsidRPr="00061B18" w:rsidRDefault="00F5673B" w:rsidP="00D101F6">
      <w:pPr>
        <w:pStyle w:val="Heading2"/>
        <w:rPr>
          <w:sz w:val="24"/>
          <w:szCs w:val="24"/>
        </w:rPr>
      </w:pPr>
      <w:r w:rsidRPr="00061B18">
        <w:rPr>
          <w:sz w:val="24"/>
          <w:szCs w:val="24"/>
        </w:rPr>
        <w:t>Objective: To “analyze the effects of the Gold Rush on settlements, daily life, politics, and the physical environment” (Standard 4.3.3).</w:t>
      </w:r>
    </w:p>
    <w:p w:rsidR="00F5673B" w:rsidRPr="00061B18" w:rsidRDefault="00F5673B" w:rsidP="00D101F6">
      <w:pPr>
        <w:pStyle w:val="Heading2"/>
        <w:rPr>
          <w:sz w:val="24"/>
          <w:szCs w:val="24"/>
        </w:rPr>
      </w:pPr>
      <w:r w:rsidRPr="00061B18">
        <w:rPr>
          <w:sz w:val="24"/>
          <w:szCs w:val="24"/>
        </w:rPr>
        <w:t>Activity: Have the students complete the following project of creating maps of a town before and after the Gold Rush. Discuss some of the major changes that were happening to the gold towns throughout California. What did this mean for California as a whole and did the Gold Rush help lead to eventual statehood.</w:t>
      </w:r>
    </w:p>
    <w:tbl>
      <w:tblPr>
        <w:tblpPr w:leftFromText="180" w:rightFromText="180" w:vertAnchor="text" w:horzAnchor="page" w:tblpX="1" w:tblpY="3799"/>
        <w:tblW w:w="15796" w:type="dxa"/>
        <w:tblCellSpacing w:w="0" w:type="dxa"/>
        <w:tblCellMar>
          <w:left w:w="0" w:type="dxa"/>
          <w:right w:w="0" w:type="dxa"/>
        </w:tblCellMar>
        <w:tblLook w:val="00A0"/>
      </w:tblPr>
      <w:tblGrid>
        <w:gridCol w:w="15688"/>
        <w:gridCol w:w="108"/>
      </w:tblGrid>
      <w:tr w:rsidR="00F5673B" w:rsidRPr="00196D4D" w:rsidTr="00061B18">
        <w:trPr>
          <w:gridAfter w:val="1"/>
          <w:wAfter w:w="108" w:type="dxa"/>
          <w:trHeight w:val="440"/>
          <w:tblCellSpacing w:w="0" w:type="dxa"/>
        </w:trPr>
        <w:tc>
          <w:tcPr>
            <w:tcW w:w="0" w:type="auto"/>
            <w:shd w:val="clear" w:color="auto" w:fill="294861"/>
            <w:vAlign w:val="center"/>
          </w:tcPr>
          <w:p w:rsidR="00F5673B" w:rsidRPr="00061B18" w:rsidRDefault="00F5673B" w:rsidP="00061B18">
            <w:pPr>
              <w:pStyle w:val="Heading2"/>
              <w:rPr>
                <w:rFonts w:ascii="Times" w:hAnsi="Times"/>
                <w:sz w:val="24"/>
                <w:szCs w:val="24"/>
              </w:rPr>
            </w:pPr>
          </w:p>
        </w:tc>
      </w:tr>
      <w:tr w:rsidR="00F5673B" w:rsidRPr="00196D4D" w:rsidTr="00061B18">
        <w:trPr>
          <w:trHeight w:val="2460"/>
          <w:tblCellSpacing w:w="0" w:type="dxa"/>
        </w:trPr>
        <w:tc>
          <w:tcPr>
            <w:tcW w:w="15688" w:type="dxa"/>
            <w:shd w:val="clear" w:color="auto" w:fill="294861"/>
          </w:tcPr>
          <w:tbl>
            <w:tblPr>
              <w:tblW w:w="20" w:type="dxa"/>
              <w:tblCellSpacing w:w="0" w:type="dxa"/>
              <w:tblCellMar>
                <w:left w:w="0" w:type="dxa"/>
                <w:right w:w="0" w:type="dxa"/>
              </w:tblCellMar>
              <w:tblLook w:val="00A0"/>
            </w:tblPr>
            <w:tblGrid>
              <w:gridCol w:w="20"/>
            </w:tblGrid>
            <w:tr w:rsidR="00F5673B" w:rsidRPr="00196D4D" w:rsidTr="00061B18">
              <w:trPr>
                <w:trHeight w:val="440"/>
                <w:tblCellSpacing w:w="0" w:type="dxa"/>
              </w:trPr>
              <w:tc>
                <w:tcPr>
                  <w:tcW w:w="20" w:type="dxa"/>
                  <w:shd w:val="clear" w:color="auto" w:fill="294861"/>
                  <w:vAlign w:val="center"/>
                </w:tcPr>
                <w:p w:rsidR="00F5673B" w:rsidRPr="00061B18" w:rsidRDefault="00F5673B" w:rsidP="00061B18">
                  <w:pPr>
                    <w:pStyle w:val="Heading2"/>
                    <w:framePr w:hSpace="180" w:wrap="around" w:vAnchor="text" w:hAnchor="page" w:x="1" w:y="3799"/>
                    <w:rPr>
                      <w:rFonts w:ascii="Times" w:hAnsi="Times"/>
                      <w:sz w:val="24"/>
                      <w:szCs w:val="24"/>
                    </w:rPr>
                  </w:pPr>
                </w:p>
              </w:tc>
            </w:tr>
            <w:tr w:rsidR="00F5673B" w:rsidRPr="00196D4D" w:rsidTr="00061B18">
              <w:trPr>
                <w:trHeight w:val="340"/>
                <w:tblCellSpacing w:w="0" w:type="dxa"/>
              </w:trPr>
              <w:tc>
                <w:tcPr>
                  <w:tcW w:w="20" w:type="dxa"/>
                  <w:shd w:val="clear" w:color="auto" w:fill="294861"/>
                  <w:vAlign w:val="center"/>
                </w:tcPr>
                <w:p w:rsidR="00F5673B" w:rsidRPr="00061B18" w:rsidRDefault="00F5673B" w:rsidP="00061B18">
                  <w:pPr>
                    <w:pStyle w:val="Heading2"/>
                    <w:framePr w:hSpace="180" w:wrap="around" w:vAnchor="text" w:hAnchor="page" w:x="1" w:y="3799"/>
                    <w:rPr>
                      <w:rFonts w:ascii="Times" w:hAnsi="Times"/>
                      <w:sz w:val="24"/>
                      <w:szCs w:val="24"/>
                    </w:rPr>
                  </w:pPr>
                </w:p>
              </w:tc>
            </w:tr>
            <w:tr w:rsidR="00F5673B" w:rsidRPr="00196D4D" w:rsidTr="00061B18">
              <w:trPr>
                <w:trHeight w:val="20"/>
                <w:tblCellSpacing w:w="0" w:type="dxa"/>
              </w:trPr>
              <w:tc>
                <w:tcPr>
                  <w:tcW w:w="20" w:type="dxa"/>
                  <w:shd w:val="clear" w:color="auto" w:fill="294861"/>
                  <w:vAlign w:val="center"/>
                </w:tcPr>
                <w:p w:rsidR="00F5673B" w:rsidRPr="00061B18" w:rsidRDefault="00F5673B" w:rsidP="00061B18">
                  <w:pPr>
                    <w:pStyle w:val="Heading2"/>
                    <w:framePr w:hSpace="180" w:wrap="around" w:vAnchor="text" w:hAnchor="page" w:x="1" w:y="3799"/>
                    <w:rPr>
                      <w:rFonts w:ascii="Times" w:hAnsi="Times"/>
                      <w:sz w:val="24"/>
                      <w:szCs w:val="24"/>
                    </w:rPr>
                  </w:pPr>
                </w:p>
              </w:tc>
            </w:tr>
          </w:tbl>
          <w:p w:rsidR="00F5673B" w:rsidRPr="00061B18" w:rsidRDefault="00F5673B" w:rsidP="00061B18">
            <w:pPr>
              <w:pStyle w:val="Heading2"/>
              <w:rPr>
                <w:rFonts w:ascii="Times" w:hAnsi="Times"/>
                <w:vanish/>
                <w:sz w:val="24"/>
                <w:szCs w:val="24"/>
              </w:rPr>
            </w:pPr>
          </w:p>
          <w:tbl>
            <w:tblPr>
              <w:tblW w:w="9880" w:type="dxa"/>
              <w:tblCellSpacing w:w="0" w:type="dxa"/>
              <w:tblCellMar>
                <w:left w:w="0" w:type="dxa"/>
                <w:right w:w="0" w:type="dxa"/>
              </w:tblCellMar>
              <w:tblLook w:val="00A0"/>
            </w:tblPr>
            <w:tblGrid>
              <w:gridCol w:w="60"/>
              <w:gridCol w:w="1620"/>
              <w:gridCol w:w="1640"/>
              <w:gridCol w:w="1640"/>
              <w:gridCol w:w="1640"/>
              <w:gridCol w:w="1640"/>
              <w:gridCol w:w="1620"/>
              <w:gridCol w:w="20"/>
            </w:tblGrid>
            <w:tr w:rsidR="00F5673B" w:rsidRPr="00196D4D" w:rsidTr="006C1DE3">
              <w:trPr>
                <w:trHeight w:val="1640"/>
                <w:tblCellSpacing w:w="0" w:type="dxa"/>
              </w:trPr>
              <w:tc>
                <w:tcPr>
                  <w:tcW w:w="60" w:type="dxa"/>
                  <w:shd w:val="clear" w:color="auto" w:fill="666633"/>
                  <w:vAlign w:val="center"/>
                </w:tcPr>
                <w:p w:rsidR="00F5673B" w:rsidRPr="00061B18" w:rsidRDefault="00F5673B" w:rsidP="00061B18">
                  <w:pPr>
                    <w:pStyle w:val="Heading2"/>
                    <w:framePr w:hSpace="180" w:wrap="around" w:vAnchor="text" w:hAnchor="page" w:x="1" w:y="3799"/>
                    <w:rPr>
                      <w:rFonts w:ascii="Times" w:hAnsi="Times"/>
                      <w:sz w:val="24"/>
                      <w:szCs w:val="24"/>
                    </w:rPr>
                  </w:pPr>
                </w:p>
              </w:tc>
              <w:tc>
                <w:tcPr>
                  <w:tcW w:w="1620" w:type="dxa"/>
                  <w:shd w:val="clear" w:color="auto" w:fill="666633"/>
                </w:tcPr>
                <w:p w:rsidR="00F5673B" w:rsidRPr="00061B18" w:rsidRDefault="00F5673B" w:rsidP="00061B18">
                  <w:pPr>
                    <w:pStyle w:val="Heading2"/>
                    <w:framePr w:hSpace="180" w:wrap="around" w:vAnchor="text" w:hAnchor="page" w:x="1" w:y="3799"/>
                    <w:rPr>
                      <w:rFonts w:ascii="Times" w:hAnsi="Times"/>
                      <w:sz w:val="24"/>
                      <w:szCs w:val="24"/>
                    </w:rPr>
                  </w:pPr>
                  <w:hyperlink r:id="rId5" w:history="1">
                    <w:r w:rsidRPr="00196D4D">
                      <w:rPr>
                        <w:rFonts w:ascii="Times" w:hAnsi="Times"/>
                        <w:noProof/>
                        <w:color w:val="0000F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alt="http://score.rims.k12.ca.us/score_lessons/willis/images/settlementbutton.jpg" href="http://score.rims.k12.ca.us/score_lessons/willis/index.ht" style="width:79.5pt;height:79.5pt;visibility:visible" o:button="t">
                          <v:fill o:detectmouseclick="t"/>
                          <v:imagedata r:id="rId6" o:title=""/>
                        </v:shape>
                      </w:pict>
                    </w:r>
                  </w:hyperlink>
                </w:p>
              </w:tc>
              <w:tc>
                <w:tcPr>
                  <w:tcW w:w="1640" w:type="dxa"/>
                  <w:shd w:val="clear" w:color="auto" w:fill="666633"/>
                </w:tcPr>
                <w:p w:rsidR="00F5673B" w:rsidRPr="00061B18" w:rsidRDefault="00F5673B" w:rsidP="00061B18">
                  <w:pPr>
                    <w:pStyle w:val="Heading2"/>
                    <w:framePr w:hSpace="180" w:wrap="around" w:vAnchor="text" w:hAnchor="page" w:x="1" w:y="3799"/>
                    <w:rPr>
                      <w:rFonts w:ascii="Times" w:hAnsi="Times"/>
                      <w:sz w:val="24"/>
                      <w:szCs w:val="24"/>
                    </w:rPr>
                  </w:pPr>
                  <w:hyperlink r:id="rId7" w:history="1">
                    <w:r w:rsidRPr="00196D4D">
                      <w:rPr>
                        <w:rFonts w:ascii="Times" w:hAnsi="Times"/>
                        <w:noProof/>
                        <w:color w:val="0000FF"/>
                        <w:sz w:val="24"/>
                        <w:szCs w:val="24"/>
                      </w:rPr>
                      <w:pict>
                        <v:shape id="Picture 8" o:spid="_x0000_i1026" type="#_x0000_t75" alt="http://score.rims.k12.ca.us/score_lessons/willis/images/lymanbutton.gif" href="http://score.rims.k12.ca.us/score_lessons/willis/story1.ht" style="width:79.5pt;height:79.5pt;visibility:visible" o:button="t">
                          <v:fill o:detectmouseclick="t"/>
                          <v:imagedata r:id="rId8" o:title=""/>
                        </v:shape>
                      </w:pict>
                    </w:r>
                  </w:hyperlink>
                </w:p>
              </w:tc>
              <w:tc>
                <w:tcPr>
                  <w:tcW w:w="1640" w:type="dxa"/>
                  <w:shd w:val="clear" w:color="auto" w:fill="666633"/>
                </w:tcPr>
                <w:p w:rsidR="00F5673B" w:rsidRPr="00061B18" w:rsidRDefault="00F5673B" w:rsidP="00061B18">
                  <w:pPr>
                    <w:pStyle w:val="Heading2"/>
                    <w:framePr w:hSpace="180" w:wrap="around" w:vAnchor="text" w:hAnchor="page" w:x="1" w:y="3799"/>
                    <w:rPr>
                      <w:rFonts w:ascii="Times" w:hAnsi="Times"/>
                      <w:sz w:val="24"/>
                      <w:szCs w:val="24"/>
                    </w:rPr>
                  </w:pPr>
                  <w:hyperlink r:id="rId9" w:history="1">
                    <w:r w:rsidRPr="00196D4D">
                      <w:rPr>
                        <w:rFonts w:ascii="Times" w:hAnsi="Times"/>
                        <w:noProof/>
                        <w:color w:val="0000FF"/>
                        <w:sz w:val="24"/>
                        <w:szCs w:val="24"/>
                      </w:rPr>
                      <w:pict>
                        <v:shape id="Picture 9" o:spid="_x0000_i1027" type="#_x0000_t75" alt="http://score.rims.k12.ca.us/score_lessons/willis/images/millbutton.gif" href="http://score.rims.k12.ca.us/score_lessons/willis/gallery2.ht" style="width:79.5pt;height:79.5pt;visibility:visible" o:button="t">
                          <v:fill o:detectmouseclick="t"/>
                          <v:imagedata r:id="rId10" o:title=""/>
                        </v:shape>
                      </w:pict>
                    </w:r>
                  </w:hyperlink>
                </w:p>
              </w:tc>
              <w:tc>
                <w:tcPr>
                  <w:tcW w:w="1640" w:type="dxa"/>
                  <w:shd w:val="clear" w:color="auto" w:fill="666633"/>
                </w:tcPr>
                <w:p w:rsidR="00F5673B" w:rsidRPr="00061B18" w:rsidRDefault="00F5673B" w:rsidP="00061B18">
                  <w:pPr>
                    <w:pStyle w:val="Heading2"/>
                    <w:framePr w:hSpace="180" w:wrap="around" w:vAnchor="text" w:hAnchor="page" w:x="1" w:y="3799"/>
                    <w:rPr>
                      <w:rFonts w:ascii="Times" w:hAnsi="Times"/>
                      <w:sz w:val="24"/>
                      <w:szCs w:val="24"/>
                    </w:rPr>
                  </w:pPr>
                  <w:hyperlink r:id="rId11" w:history="1">
                    <w:r w:rsidRPr="00196D4D">
                      <w:rPr>
                        <w:rFonts w:ascii="Times" w:hAnsi="Times"/>
                        <w:noProof/>
                        <w:color w:val="0000FF"/>
                        <w:sz w:val="24"/>
                        <w:szCs w:val="24"/>
                      </w:rPr>
                      <w:pict>
                        <v:shape id="Picture 10" o:spid="_x0000_i1028" type="#_x0000_t75" alt="http://score.rims.k12.ca.us/score_lessons/willis/images/tannerbutton.gif" href="http://score.rims.k12.ca.us/score_lessons/willis/bio01.ht" style="width:79.5pt;height:79.5pt;visibility:visible" o:button="t">
                          <v:fill o:detectmouseclick="t"/>
                          <v:imagedata r:id="rId12" o:title=""/>
                        </v:shape>
                      </w:pict>
                    </w:r>
                  </w:hyperlink>
                </w:p>
              </w:tc>
              <w:tc>
                <w:tcPr>
                  <w:tcW w:w="1640" w:type="dxa"/>
                  <w:shd w:val="clear" w:color="auto" w:fill="666633"/>
                </w:tcPr>
                <w:p w:rsidR="00F5673B" w:rsidRPr="00061B18" w:rsidRDefault="00F5673B" w:rsidP="00061B18">
                  <w:pPr>
                    <w:pStyle w:val="Heading2"/>
                    <w:framePr w:hSpace="180" w:wrap="around" w:vAnchor="text" w:hAnchor="page" w:x="1" w:y="3799"/>
                    <w:rPr>
                      <w:rFonts w:ascii="Times" w:hAnsi="Times"/>
                      <w:sz w:val="24"/>
                      <w:szCs w:val="24"/>
                    </w:rPr>
                  </w:pPr>
                  <w:hyperlink r:id="rId13" w:history="1">
                    <w:r w:rsidRPr="00196D4D">
                      <w:rPr>
                        <w:rFonts w:ascii="Times" w:hAnsi="Times"/>
                        <w:noProof/>
                        <w:color w:val="0000FF"/>
                        <w:sz w:val="24"/>
                        <w:szCs w:val="24"/>
                      </w:rPr>
                      <w:pict>
                        <v:shape id="Picture 11" o:spid="_x0000_i1029" type="#_x0000_t75" alt="http://score.rims.k12.ca.us/score_lessons/willis/images/mbjournalbutton.gif" href="http://score.rims.k12.ca.us/score_lessons/willis/sources1.ht" style="width:79.5pt;height:79.5pt;visibility:visible" o:button="t">
                          <v:fill o:detectmouseclick="t"/>
                          <v:imagedata r:id="rId14" o:title=""/>
                        </v:shape>
                      </w:pict>
                    </w:r>
                  </w:hyperlink>
                </w:p>
              </w:tc>
              <w:tc>
                <w:tcPr>
                  <w:tcW w:w="1620" w:type="dxa"/>
                  <w:shd w:val="clear" w:color="auto" w:fill="666633"/>
                </w:tcPr>
                <w:p w:rsidR="00F5673B" w:rsidRPr="00061B18" w:rsidRDefault="00F5673B" w:rsidP="00061B18">
                  <w:pPr>
                    <w:pStyle w:val="Heading2"/>
                    <w:framePr w:hSpace="180" w:wrap="around" w:vAnchor="text" w:hAnchor="page" w:x="1" w:y="3799"/>
                    <w:rPr>
                      <w:rFonts w:ascii="Times" w:hAnsi="Times"/>
                      <w:sz w:val="24"/>
                      <w:szCs w:val="24"/>
                    </w:rPr>
                  </w:pPr>
                  <w:hyperlink r:id="rId15" w:history="1">
                    <w:r w:rsidRPr="00196D4D">
                      <w:rPr>
                        <w:rFonts w:ascii="Times" w:hAnsi="Times"/>
                        <w:noProof/>
                        <w:color w:val="0000FF"/>
                        <w:sz w:val="24"/>
                        <w:szCs w:val="24"/>
                      </w:rPr>
                      <w:pict>
                        <v:shape id="Picture 12" o:spid="_x0000_i1030" type="#_x0000_t75" alt="http://score.rims.k12.ca.us/score_lessons/willis/images/housebutton.gif" href="http://score.rims.k12.ca.us/score_lessons/willis/links.ht" style="width:79.5pt;height:79.5pt;visibility:visible" o:button="t">
                          <v:fill o:detectmouseclick="t"/>
                          <v:imagedata r:id="rId16" o:title=""/>
                        </v:shape>
                      </w:pict>
                    </w:r>
                  </w:hyperlink>
                </w:p>
              </w:tc>
              <w:tc>
                <w:tcPr>
                  <w:tcW w:w="20" w:type="dxa"/>
                  <w:shd w:val="clear" w:color="auto" w:fill="666633"/>
                  <w:vAlign w:val="center"/>
                </w:tcPr>
                <w:p w:rsidR="00F5673B" w:rsidRPr="00061B18" w:rsidRDefault="00F5673B" w:rsidP="00061B18">
                  <w:pPr>
                    <w:pStyle w:val="Heading2"/>
                    <w:framePr w:hSpace="180" w:wrap="around" w:vAnchor="text" w:hAnchor="page" w:x="1" w:y="3799"/>
                    <w:rPr>
                      <w:rFonts w:ascii="Times" w:hAnsi="Times"/>
                      <w:sz w:val="24"/>
                      <w:szCs w:val="24"/>
                    </w:rPr>
                  </w:pPr>
                </w:p>
              </w:tc>
            </w:tr>
            <w:tr w:rsidR="00F5673B" w:rsidRPr="00196D4D" w:rsidTr="006C1DE3">
              <w:trPr>
                <w:trHeight w:val="20"/>
                <w:tblCellSpacing w:w="0" w:type="dxa"/>
              </w:trPr>
              <w:tc>
                <w:tcPr>
                  <w:tcW w:w="60" w:type="dxa"/>
                  <w:shd w:val="clear" w:color="auto" w:fill="666633"/>
                  <w:vAlign w:val="center"/>
                </w:tcPr>
                <w:p w:rsidR="00F5673B" w:rsidRPr="00061B18" w:rsidRDefault="00F5673B" w:rsidP="00061B18">
                  <w:pPr>
                    <w:pStyle w:val="Heading2"/>
                    <w:framePr w:hSpace="180" w:wrap="around" w:vAnchor="text" w:hAnchor="page" w:x="1" w:y="3799"/>
                    <w:rPr>
                      <w:rFonts w:ascii="Times" w:hAnsi="Times"/>
                      <w:sz w:val="24"/>
                      <w:szCs w:val="24"/>
                    </w:rPr>
                  </w:pPr>
                </w:p>
              </w:tc>
              <w:tc>
                <w:tcPr>
                  <w:tcW w:w="1620" w:type="dxa"/>
                  <w:shd w:val="clear" w:color="auto" w:fill="666633"/>
                  <w:vAlign w:val="center"/>
                </w:tcPr>
                <w:p w:rsidR="00F5673B" w:rsidRPr="00061B18" w:rsidRDefault="00F5673B" w:rsidP="00061B18">
                  <w:pPr>
                    <w:pStyle w:val="Heading2"/>
                    <w:framePr w:hSpace="180" w:wrap="around" w:vAnchor="text" w:hAnchor="page" w:x="1" w:y="3799"/>
                    <w:rPr>
                      <w:rFonts w:ascii="Times" w:hAnsi="Times"/>
                      <w:sz w:val="24"/>
                      <w:szCs w:val="24"/>
                    </w:rPr>
                  </w:pPr>
                </w:p>
              </w:tc>
              <w:tc>
                <w:tcPr>
                  <w:tcW w:w="1640" w:type="dxa"/>
                  <w:shd w:val="clear" w:color="auto" w:fill="666633"/>
                  <w:vAlign w:val="center"/>
                </w:tcPr>
                <w:p w:rsidR="00F5673B" w:rsidRPr="00061B18" w:rsidRDefault="00F5673B" w:rsidP="00061B18">
                  <w:pPr>
                    <w:pStyle w:val="Heading2"/>
                    <w:framePr w:hSpace="180" w:wrap="around" w:vAnchor="text" w:hAnchor="page" w:x="1" w:y="3799"/>
                    <w:rPr>
                      <w:rFonts w:ascii="Times" w:hAnsi="Times"/>
                      <w:sz w:val="24"/>
                      <w:szCs w:val="24"/>
                    </w:rPr>
                  </w:pPr>
                </w:p>
              </w:tc>
              <w:tc>
                <w:tcPr>
                  <w:tcW w:w="1640" w:type="dxa"/>
                  <w:shd w:val="clear" w:color="auto" w:fill="666633"/>
                  <w:vAlign w:val="center"/>
                </w:tcPr>
                <w:p w:rsidR="00F5673B" w:rsidRPr="00061B18" w:rsidRDefault="00F5673B" w:rsidP="00061B18">
                  <w:pPr>
                    <w:pStyle w:val="Heading2"/>
                    <w:framePr w:hSpace="180" w:wrap="around" w:vAnchor="text" w:hAnchor="page" w:x="1" w:y="3799"/>
                    <w:rPr>
                      <w:rFonts w:ascii="Times" w:hAnsi="Times"/>
                      <w:sz w:val="24"/>
                      <w:szCs w:val="24"/>
                    </w:rPr>
                  </w:pPr>
                </w:p>
              </w:tc>
              <w:tc>
                <w:tcPr>
                  <w:tcW w:w="1640" w:type="dxa"/>
                  <w:shd w:val="clear" w:color="auto" w:fill="666633"/>
                  <w:vAlign w:val="center"/>
                </w:tcPr>
                <w:p w:rsidR="00F5673B" w:rsidRPr="00061B18" w:rsidRDefault="00F5673B" w:rsidP="00061B18">
                  <w:pPr>
                    <w:pStyle w:val="Heading2"/>
                    <w:framePr w:hSpace="180" w:wrap="around" w:vAnchor="text" w:hAnchor="page" w:x="1" w:y="3799"/>
                    <w:rPr>
                      <w:rFonts w:ascii="Times" w:hAnsi="Times"/>
                      <w:sz w:val="24"/>
                      <w:szCs w:val="24"/>
                    </w:rPr>
                  </w:pPr>
                </w:p>
              </w:tc>
              <w:tc>
                <w:tcPr>
                  <w:tcW w:w="1640" w:type="dxa"/>
                  <w:shd w:val="clear" w:color="auto" w:fill="666633"/>
                  <w:vAlign w:val="center"/>
                </w:tcPr>
                <w:p w:rsidR="00F5673B" w:rsidRPr="00061B18" w:rsidRDefault="00F5673B" w:rsidP="00061B18">
                  <w:pPr>
                    <w:pStyle w:val="Heading2"/>
                    <w:framePr w:hSpace="180" w:wrap="around" w:vAnchor="text" w:hAnchor="page" w:x="1" w:y="3799"/>
                    <w:rPr>
                      <w:rFonts w:ascii="Times" w:hAnsi="Times"/>
                      <w:sz w:val="24"/>
                      <w:szCs w:val="24"/>
                    </w:rPr>
                  </w:pPr>
                </w:p>
              </w:tc>
              <w:tc>
                <w:tcPr>
                  <w:tcW w:w="1620" w:type="dxa"/>
                  <w:shd w:val="clear" w:color="auto" w:fill="666633"/>
                  <w:vAlign w:val="center"/>
                </w:tcPr>
                <w:p w:rsidR="00F5673B" w:rsidRPr="00061B18" w:rsidRDefault="00F5673B" w:rsidP="00061B18">
                  <w:pPr>
                    <w:pStyle w:val="Heading2"/>
                    <w:framePr w:hSpace="180" w:wrap="around" w:vAnchor="text" w:hAnchor="page" w:x="1" w:y="3799"/>
                    <w:rPr>
                      <w:rFonts w:ascii="Times" w:hAnsi="Times"/>
                      <w:sz w:val="24"/>
                      <w:szCs w:val="24"/>
                    </w:rPr>
                  </w:pPr>
                </w:p>
              </w:tc>
              <w:tc>
                <w:tcPr>
                  <w:tcW w:w="20" w:type="dxa"/>
                  <w:shd w:val="clear" w:color="auto" w:fill="666633"/>
                  <w:vAlign w:val="center"/>
                </w:tcPr>
                <w:p w:rsidR="00F5673B" w:rsidRPr="00061B18" w:rsidRDefault="00F5673B" w:rsidP="00061B18">
                  <w:pPr>
                    <w:pStyle w:val="Heading2"/>
                    <w:framePr w:hSpace="180" w:wrap="around" w:vAnchor="text" w:hAnchor="page" w:x="1" w:y="3799"/>
                    <w:rPr>
                      <w:rFonts w:ascii="Times" w:hAnsi="Times"/>
                      <w:sz w:val="24"/>
                      <w:szCs w:val="24"/>
                    </w:rPr>
                  </w:pPr>
                </w:p>
              </w:tc>
            </w:tr>
          </w:tbl>
          <w:p w:rsidR="00F5673B" w:rsidRPr="00061B18" w:rsidRDefault="00F5673B" w:rsidP="00061B18">
            <w:pPr>
              <w:pStyle w:val="Heading2"/>
              <w:rPr>
                <w:rFonts w:ascii="Times" w:hAnsi="Times"/>
                <w:sz w:val="24"/>
                <w:szCs w:val="24"/>
              </w:rPr>
            </w:pPr>
          </w:p>
        </w:tc>
        <w:tc>
          <w:tcPr>
            <w:tcW w:w="108" w:type="dxa"/>
            <w:shd w:val="clear" w:color="auto" w:fill="294861"/>
            <w:vAlign w:val="center"/>
          </w:tcPr>
          <w:p w:rsidR="00F5673B" w:rsidRPr="00061B18" w:rsidRDefault="00F5673B" w:rsidP="00061B18">
            <w:pPr>
              <w:pStyle w:val="Heading2"/>
              <w:rPr>
                <w:rFonts w:ascii="Times" w:hAnsi="Times"/>
                <w:sz w:val="24"/>
                <w:szCs w:val="24"/>
              </w:rPr>
            </w:pPr>
          </w:p>
        </w:tc>
      </w:tr>
      <w:tr w:rsidR="00F5673B" w:rsidRPr="00196D4D" w:rsidTr="00061B18">
        <w:trPr>
          <w:trHeight w:val="640"/>
          <w:tblCellSpacing w:w="0" w:type="dxa"/>
        </w:trPr>
        <w:tc>
          <w:tcPr>
            <w:tcW w:w="15688" w:type="dxa"/>
            <w:shd w:val="clear" w:color="auto" w:fill="990000"/>
          </w:tcPr>
          <w:p w:rsidR="00F5673B" w:rsidRPr="00674FDD" w:rsidRDefault="00F5673B" w:rsidP="00061B18">
            <w:pPr>
              <w:pStyle w:val="Heading2"/>
              <w:rPr>
                <w:rFonts w:ascii="Times" w:hAnsi="Times"/>
                <w:sz w:val="20"/>
                <w:szCs w:val="20"/>
              </w:rPr>
            </w:pPr>
            <w:r w:rsidRPr="00674FDD">
              <w:rPr>
                <w:rFonts w:ascii="Arial" w:hAnsi="Arial" w:cs="Arial"/>
                <w:color w:val="FFCC33"/>
              </w:rPr>
              <w:t>The Mormon Battalion</w:t>
            </w:r>
          </w:p>
        </w:tc>
        <w:tc>
          <w:tcPr>
            <w:tcW w:w="108" w:type="dxa"/>
            <w:shd w:val="clear" w:color="auto" w:fill="294861"/>
            <w:vAlign w:val="center"/>
          </w:tcPr>
          <w:p w:rsidR="00F5673B" w:rsidRPr="00674FDD" w:rsidRDefault="00F5673B" w:rsidP="00061B18">
            <w:pPr>
              <w:pStyle w:val="Heading2"/>
              <w:rPr>
                <w:rFonts w:ascii="Times" w:hAnsi="Times"/>
                <w:sz w:val="20"/>
                <w:szCs w:val="20"/>
              </w:rPr>
            </w:pPr>
          </w:p>
        </w:tc>
      </w:tr>
      <w:tr w:rsidR="00F5673B" w:rsidRPr="00196D4D" w:rsidTr="00061B18">
        <w:trPr>
          <w:trHeight w:val="11280"/>
          <w:tblCellSpacing w:w="0" w:type="dxa"/>
        </w:trPr>
        <w:tc>
          <w:tcPr>
            <w:tcW w:w="15796" w:type="dxa"/>
            <w:gridSpan w:val="2"/>
            <w:shd w:val="clear" w:color="auto" w:fill="FFFFFF"/>
          </w:tcPr>
          <w:tbl>
            <w:tblPr>
              <w:tblpPr w:leftFromText="60" w:rightFromText="60" w:vertAnchor="text" w:tblpXSpec="right" w:tblpYSpec="center"/>
              <w:tblW w:w="2260" w:type="dxa"/>
              <w:tblCellSpacing w:w="20" w:type="dxa"/>
              <w:tblCellMar>
                <w:left w:w="0" w:type="dxa"/>
                <w:right w:w="0" w:type="dxa"/>
              </w:tblCellMar>
              <w:tblLook w:val="00A0"/>
            </w:tblPr>
            <w:tblGrid>
              <w:gridCol w:w="2260"/>
            </w:tblGrid>
            <w:tr w:rsidR="00F5673B" w:rsidRPr="00196D4D" w:rsidTr="006C1DE3">
              <w:trPr>
                <w:tblCellSpacing w:w="20" w:type="dxa"/>
              </w:trPr>
              <w:tc>
                <w:tcPr>
                  <w:tcW w:w="0" w:type="auto"/>
                  <w:vAlign w:val="center"/>
                </w:tcPr>
                <w:p w:rsidR="00F5673B" w:rsidRPr="00674FDD" w:rsidRDefault="00F5673B" w:rsidP="00061B18">
                  <w:pPr>
                    <w:pStyle w:val="Heading2"/>
                    <w:rPr>
                      <w:rFonts w:ascii="Times" w:hAnsi="Times"/>
                      <w:sz w:val="20"/>
                      <w:szCs w:val="20"/>
                    </w:rPr>
                  </w:pPr>
                  <w:r w:rsidRPr="00196D4D">
                    <w:rPr>
                      <w:rFonts w:ascii="Times" w:hAnsi="Times"/>
                      <w:noProof/>
                      <w:sz w:val="20"/>
                      <w:szCs w:val="20"/>
                    </w:rPr>
                    <w:pict>
                      <v:shape id="Picture 13" o:spid="_x0000_i1031" type="#_x0000_t75" alt="attalion statue" style="width:102.75pt;height:238.5pt;visibility:visible">
                        <v:imagedata r:id="rId17" o:title=""/>
                      </v:shape>
                    </w:pict>
                  </w:r>
                </w:p>
              </w:tc>
            </w:tr>
            <w:tr w:rsidR="00F5673B" w:rsidRPr="00196D4D" w:rsidTr="006C1DE3">
              <w:trPr>
                <w:tblCellSpacing w:w="20" w:type="dxa"/>
              </w:trPr>
              <w:tc>
                <w:tcPr>
                  <w:tcW w:w="0" w:type="auto"/>
                  <w:vAlign w:val="center"/>
                </w:tcPr>
                <w:p w:rsidR="00F5673B" w:rsidRPr="00674FDD" w:rsidRDefault="00F5673B" w:rsidP="00061B18">
                  <w:pPr>
                    <w:pStyle w:val="Heading2"/>
                    <w:rPr>
                      <w:rFonts w:ascii="Times" w:hAnsi="Times"/>
                      <w:sz w:val="20"/>
                      <w:szCs w:val="20"/>
                    </w:rPr>
                  </w:pPr>
                  <w:r w:rsidRPr="00674FDD">
                    <w:rPr>
                      <w:rFonts w:ascii="Arial" w:hAnsi="Arial" w:cs="Arial"/>
                      <w:color w:val="990000"/>
                      <w:sz w:val="15"/>
                      <w:szCs w:val="15"/>
                    </w:rPr>
                    <w:t>Mormon Battalion Statue-San Diego</w:t>
                  </w:r>
                </w:p>
              </w:tc>
            </w:tr>
          </w:tbl>
          <w:p w:rsidR="00F5673B" w:rsidRPr="00674FDD" w:rsidRDefault="00F5673B" w:rsidP="00061B18">
            <w:pPr>
              <w:pStyle w:val="Heading2"/>
              <w:rPr>
                <w:rFonts w:ascii="Times" w:hAnsi="Times"/>
                <w:sz w:val="20"/>
                <w:szCs w:val="20"/>
              </w:rPr>
            </w:pPr>
            <w:r w:rsidRPr="00674FDD">
              <w:rPr>
                <w:rFonts w:ascii="Arial" w:hAnsi="Arial" w:cs="Arial"/>
              </w:rPr>
              <w:t>The first Mormons in southern California were members of the United States Army of the West. This Mormon Battalion was formed in Iowa in 1846 to march to California in support of a planned naval attack on San Diego.</w:t>
            </w:r>
          </w:p>
          <w:p w:rsidR="00F5673B" w:rsidRPr="00674FDD" w:rsidRDefault="00F5673B" w:rsidP="00061B18">
            <w:pPr>
              <w:pStyle w:val="Heading2"/>
              <w:rPr>
                <w:rFonts w:ascii="Times" w:hAnsi="Times"/>
                <w:sz w:val="20"/>
                <w:szCs w:val="20"/>
              </w:rPr>
            </w:pPr>
            <w:r w:rsidRPr="00674FDD">
              <w:rPr>
                <w:rFonts w:ascii="Arial" w:hAnsi="Arial" w:cs="Arial"/>
              </w:rPr>
              <w:t>The United States' War with Mexico was all but over by the time the Battalion arrived. The Army of the West became an occupying force, manning garrisons in</w:t>
            </w:r>
            <w:r>
              <w:rPr>
                <w:rFonts w:ascii="Arial" w:hAnsi="Arial" w:cs="Arial"/>
              </w:rPr>
              <w:t xml:space="preserve"> the San Diego and Los Angeles </w:t>
            </w:r>
            <w:r w:rsidRPr="00674FDD">
              <w:rPr>
                <w:rFonts w:ascii="Arial" w:hAnsi="Arial" w:cs="Arial"/>
              </w:rPr>
              <w:t>n 1847.</w:t>
            </w:r>
          </w:p>
          <w:p w:rsidR="00F5673B" w:rsidRPr="00674FDD" w:rsidRDefault="00F5673B" w:rsidP="00061B18">
            <w:pPr>
              <w:pStyle w:val="Heading2"/>
              <w:rPr>
                <w:rFonts w:ascii="Times" w:hAnsi="Times"/>
                <w:sz w:val="20"/>
                <w:szCs w:val="20"/>
              </w:rPr>
            </w:pPr>
            <w:r w:rsidRPr="00674FDD">
              <w:rPr>
                <w:rFonts w:ascii="Arial" w:hAnsi="Arial" w:cs="Arial"/>
              </w:rPr>
              <w:t>The first Mormons to visit the San Bernardino valley were assigned to guard the Cajon Pass and Issac Williams' Rancho Chino.</w:t>
            </w:r>
          </w:p>
          <w:p w:rsidR="00F5673B" w:rsidRPr="00674FDD" w:rsidRDefault="00F5673B" w:rsidP="00061B18">
            <w:pPr>
              <w:pStyle w:val="Heading2"/>
              <w:rPr>
                <w:rFonts w:ascii="Times" w:hAnsi="Times"/>
                <w:sz w:val="20"/>
                <w:szCs w:val="20"/>
              </w:rPr>
            </w:pPr>
            <w:r w:rsidRPr="00674FDD">
              <w:rPr>
                <w:rFonts w:ascii="Arial" w:hAnsi="Arial" w:cs="Arial"/>
              </w:rPr>
              <w:t>During the Battle of Chino, Williams had been taken prisoner. Angry Californians ran off over 1,200 horses and took household goods, carts and wagons in his absence.</w:t>
            </w:r>
          </w:p>
          <w:tbl>
            <w:tblPr>
              <w:tblpPr w:leftFromText="60" w:rightFromText="60" w:vertAnchor="text"/>
              <w:tblW w:w="6900" w:type="dxa"/>
              <w:tblCellSpacing w:w="20" w:type="dxa"/>
              <w:tblCellMar>
                <w:left w:w="0" w:type="dxa"/>
                <w:right w:w="0" w:type="dxa"/>
              </w:tblCellMar>
              <w:tblLook w:val="00A0"/>
            </w:tblPr>
            <w:tblGrid>
              <w:gridCol w:w="6900"/>
            </w:tblGrid>
            <w:tr w:rsidR="00F5673B" w:rsidRPr="00196D4D" w:rsidTr="006C1DE3">
              <w:trPr>
                <w:tblCellSpacing w:w="20" w:type="dxa"/>
              </w:trPr>
              <w:tc>
                <w:tcPr>
                  <w:tcW w:w="0" w:type="auto"/>
                  <w:vAlign w:val="center"/>
                </w:tcPr>
                <w:p w:rsidR="00F5673B" w:rsidRPr="00674FDD" w:rsidRDefault="00F5673B" w:rsidP="00061B18">
                  <w:pPr>
                    <w:pStyle w:val="Heading2"/>
                    <w:rPr>
                      <w:rFonts w:ascii="Times" w:hAnsi="Times"/>
                      <w:sz w:val="20"/>
                      <w:szCs w:val="20"/>
                    </w:rPr>
                  </w:pPr>
                  <w:r>
                    <w:rPr>
                      <w:noProof/>
                    </w:rPr>
                    <w:pict>
                      <v:shape id="Picture 2" o:spid="_x0000_s1026" type="#_x0000_t75" alt="http://score.rims.k12.ca.us/score_lessons/willis/images/williams.gif" style="position:absolute;margin-left:0;margin-top:0;width:338pt;height:249pt;z-index:251658240;visibility:visible;mso-wrap-distance-left:0;mso-wrap-distance-right:0;mso-position-horizontal:left;mso-position-vertical-relative:line" o:allowoverlap="f">
                        <v:imagedata r:id="rId18" o:title=""/>
                        <w10:wrap type="square"/>
                      </v:shape>
                    </w:pict>
                  </w:r>
                </w:p>
              </w:tc>
            </w:tr>
            <w:tr w:rsidR="00F5673B" w:rsidRPr="00196D4D" w:rsidTr="006C1DE3">
              <w:trPr>
                <w:tblCellSpacing w:w="20" w:type="dxa"/>
              </w:trPr>
              <w:tc>
                <w:tcPr>
                  <w:tcW w:w="0" w:type="auto"/>
                  <w:vAlign w:val="center"/>
                </w:tcPr>
                <w:p w:rsidR="00F5673B" w:rsidRPr="00674FDD" w:rsidRDefault="00F5673B" w:rsidP="00061B18">
                  <w:pPr>
                    <w:pStyle w:val="Heading2"/>
                    <w:rPr>
                      <w:rFonts w:ascii="Times" w:hAnsi="Times"/>
                      <w:sz w:val="20"/>
                      <w:szCs w:val="20"/>
                    </w:rPr>
                  </w:pPr>
                  <w:r w:rsidRPr="00674FDD">
                    <w:rPr>
                      <w:rFonts w:ascii="Arial" w:hAnsi="Arial" w:cs="Arial"/>
                      <w:color w:val="990000"/>
                      <w:sz w:val="15"/>
                      <w:szCs w:val="15"/>
                    </w:rPr>
                    <w:t>US War Dept. Map, 1853 (Library of Congress)</w:t>
                  </w:r>
                </w:p>
              </w:tc>
            </w:tr>
          </w:tbl>
          <w:p w:rsidR="00F5673B" w:rsidRPr="00674FDD" w:rsidRDefault="00F5673B" w:rsidP="00061B18">
            <w:pPr>
              <w:pStyle w:val="Heading2"/>
              <w:rPr>
                <w:rFonts w:ascii="Times" w:hAnsi="Times"/>
                <w:sz w:val="20"/>
                <w:szCs w:val="20"/>
              </w:rPr>
            </w:pPr>
            <w:r w:rsidRPr="00674FDD">
              <w:rPr>
                <w:rFonts w:ascii="Arial" w:hAnsi="Arial" w:cs="Arial"/>
              </w:rPr>
              <w:t>After the war, Williams was hoping the American occupation force would protect him from his neighbors. Mormon soldiers were dispatched from Los Angeles to protect his remaining property.</w:t>
            </w:r>
          </w:p>
          <w:p w:rsidR="00F5673B" w:rsidRDefault="00F5673B" w:rsidP="00061B18">
            <w:pPr>
              <w:pStyle w:val="Heading2"/>
              <w:rPr>
                <w:rFonts w:ascii="Arial" w:hAnsi="Arial" w:cs="Arial"/>
              </w:rPr>
            </w:pPr>
            <w:r w:rsidRPr="00674FDD">
              <w:rPr>
                <w:rFonts w:ascii="Arial" w:hAnsi="Arial" w:cs="Arial"/>
              </w:rPr>
              <w:t>Another group of Mormon soldiers was stationed at the southern end of the Cajon Pass. Paiutes from the Great Basin had long used the Pass on their way to steal cattle from the Ranchos of Southern California. These soldiers were sent to stop these raids.</w:t>
            </w:r>
          </w:p>
          <w:p w:rsidR="00F5673B" w:rsidRDefault="00F5673B" w:rsidP="00061B18">
            <w:pPr>
              <w:pStyle w:val="Heading2"/>
              <w:rPr>
                <w:rFonts w:ascii="Arial" w:hAnsi="Arial" w:cs="Arial"/>
              </w:rPr>
            </w:pPr>
          </w:p>
          <w:p w:rsidR="00F5673B" w:rsidRDefault="00F5673B" w:rsidP="00061B18">
            <w:pPr>
              <w:pStyle w:val="Heading2"/>
              <w:rPr>
                <w:rFonts w:ascii="Times" w:hAnsi="Times"/>
                <w:sz w:val="20"/>
                <w:szCs w:val="20"/>
              </w:rPr>
            </w:pPr>
            <w:r w:rsidRPr="00C43E4A">
              <w:rPr>
                <w:noProof/>
              </w:rPr>
              <w:pict>
                <v:shape id="Picture 27" o:spid="_x0000_i1032" type="#_x0000_t75" alt="http://score.rims.k12.ca.us/score_lessons/willis/images/settlement.JPG" style="width:546.75pt;height:405.75pt;visibility:visible">
                  <v:imagedata r:id="rId19" o:title=""/>
                </v:shape>
              </w:pict>
            </w:r>
          </w:p>
          <w:p w:rsidR="00F5673B" w:rsidRPr="00674FDD" w:rsidRDefault="00F5673B" w:rsidP="00061B18">
            <w:pPr>
              <w:pStyle w:val="Heading2"/>
              <w:rPr>
                <w:rFonts w:ascii="Times" w:hAnsi="Times"/>
                <w:sz w:val="20"/>
                <w:szCs w:val="20"/>
              </w:rPr>
            </w:pPr>
          </w:p>
          <w:p w:rsidR="00F5673B" w:rsidRPr="00674FDD" w:rsidRDefault="00F5673B" w:rsidP="00061B18">
            <w:pPr>
              <w:pStyle w:val="Heading2"/>
              <w:rPr>
                <w:rFonts w:ascii="Times" w:hAnsi="Times"/>
                <w:sz w:val="20"/>
                <w:szCs w:val="20"/>
              </w:rPr>
            </w:pPr>
          </w:p>
          <w:p w:rsidR="00F5673B" w:rsidRPr="00674FDD" w:rsidRDefault="00F5673B" w:rsidP="00061B18">
            <w:pPr>
              <w:pStyle w:val="Heading2"/>
              <w:rPr>
                <w:rFonts w:ascii="Times" w:hAnsi="Times"/>
                <w:sz w:val="20"/>
                <w:szCs w:val="20"/>
              </w:rPr>
            </w:pPr>
          </w:p>
          <w:p w:rsidR="00F5673B" w:rsidRPr="00674FDD" w:rsidRDefault="00F5673B" w:rsidP="00061B18">
            <w:pPr>
              <w:pStyle w:val="Heading2"/>
              <w:rPr>
                <w:rFonts w:ascii="Times" w:hAnsi="Times"/>
                <w:sz w:val="20"/>
                <w:szCs w:val="20"/>
              </w:rPr>
            </w:pPr>
          </w:p>
          <w:p w:rsidR="00F5673B" w:rsidRPr="00674FDD" w:rsidRDefault="00F5673B" w:rsidP="00061B18">
            <w:pPr>
              <w:pStyle w:val="Heading2"/>
              <w:rPr>
                <w:rFonts w:ascii="Times" w:hAnsi="Times"/>
                <w:sz w:val="20"/>
                <w:szCs w:val="20"/>
              </w:rPr>
            </w:pPr>
          </w:p>
          <w:p w:rsidR="00F5673B" w:rsidRPr="00674FDD" w:rsidRDefault="00F5673B" w:rsidP="00061B18">
            <w:pPr>
              <w:pStyle w:val="Heading2"/>
              <w:rPr>
                <w:rFonts w:ascii="Times" w:hAnsi="Times"/>
                <w:sz w:val="20"/>
                <w:szCs w:val="20"/>
              </w:rPr>
            </w:pPr>
          </w:p>
          <w:p w:rsidR="00F5673B" w:rsidRPr="00674FDD" w:rsidRDefault="00F5673B" w:rsidP="00061B18">
            <w:pPr>
              <w:pStyle w:val="Heading2"/>
              <w:rPr>
                <w:rFonts w:ascii="Times" w:hAnsi="Times"/>
                <w:sz w:val="20"/>
                <w:szCs w:val="20"/>
              </w:rPr>
            </w:pPr>
          </w:p>
          <w:p w:rsidR="00F5673B" w:rsidRDefault="00F5673B" w:rsidP="00061B18">
            <w:pPr>
              <w:pStyle w:val="Heading2"/>
              <w:rPr>
                <w:rFonts w:ascii="Times" w:hAnsi="Times"/>
                <w:sz w:val="20"/>
                <w:szCs w:val="20"/>
              </w:rPr>
            </w:pPr>
          </w:p>
          <w:p w:rsidR="00F5673B" w:rsidRDefault="00F5673B" w:rsidP="00061B18">
            <w:pPr>
              <w:pStyle w:val="Heading2"/>
              <w:rPr>
                <w:rFonts w:ascii="Times" w:hAnsi="Times"/>
                <w:sz w:val="20"/>
                <w:szCs w:val="20"/>
              </w:rPr>
            </w:pPr>
          </w:p>
          <w:tbl>
            <w:tblPr>
              <w:tblpPr w:leftFromText="60" w:rightFromText="60" w:vertAnchor="text"/>
              <w:tblW w:w="15020" w:type="dxa"/>
              <w:tblCellSpacing w:w="0" w:type="dxa"/>
              <w:tblCellMar>
                <w:left w:w="0" w:type="dxa"/>
                <w:right w:w="0" w:type="dxa"/>
              </w:tblCellMar>
              <w:tblLook w:val="00A0"/>
            </w:tblPr>
            <w:tblGrid>
              <w:gridCol w:w="15140"/>
              <w:gridCol w:w="20"/>
            </w:tblGrid>
            <w:tr w:rsidR="00F5673B" w:rsidRPr="00196D4D" w:rsidTr="006C1DE3">
              <w:trPr>
                <w:trHeight w:val="640"/>
                <w:tblCellSpacing w:w="0" w:type="dxa"/>
              </w:trPr>
              <w:tc>
                <w:tcPr>
                  <w:tcW w:w="12000" w:type="dxa"/>
                  <w:shd w:val="clear" w:color="auto" w:fill="990000"/>
                </w:tcPr>
                <w:p w:rsidR="00F5673B" w:rsidRPr="00674FDD" w:rsidRDefault="00F5673B" w:rsidP="00061B18">
                  <w:pPr>
                    <w:pStyle w:val="Heading2"/>
                    <w:rPr>
                      <w:rFonts w:ascii="Times" w:hAnsi="Times"/>
                      <w:sz w:val="20"/>
                      <w:szCs w:val="20"/>
                    </w:rPr>
                  </w:pPr>
                  <w:r w:rsidRPr="00674FDD">
                    <w:rPr>
                      <w:rFonts w:ascii="Arial" w:hAnsi="Arial" w:cs="Arial"/>
                      <w:color w:val="FFCC33"/>
                    </w:rPr>
                    <w:t>People</w:t>
                  </w:r>
                </w:p>
              </w:tc>
              <w:tc>
                <w:tcPr>
                  <w:tcW w:w="20" w:type="dxa"/>
                  <w:vAlign w:val="center"/>
                </w:tcPr>
                <w:p w:rsidR="00F5673B" w:rsidRPr="00674FDD" w:rsidRDefault="00F5673B" w:rsidP="00061B18">
                  <w:pPr>
                    <w:pStyle w:val="Heading2"/>
                    <w:rPr>
                      <w:rFonts w:ascii="Times" w:hAnsi="Times"/>
                      <w:sz w:val="20"/>
                      <w:szCs w:val="20"/>
                    </w:rPr>
                  </w:pPr>
                </w:p>
              </w:tc>
            </w:tr>
            <w:tr w:rsidR="00F5673B" w:rsidRPr="00196D4D" w:rsidTr="006C1DE3">
              <w:trPr>
                <w:trHeight w:val="11860"/>
                <w:tblCellSpacing w:w="0" w:type="dxa"/>
              </w:trPr>
              <w:tc>
                <w:tcPr>
                  <w:tcW w:w="12000" w:type="dxa"/>
                </w:tcPr>
                <w:tbl>
                  <w:tblPr>
                    <w:tblpPr w:leftFromText="60" w:rightFromText="60" w:vertAnchor="text" w:horzAnchor="page" w:tblpX="1" w:tblpY="-365"/>
                    <w:tblOverlap w:val="never"/>
                    <w:tblW w:w="15140" w:type="dxa"/>
                    <w:tblCellSpacing w:w="0" w:type="dxa"/>
                    <w:tblCellMar>
                      <w:left w:w="0" w:type="dxa"/>
                      <w:right w:w="0" w:type="dxa"/>
                    </w:tblCellMar>
                    <w:tblLook w:val="00A0"/>
                  </w:tblPr>
                  <w:tblGrid>
                    <w:gridCol w:w="15140"/>
                  </w:tblGrid>
                  <w:tr w:rsidR="00F5673B" w:rsidRPr="00196D4D" w:rsidTr="006C1DE3">
                    <w:trPr>
                      <w:trHeight w:val="15560"/>
                      <w:tblCellSpacing w:w="0" w:type="dxa"/>
                    </w:trPr>
                    <w:tc>
                      <w:tcPr>
                        <w:tcW w:w="15140" w:type="dxa"/>
                        <w:shd w:val="clear" w:color="auto" w:fill="FFFFFF"/>
                      </w:tcPr>
                      <w:p w:rsidR="00F5673B" w:rsidRPr="00812BFA" w:rsidRDefault="00F5673B" w:rsidP="00061B18">
                        <w:pPr>
                          <w:pStyle w:val="Heading2"/>
                          <w:rPr>
                            <w:sz w:val="52"/>
                            <w:szCs w:val="52"/>
                            <w:u w:val="single"/>
                          </w:rPr>
                        </w:pPr>
                        <w:r w:rsidRPr="00812BFA">
                          <w:rPr>
                            <w:sz w:val="52"/>
                            <w:szCs w:val="52"/>
                            <w:u w:val="single"/>
                          </w:rPr>
                          <w:t>Amasa Lyman:</w:t>
                        </w:r>
                      </w:p>
                      <w:p w:rsidR="00F5673B" w:rsidRDefault="00F5673B" w:rsidP="00061B18">
                        <w:pPr>
                          <w:pStyle w:val="Heading2"/>
                          <w:rPr>
                            <w:rFonts w:ascii="Arial" w:hAnsi="Arial" w:cs="Arial"/>
                          </w:rPr>
                        </w:pPr>
                        <w:hyperlink r:id="rId20" w:history="1">
                          <w:r>
                            <w:rPr>
                              <w:noProof/>
                            </w:rPr>
                            <w:pict>
                              <v:shape id="Picture 3" o:spid="_x0000_s1027" type="#_x0000_t75" alt="http://score.rims.k12.ca.us/score_lessons/willis/images/lyman1tb.JPG" href="http://score.rims.k12.ca.us/score_lessons/willis/images/lyman1.J" style="position:absolute;margin-left:103pt;margin-top:0;width:143pt;height:129pt;z-index:251659264;visibility:visible;mso-wrap-distance-left:0;mso-wrap-distance-right:0;mso-position-horizontal:right;mso-position-horizontal-relative:text;mso-position-vertical-relative:line" o:allowoverlap="f" o:button="t">
                                <v:fill o:detectmouseclick="t"/>
                                <v:imagedata r:id="rId21" o:title=""/>
                                <w10:wrap type="square"/>
                              </v:shape>
                            </w:pict>
                          </w:r>
                        </w:hyperlink>
                        <w:r w:rsidRPr="00674FDD">
                          <w:rPr>
                            <w:rFonts w:ascii="Arial" w:hAnsi="Arial" w:cs="Arial"/>
                          </w:rPr>
                          <w:t xml:space="preserve">Born in New Hampshire 30 March, 1813. </w:t>
                        </w:r>
                        <w:r w:rsidRPr="00674FDD">
                          <w:rPr>
                            <w:rFonts w:ascii="Arial" w:hAnsi="Arial" w:cs="Arial"/>
                          </w:rPr>
                          <w:br/>
                        </w:r>
                        <w:r w:rsidRPr="00674FDD">
                          <w:rPr>
                            <w:rFonts w:ascii="Arial" w:hAnsi="Arial" w:cs="Arial"/>
                          </w:rPr>
                          <w:br/>
                          <w:t>Abandoned by his father, then sent to live with his grandparents Mason as a young boy. Within two years they died. Amasa was sent to live with his uncle Parley Mason.</w:t>
                        </w:r>
                        <w:r w:rsidRPr="00674FDD">
                          <w:rPr>
                            <w:rFonts w:ascii="Arial" w:hAnsi="Arial" w:cs="Arial"/>
                          </w:rPr>
                          <w:br/>
                        </w:r>
                        <w:r w:rsidRPr="00674FDD">
                          <w:rPr>
                            <w:rFonts w:ascii="Arial" w:hAnsi="Arial" w:cs="Arial"/>
                          </w:rPr>
                          <w:br/>
                          <w:t>His uncle disowned him at age 19 when Amasa joined the Church of Jesus Christ of Latter-Day Saints. Nearly penniles, he traveled 700 miles Kirtland, Ohio and the company of other Saints in the home of Lyman Johnson.</w:t>
                        </w:r>
                        <w:r w:rsidRPr="00674FDD">
                          <w:rPr>
                            <w:rFonts w:ascii="Arial" w:hAnsi="Arial" w:cs="Arial"/>
                          </w:rPr>
                          <w:br/>
                        </w:r>
                        <w:r w:rsidRPr="00674FDD">
                          <w:rPr>
                            <w:rFonts w:ascii="Arial" w:hAnsi="Arial" w:cs="Arial"/>
                          </w:rPr>
                          <w:br/>
                          <w:t xml:space="preserve">Amasa became an Elder in the Church in August of 1835. He was called to travel and preach as a missionary several times. </w:t>
                        </w:r>
                        <w:r w:rsidRPr="00674FDD">
                          <w:rPr>
                            <w:rFonts w:ascii="Arial" w:hAnsi="Arial" w:cs="Arial"/>
                          </w:rPr>
                          <w:br/>
                        </w:r>
                        <w:r w:rsidRPr="00674FDD">
                          <w:rPr>
                            <w:rFonts w:ascii="Arial" w:hAnsi="Arial" w:cs="Arial"/>
                          </w:rPr>
                          <w:br/>
                        </w:r>
                        <w:r w:rsidRPr="00674FDD">
                          <w:rPr>
                            <w:rFonts w:ascii="Arial" w:hAnsi="Arial" w:cs="Arial"/>
                          </w:rPr>
                          <w:br/>
                          <w:t xml:space="preserve">At age 29 he was called as an Apostle in the Church. A member of one of the highest ruling bodies of the Church. He continued to preach and travel for the Church. He distinguished himself as an organizer and missionary. </w:t>
                        </w:r>
                        <w:r w:rsidRPr="00674FDD">
                          <w:rPr>
                            <w:rFonts w:ascii="Arial" w:hAnsi="Arial" w:cs="Arial"/>
                          </w:rPr>
                          <w:br/>
                        </w:r>
                        <w:r w:rsidRPr="00674FDD">
                          <w:rPr>
                            <w:rFonts w:ascii="Arial" w:hAnsi="Arial" w:cs="Arial"/>
                          </w:rPr>
                          <w:br/>
                          <w:t>When Chruch members gathered in Nauvoo Illinois, he received an assignment to oversee the development of a logging community to the north.</w:t>
                        </w:r>
                        <w:r w:rsidRPr="00674FDD">
                          <w:rPr>
                            <w:rFonts w:ascii="Arial" w:hAnsi="Arial" w:cs="Arial"/>
                          </w:rPr>
                          <w:br/>
                        </w:r>
                        <w:r w:rsidRPr="00674FDD">
                          <w:rPr>
                            <w:rFonts w:ascii="Arial" w:hAnsi="Arial" w:cs="Arial"/>
                          </w:rPr>
                          <w:br/>
                          <w:t>After Church leader Joseph Smith was killed, members were forced to leave Nauvoo. As an Apostle, Amasa helped Brigham Young lead Church members to the Salt Lake Valley. He was one of the first to enter the valley but traveled back and forth along the trail several times helping others along the trail.</w:t>
                        </w:r>
                        <w:r w:rsidRPr="00674FDD">
                          <w:rPr>
                            <w:rFonts w:ascii="Arial" w:hAnsi="Arial" w:cs="Arial"/>
                          </w:rPr>
                          <w:br/>
                        </w:r>
                        <w:r w:rsidRPr="00674FDD">
                          <w:rPr>
                            <w:rFonts w:ascii="Arial" w:hAnsi="Arial" w:cs="Arial"/>
                          </w:rPr>
                          <w:br/>
                          <w:t>One of his first assignments in the Salt Lake Valley was to go to California to gather Church members who had strayed to the gold fields.</w:t>
                        </w:r>
                        <w:r w:rsidRPr="00674FDD">
                          <w:rPr>
                            <w:rFonts w:ascii="Arial" w:hAnsi="Arial" w:cs="Arial"/>
                          </w:rPr>
                          <w:br/>
                        </w:r>
                        <w:r w:rsidRPr="00674FDD">
                          <w:rPr>
                            <w:rFonts w:ascii="Arial" w:hAnsi="Arial" w:cs="Arial"/>
                          </w:rPr>
                          <w:br/>
                          <w:t xml:space="preserve">Amasa and fellow Apostle Charles C. Rich were assigned to lead a colonizing mission to Southern California. He and Rich assumed the $70,000 debt to purchase Rancho San Bernardino. Amasa became mayor and organized the Church units. </w:t>
                        </w:r>
                        <w:r w:rsidRPr="00674FDD">
                          <w:rPr>
                            <w:rFonts w:ascii="Arial" w:hAnsi="Arial" w:cs="Arial"/>
                          </w:rPr>
                          <w:br/>
                        </w:r>
                        <w:r w:rsidRPr="00674FDD">
                          <w:rPr>
                            <w:rFonts w:ascii="Arial" w:hAnsi="Arial" w:cs="Arial"/>
                          </w:rPr>
                          <w:br/>
                          <w:t>After returning to Utah in 1857, Amasa helped establish the cities of Parowan, Minersville, Farmington and Fillmore. He died in Fillmore in 1877.</w:t>
                        </w:r>
                      </w:p>
                      <w:p w:rsidR="00F5673B" w:rsidRDefault="00F5673B" w:rsidP="00061B18">
                        <w:pPr>
                          <w:pStyle w:val="Heading2"/>
                          <w:rPr>
                            <w:rFonts w:ascii="Arial" w:hAnsi="Arial" w:cs="Arial"/>
                          </w:rPr>
                        </w:pPr>
                      </w:p>
                      <w:tbl>
                        <w:tblPr>
                          <w:tblpPr w:leftFromText="60" w:rightFromText="60" w:vertAnchor="text"/>
                          <w:tblW w:w="15020" w:type="dxa"/>
                          <w:tblCellSpacing w:w="0" w:type="dxa"/>
                          <w:tblCellMar>
                            <w:left w:w="0" w:type="dxa"/>
                            <w:right w:w="0" w:type="dxa"/>
                          </w:tblCellMar>
                          <w:tblLook w:val="00A0"/>
                        </w:tblPr>
                        <w:tblGrid>
                          <w:gridCol w:w="15000"/>
                          <w:gridCol w:w="20"/>
                        </w:tblGrid>
                        <w:tr w:rsidR="00F5673B" w:rsidRPr="00196D4D" w:rsidTr="006C1DE3">
                          <w:trPr>
                            <w:trHeight w:val="640"/>
                            <w:tblCellSpacing w:w="0" w:type="dxa"/>
                          </w:trPr>
                          <w:tc>
                            <w:tcPr>
                              <w:tcW w:w="12000" w:type="dxa"/>
                              <w:shd w:val="clear" w:color="auto" w:fill="990000"/>
                            </w:tcPr>
                            <w:p w:rsidR="00F5673B" w:rsidRPr="00674FDD" w:rsidRDefault="00F5673B" w:rsidP="00061B18">
                              <w:pPr>
                                <w:pStyle w:val="Heading2"/>
                                <w:rPr>
                                  <w:rFonts w:ascii="Times" w:hAnsi="Times"/>
                                  <w:sz w:val="20"/>
                                  <w:szCs w:val="20"/>
                                </w:rPr>
                              </w:pPr>
                              <w:hyperlink r:id="rId22" w:history="1">
                                <w:r w:rsidRPr="00674FDD">
                                  <w:rPr>
                                    <w:rFonts w:ascii="Arial" w:hAnsi="Arial" w:cs="Arial"/>
                                    <w:color w:val="0000FF"/>
                                    <w:sz w:val="20"/>
                                    <w:szCs w:val="20"/>
                                    <w:u w:val="single"/>
                                  </w:rPr>
                                  <w:t>Captain Jefferson Hunt</w:t>
                                </w:r>
                              </w:hyperlink>
                            </w:p>
                          </w:tc>
                          <w:tc>
                            <w:tcPr>
                              <w:tcW w:w="20" w:type="dxa"/>
                              <w:vAlign w:val="center"/>
                            </w:tcPr>
                            <w:p w:rsidR="00F5673B" w:rsidRPr="00674FDD" w:rsidRDefault="00F5673B" w:rsidP="00061B18">
                              <w:pPr>
                                <w:pStyle w:val="Heading2"/>
                                <w:rPr>
                                  <w:rFonts w:ascii="Times" w:hAnsi="Times"/>
                                  <w:sz w:val="20"/>
                                  <w:szCs w:val="20"/>
                                </w:rPr>
                              </w:pPr>
                            </w:p>
                          </w:tc>
                        </w:tr>
                        <w:tr w:rsidR="00F5673B" w:rsidRPr="00196D4D" w:rsidTr="006C1DE3">
                          <w:trPr>
                            <w:trHeight w:val="5580"/>
                            <w:tblCellSpacing w:w="0" w:type="dxa"/>
                          </w:trPr>
                          <w:tc>
                            <w:tcPr>
                              <w:tcW w:w="12000" w:type="dxa"/>
                            </w:tcPr>
                            <w:tbl>
                              <w:tblPr>
                                <w:tblpPr w:leftFromText="60" w:rightFromText="60" w:vertAnchor="text"/>
                                <w:tblW w:w="12000" w:type="dxa"/>
                                <w:tblCellSpacing w:w="0" w:type="dxa"/>
                                <w:tblCellMar>
                                  <w:left w:w="0" w:type="dxa"/>
                                  <w:right w:w="0" w:type="dxa"/>
                                </w:tblCellMar>
                                <w:tblLook w:val="00A0"/>
                              </w:tblPr>
                              <w:tblGrid>
                                <w:gridCol w:w="20"/>
                                <w:gridCol w:w="14657"/>
                                <w:gridCol w:w="20"/>
                                <w:gridCol w:w="20"/>
                              </w:tblGrid>
                              <w:tr w:rsidR="00F5673B" w:rsidRPr="00196D4D" w:rsidTr="006C1DE3">
                                <w:trPr>
                                  <w:trHeight w:val="200"/>
                                  <w:tblCellSpacing w:w="0" w:type="dxa"/>
                                </w:trPr>
                                <w:tc>
                                  <w:tcPr>
                                    <w:tcW w:w="200" w:type="dxa"/>
                                    <w:vMerge w:val="restart"/>
                                    <w:shd w:val="clear" w:color="auto" w:fill="FFFFFF"/>
                                    <w:vAlign w:val="center"/>
                                  </w:tcPr>
                                  <w:p w:rsidR="00F5673B" w:rsidRPr="00674FDD" w:rsidRDefault="00F5673B" w:rsidP="00061B18">
                                    <w:pPr>
                                      <w:pStyle w:val="Heading2"/>
                                      <w:rPr>
                                        <w:rFonts w:ascii="Times" w:hAnsi="Times"/>
                                        <w:sz w:val="20"/>
                                        <w:szCs w:val="20"/>
                                      </w:rPr>
                                    </w:pPr>
                                  </w:p>
                                </w:tc>
                                <w:tc>
                                  <w:tcPr>
                                    <w:tcW w:w="11620" w:type="dxa"/>
                                    <w:shd w:val="clear" w:color="auto" w:fill="FFFFFF"/>
                                    <w:vAlign w:val="center"/>
                                  </w:tcPr>
                                  <w:p w:rsidR="00F5673B" w:rsidRPr="00674FDD" w:rsidRDefault="00F5673B" w:rsidP="00061B18">
                                    <w:pPr>
                                      <w:pStyle w:val="Heading2"/>
                                      <w:rPr>
                                        <w:rFonts w:ascii="Times" w:hAnsi="Times"/>
                                        <w:sz w:val="20"/>
                                        <w:szCs w:val="20"/>
                                      </w:rPr>
                                    </w:pPr>
                                  </w:p>
                                </w:tc>
                                <w:tc>
                                  <w:tcPr>
                                    <w:tcW w:w="160" w:type="dxa"/>
                                    <w:vMerge w:val="restart"/>
                                    <w:shd w:val="clear" w:color="auto" w:fill="FFFFFF"/>
                                    <w:vAlign w:val="center"/>
                                  </w:tcPr>
                                  <w:p w:rsidR="00F5673B" w:rsidRPr="00674FDD" w:rsidRDefault="00F5673B" w:rsidP="00061B18">
                                    <w:pPr>
                                      <w:pStyle w:val="Heading2"/>
                                      <w:rPr>
                                        <w:rFonts w:ascii="Times" w:hAnsi="Times"/>
                                        <w:sz w:val="20"/>
                                        <w:szCs w:val="20"/>
                                      </w:rPr>
                                    </w:pPr>
                                  </w:p>
                                </w:tc>
                                <w:tc>
                                  <w:tcPr>
                                    <w:tcW w:w="20" w:type="dxa"/>
                                    <w:shd w:val="clear" w:color="auto" w:fill="FFFFFF"/>
                                    <w:vAlign w:val="center"/>
                                  </w:tcPr>
                                  <w:p w:rsidR="00F5673B" w:rsidRPr="00674FDD" w:rsidRDefault="00F5673B" w:rsidP="00061B18">
                                    <w:pPr>
                                      <w:pStyle w:val="Heading2"/>
                                      <w:rPr>
                                        <w:rFonts w:ascii="Times" w:hAnsi="Times"/>
                                        <w:sz w:val="20"/>
                                        <w:szCs w:val="20"/>
                                      </w:rPr>
                                    </w:pPr>
                                  </w:p>
                                </w:tc>
                              </w:tr>
                              <w:tr w:rsidR="00F5673B" w:rsidRPr="00196D4D" w:rsidTr="006C1DE3">
                                <w:trPr>
                                  <w:trHeight w:val="4780"/>
                                  <w:tblCellSpacing w:w="0" w:type="dxa"/>
                                </w:trPr>
                                <w:tc>
                                  <w:tcPr>
                                    <w:tcW w:w="0" w:type="auto"/>
                                    <w:vMerge/>
                                    <w:shd w:val="clear" w:color="auto" w:fill="FFFFFF"/>
                                    <w:vAlign w:val="center"/>
                                  </w:tcPr>
                                  <w:p w:rsidR="00F5673B" w:rsidRPr="00674FDD" w:rsidRDefault="00F5673B" w:rsidP="00061B18">
                                    <w:pPr>
                                      <w:pStyle w:val="Heading2"/>
                                      <w:rPr>
                                        <w:rFonts w:ascii="Times" w:hAnsi="Times"/>
                                        <w:sz w:val="20"/>
                                        <w:szCs w:val="20"/>
                                      </w:rPr>
                                    </w:pPr>
                                  </w:p>
                                </w:tc>
                                <w:tc>
                                  <w:tcPr>
                                    <w:tcW w:w="11620" w:type="dxa"/>
                                    <w:shd w:val="clear" w:color="auto" w:fill="FFFFFF"/>
                                  </w:tcPr>
                                  <w:p w:rsidR="00F5673B" w:rsidRDefault="00F5673B" w:rsidP="00061B18">
                                    <w:pPr>
                                      <w:pStyle w:val="Heading2"/>
                                      <w:rPr>
                                        <w:rFonts w:ascii="Arial" w:hAnsi="Arial" w:cs="Arial"/>
                                        <w:color w:val="990000"/>
                                      </w:rPr>
                                    </w:pPr>
                                    <w:r w:rsidRPr="00674FDD">
                                      <w:rPr>
                                        <w:rFonts w:ascii="Arial" w:hAnsi="Arial" w:cs="Arial"/>
                                        <w:i/>
                                        <w:iCs/>
                                      </w:rPr>
                                      <w:t>We are in perfect suspense here. In two months we look for a discharge and know not whither to steer our course. We have a very good offer to purchase a large valley, sufficient to support 80,000 families, connected with other excellent country, which might be obtained. The rancho connected with the valley is about 30 miles from this place, [Los Angeles] and about twenty-five from a good ship landing. We may have the land and stock consisting of eight thousand head of cattle, the increase of which was three thousand last year, and an immense quantity of horses, by paying 500 dollars down, and taking our time to pay the remainder, if we only had the privilege to buy it.</w:t>
                                    </w:r>
                                    <w:r w:rsidRPr="00674FDD">
                                      <w:rPr>
                                        <w:rFonts w:ascii="Arial" w:hAnsi="Arial" w:cs="Arial"/>
                                        <w:i/>
                                        <w:iCs/>
                                      </w:rPr>
                                      <w:br/>
                                    </w:r>
                                    <w:r w:rsidRPr="00674FDD">
                                      <w:rPr>
                                        <w:rFonts w:ascii="Times" w:hAnsi="Times"/>
                                        <w:sz w:val="20"/>
                                        <w:szCs w:val="20"/>
                                      </w:rPr>
                                      <w:br/>
                                    </w:r>
                                    <w:r w:rsidRPr="00674FDD">
                                      <w:rPr>
                                        <w:rFonts w:ascii="Arial" w:hAnsi="Arial" w:cs="Arial"/>
                                        <w:color w:val="990000"/>
                                      </w:rPr>
                                      <w:t>Letter to Brigham Young, May 1847. Hunt was serving as Captain of Company A, US Army of the West (the Mormon Battalion) at the time.</w:t>
                                    </w:r>
                                    <w:r w:rsidRPr="00674FDD">
                                      <w:rPr>
                                        <w:rFonts w:ascii="Times" w:hAnsi="Times"/>
                                        <w:sz w:val="20"/>
                                        <w:szCs w:val="20"/>
                                      </w:rPr>
                                      <w:br/>
                                    </w:r>
                                    <w:r w:rsidRPr="00674FDD">
                                      <w:rPr>
                                        <w:rFonts w:ascii="Arial" w:hAnsi="Arial" w:cs="Arial"/>
                                        <w:color w:val="990000"/>
                                      </w:rPr>
                                      <w:t>Quoted in "Journal History," May 14, 1847</w:t>
                                    </w:r>
                                  </w:p>
                                  <w:p w:rsidR="00F5673B" w:rsidRDefault="00F5673B" w:rsidP="00061B18">
                                    <w:pPr>
                                      <w:pStyle w:val="Heading2"/>
                                      <w:rPr>
                                        <w:rFonts w:ascii="Arial" w:hAnsi="Arial" w:cs="Arial"/>
                                        <w:color w:val="990000"/>
                                      </w:rPr>
                                    </w:pPr>
                                  </w:p>
                                  <w:p w:rsidR="00F5673B" w:rsidRDefault="00F5673B" w:rsidP="00061B18">
                                    <w:pPr>
                                      <w:pStyle w:val="Heading2"/>
                                    </w:pPr>
                                    <w:r>
                                      <w:rPr>
                                        <w:lang/>
                                      </w:rPr>
                                      <w:t>Mormon Battalion</w:t>
                                    </w:r>
                                  </w:p>
                                  <w:p w:rsidR="00F5673B" w:rsidRDefault="00F5673B" w:rsidP="00061B18">
                                    <w:pPr>
                                      <w:pStyle w:val="Heading2"/>
                                    </w:pPr>
                                  </w:p>
                                  <w:p w:rsidR="00F5673B" w:rsidRDefault="00F5673B" w:rsidP="00061B18">
                                    <w:pPr>
                                      <w:pStyle w:val="Heading2"/>
                                    </w:pPr>
                                    <w:hyperlink r:id="rId23" w:anchor="platform-canvas-content" w:history="1">
                                      <w:r>
                                        <w:rPr>
                                          <w:rStyle w:val="Hyperlink"/>
                                        </w:rPr>
                                        <w:t>Skip main navigation</w:t>
                                      </w:r>
                                    </w:hyperlink>
                                  </w:p>
                                  <w:p w:rsidR="00F5673B" w:rsidRDefault="00F5673B" w:rsidP="00061B18">
                                    <w:pPr>
                                      <w:pStyle w:val="Heading2"/>
                                    </w:pPr>
                                    <w:hyperlink r:id="rId24" w:history="1">
                                      <w:r w:rsidRPr="00196D4D">
                                        <w:rPr>
                                          <w:noProof/>
                                          <w:color w:val="0000FF"/>
                                        </w:rPr>
                                        <w:pict>
                                          <v:shape id="Picture 102" o:spid="_x0000_i1033" type="#_x0000_t75" alt="he Church of Jesus Christ of Latter-day Saints" href="http://www.lds.org/?lang=e" style="width:169.5pt;height:52.5pt;visibility:visible" o:button="t">
                                            <v:fill o:detectmouseclick="t"/>
                                            <v:imagedata r:id="rId25" o:title=""/>
                                          </v:shape>
                                        </w:pict>
                                      </w:r>
                                    </w:hyperlink>
                                  </w:p>
                                  <w:p w:rsidR="00F5673B" w:rsidRDefault="00F5673B" w:rsidP="00061B18">
                                    <w:pPr>
                                      <w:pStyle w:val="Heading2"/>
                                    </w:pPr>
                                    <w:hyperlink r:id="rId26" w:history="1">
                                      <w:r>
                                        <w:rPr>
                                          <w:rStyle w:val="Hyperlink"/>
                                        </w:rPr>
                                        <w:t>English</w:t>
                                      </w:r>
                                    </w:hyperlink>
                                  </w:p>
                                  <w:p w:rsidR="00F5673B" w:rsidRDefault="00F5673B" w:rsidP="00061B18">
                                    <w:pPr>
                                      <w:pStyle w:val="Heading2"/>
                                    </w:pPr>
                                    <w:hyperlink r:id="rId27" w:anchor="pf-personal-links" w:history="1">
                                      <w:r>
                                        <w:rPr>
                                          <w:rStyle w:val="Hyperlink"/>
                                        </w:rPr>
                                        <w:t>Sign In/Tools</w:t>
                                      </w:r>
                                    </w:hyperlink>
                                  </w:p>
                                  <w:p w:rsidR="00F5673B" w:rsidRDefault="00F5673B" w:rsidP="00061B18">
                                    <w:pPr>
                                      <w:pStyle w:val="Heading2"/>
                                      <w:rPr>
                                        <w:vanish/>
                                      </w:rPr>
                                    </w:pPr>
                                    <w:hyperlink r:id="rId28" w:anchor="pf-scriptures" w:history="1">
                                      <w:r>
                                        <w:rPr>
                                          <w:rStyle w:val="Hyperlink"/>
                                          <w:vanish/>
                                        </w:rPr>
                                        <w:t>Scriptures</w:t>
                                      </w:r>
                                    </w:hyperlink>
                                  </w:p>
                                  <w:p w:rsidR="00F5673B" w:rsidRDefault="00F5673B" w:rsidP="00061B18">
                                    <w:pPr>
                                      <w:pStyle w:val="Heading2"/>
                                      <w:rPr>
                                        <w:vanish/>
                                      </w:rPr>
                                    </w:pPr>
                                    <w:hyperlink r:id="rId29" w:anchor="pf-teachings" w:history="1">
                                      <w:r>
                                        <w:rPr>
                                          <w:rStyle w:val="Hyperlink"/>
                                          <w:vanish/>
                                        </w:rPr>
                                        <w:t>Teachings</w:t>
                                      </w:r>
                                    </w:hyperlink>
                                  </w:p>
                                  <w:p w:rsidR="00F5673B" w:rsidRDefault="00F5673B" w:rsidP="00061B18">
                                    <w:pPr>
                                      <w:pStyle w:val="Heading2"/>
                                      <w:rPr>
                                        <w:vanish/>
                                      </w:rPr>
                                    </w:pPr>
                                    <w:hyperlink r:id="rId30" w:anchor="pf-resources2" w:history="1">
                                      <w:r>
                                        <w:rPr>
                                          <w:rStyle w:val="Hyperlink"/>
                                          <w:vanish/>
                                        </w:rPr>
                                        <w:t>Resources</w:t>
                                      </w:r>
                                    </w:hyperlink>
                                  </w:p>
                                  <w:p w:rsidR="00F5673B" w:rsidRDefault="00F5673B" w:rsidP="00061B18">
                                    <w:pPr>
                                      <w:pStyle w:val="Heading2"/>
                                      <w:rPr>
                                        <w:vanish/>
                                      </w:rPr>
                                    </w:pPr>
                                    <w:hyperlink r:id="rId31" w:anchor="pf-news" w:history="1">
                                      <w:r>
                                        <w:rPr>
                                          <w:rStyle w:val="Hyperlink"/>
                                          <w:vanish/>
                                        </w:rPr>
                                        <w:t>News</w:t>
                                      </w:r>
                                    </w:hyperlink>
                                  </w:p>
                                  <w:p w:rsidR="00F5673B" w:rsidRDefault="00F5673B" w:rsidP="00061B18">
                                    <w:pPr>
                                      <w:pStyle w:val="Heading2"/>
                                    </w:pPr>
                                    <w:r>
                                      <w:t>Top of Form</w:t>
                                    </w:r>
                                  </w:p>
                                  <w:p w:rsidR="00F5673B" w:rsidRDefault="00F5673B" w:rsidP="00061B18">
                                    <w:pPr>
                                      <w:pStyle w:val="Heading2"/>
                                    </w:pPr>
                                    <w:r>
                                      <w:t>Search:</w:t>
                                    </w:r>
                                  </w:p>
                                  <w:p w:rsidR="00F5673B" w:rsidRDefault="00F5673B" w:rsidP="00061B18">
                                    <w:pPr>
                                      <w:pStyle w:val="Heading2"/>
                                      <w:rPr>
                                        <w:vanish/>
                                      </w:rPr>
                                    </w:pPr>
                                    <w:r>
                                      <w:rPr>
                                        <w:vanish/>
                                      </w:rPr>
                                      <w:fldChar w:fldCharType="begin"/>
                                    </w:r>
                                    <w:r>
                                      <w:rPr>
                                        <w:vanish/>
                                      </w:rPr>
                                      <w:instrText xml:space="preserve"> </w:instrText>
                                    </w:r>
                                    <w:r>
                                      <w:rPr>
                                        <w:vanish/>
                                      </w:rPr>
                                      <w:fldChar w:fldCharType="begin"/>
                                    </w:r>
                                    <w:r>
                                      <w:rPr>
                                        <w:vanish/>
                                      </w:rPr>
                                      <w:instrText xml:space="preserve"> PRIVATE "&lt;INPUT NAME=\"query\" TYPE=\"text\"&gt;" </w:instrText>
                                    </w:r>
                                    <w:r>
                                      <w:rPr>
                                        <w:vanish/>
                                      </w:rPr>
                                      <w:fldChar w:fldCharType="end"/>
                                    </w:r>
                                    <w:r>
                                      <w:rPr>
                                        <w:vanish/>
                                      </w:rPr>
                                      <w:instrText xml:space="preserve">MACROBUTTON HTMLDirect </w:instrText>
                                    </w:r>
                                    <w:r w:rsidRPr="00C43E4A">
                                      <w:rPr>
                                        <w:noProof/>
                                      </w:rPr>
                                      <w:pict>
                                        <v:shape id="Picture 103" o:spid="_x0000_i1034" type="#_x0000_t75" style="width:14.25pt;height:20.25pt;visibility:visible">
                                          <v:imagedata r:id="rId32" o:title=""/>
                                        </v:shape>
                                      </w:pict>
                                    </w:r>
                                    <w:r>
                                      <w:rPr>
                                        <w:vanish/>
                                      </w:rPr>
                                      <w:fldChar w:fldCharType="end"/>
                                    </w:r>
                                  </w:p>
                                  <w:p w:rsidR="00F5673B" w:rsidRDefault="00F5673B" w:rsidP="00061B18">
                                    <w:pPr>
                                      <w:pStyle w:val="Heading2"/>
                                    </w:pPr>
                                    <w:r>
                                      <w:t>Bottom of Form</w:t>
                                    </w:r>
                                  </w:p>
                                  <w:p w:rsidR="00F5673B" w:rsidRDefault="00F5673B" w:rsidP="00061B18">
                                    <w:pPr>
                                      <w:pStyle w:val="Heading2"/>
                                    </w:pPr>
                                    <w:hyperlink r:id="rId33" w:history="1">
                                      <w:r>
                                        <w:rPr>
                                          <w:rStyle w:val="Hyperlink"/>
                                        </w:rPr>
                                        <w:t>Locations and Schedules</w:t>
                                      </w:r>
                                    </w:hyperlink>
                                  </w:p>
                                  <w:p w:rsidR="00F5673B" w:rsidRDefault="00F5673B" w:rsidP="00061B18">
                                    <w:pPr>
                                      <w:pStyle w:val="Heading2"/>
                                    </w:pPr>
                                    <w:r>
                                      <w:pict>
                                        <v:rect id="_x0000_i1035" style="width:0;height:1.5pt" o:hralign="center" o:hrstd="t" o:hr="t" fillcolor="#aaa" stroked="f"/>
                                      </w:pict>
                                    </w:r>
                                  </w:p>
                                  <w:p w:rsidR="00F5673B" w:rsidRDefault="00F5673B" w:rsidP="00061B18">
                                    <w:pPr>
                                      <w:pStyle w:val="Heading2"/>
                                    </w:pPr>
                                    <w:hyperlink r:id="rId34" w:anchor="x=find" w:history="1">
                                      <w:r>
                                        <w:rPr>
                                          <w:rStyle w:val="Hyperlink"/>
                                        </w:rPr>
                                        <w:t>Find a Meetinghouse</w:t>
                                      </w:r>
                                    </w:hyperlink>
                                  </w:p>
                                  <w:p w:rsidR="00F5673B" w:rsidRDefault="00F5673B" w:rsidP="00061B18">
                                    <w:pPr>
                                      <w:pStyle w:val="Heading2"/>
                                    </w:pPr>
                                    <w:hyperlink r:id="rId35" w:anchor="x=ward" w:history="1">
                                      <w:r>
                                        <w:rPr>
                                          <w:rStyle w:val="Hyperlink"/>
                                        </w:rPr>
                                        <w:t>Find Your Ward or Branch</w:t>
                                      </w:r>
                                    </w:hyperlink>
                                  </w:p>
                                  <w:p w:rsidR="00F5673B" w:rsidRDefault="00F5673B" w:rsidP="00061B18">
                                    <w:pPr>
                                      <w:pStyle w:val="Heading2"/>
                                    </w:pPr>
                                    <w:hyperlink r:id="rId36" w:history="1">
                                      <w:r>
                                        <w:rPr>
                                          <w:rStyle w:val="Hyperlink"/>
                                        </w:rPr>
                                        <w:t>Find a Temple</w:t>
                                      </w:r>
                                    </w:hyperlink>
                                  </w:p>
                                  <w:p w:rsidR="00F5673B" w:rsidRDefault="00F5673B" w:rsidP="00061B18">
                                    <w:pPr>
                                      <w:pStyle w:val="Heading2"/>
                                    </w:pPr>
                                    <w:hyperlink r:id="rId37" w:history="1">
                                      <w:r>
                                        <w:rPr>
                                          <w:rStyle w:val="Hyperlink"/>
                                        </w:rPr>
                                        <w:t>Visitors' Centers</w:t>
                                      </w:r>
                                    </w:hyperlink>
                                  </w:p>
                                  <w:p w:rsidR="00F5673B" w:rsidRDefault="00F5673B" w:rsidP="00061B18">
                                    <w:pPr>
                                      <w:pStyle w:val="Heading2"/>
                                    </w:pPr>
                                    <w:hyperlink r:id="rId38" w:history="1">
                                      <w:r>
                                        <w:rPr>
                                          <w:rStyle w:val="Hyperlink"/>
                                        </w:rPr>
                                        <w:t>Historic Sites</w:t>
                                      </w:r>
                                    </w:hyperlink>
                                  </w:p>
                                  <w:p w:rsidR="00F5673B" w:rsidRDefault="00F5673B" w:rsidP="00061B18">
                                    <w:pPr>
                                      <w:pStyle w:val="Heading2"/>
                                    </w:pPr>
                                    <w:hyperlink r:id="rId39" w:history="1">
                                      <w:r>
                                        <w:rPr>
                                          <w:rStyle w:val="Hyperlink"/>
                                        </w:rPr>
                                        <w:t>Pageants</w:t>
                                      </w:r>
                                    </w:hyperlink>
                                  </w:p>
                                  <w:p w:rsidR="00F5673B" w:rsidRDefault="00F5673B" w:rsidP="00061B18">
                                    <w:pPr>
                                      <w:pStyle w:val="Heading2"/>
                                    </w:pPr>
                                    <w:hyperlink r:id="rId40" w:history="1">
                                      <w:r>
                                        <w:rPr>
                                          <w:rStyle w:val="Hyperlink"/>
                                        </w:rPr>
                                        <w:t>Institutes</w:t>
                                      </w:r>
                                    </w:hyperlink>
                                  </w:p>
                                  <w:p w:rsidR="00F5673B" w:rsidRDefault="00F5673B" w:rsidP="00061B18">
                                    <w:pPr>
                                      <w:pStyle w:val="Heading2"/>
                                    </w:pPr>
                                    <w:hyperlink r:id="rId41" w:history="1">
                                      <w:r>
                                        <w:rPr>
                                          <w:rStyle w:val="Hyperlink"/>
                                        </w:rPr>
                                        <w:t>Deseret Industries</w:t>
                                      </w:r>
                                    </w:hyperlink>
                                  </w:p>
                                  <w:p w:rsidR="00F5673B" w:rsidRDefault="00F5673B" w:rsidP="00061B18">
                                    <w:pPr>
                                      <w:pStyle w:val="Heading2"/>
                                    </w:pPr>
                                    <w:hyperlink r:id="rId42" w:history="1">
                                      <w:r>
                                        <w:rPr>
                                          <w:rStyle w:val="Hyperlink"/>
                                        </w:rPr>
                                        <w:t>Family History Centers</w:t>
                                      </w:r>
                                    </w:hyperlink>
                                  </w:p>
                                  <w:p w:rsidR="00F5673B" w:rsidRDefault="00F5673B" w:rsidP="00061B18">
                                    <w:pPr>
                                      <w:pStyle w:val="Heading2"/>
                                    </w:pPr>
                                    <w:hyperlink r:id="rId43" w:history="1">
                                      <w:r>
                                        <w:rPr>
                                          <w:rStyle w:val="Hyperlink"/>
                                        </w:rPr>
                                        <w:t>Temple Square and Church Headquarters</w:t>
                                      </w:r>
                                    </w:hyperlink>
                                  </w:p>
                                  <w:p w:rsidR="00F5673B" w:rsidRDefault="00F5673B" w:rsidP="00061B18">
                                    <w:pPr>
                                      <w:pStyle w:val="Heading2"/>
                                    </w:pPr>
                                    <w:hyperlink r:id="rId44" w:history="1">
                                      <w:r>
                                        <w:rPr>
                                          <w:rStyle w:val="Hyperlink"/>
                                        </w:rPr>
                                        <w:t>Temple Square Events</w:t>
                                      </w:r>
                                    </w:hyperlink>
                                  </w:p>
                                  <w:p w:rsidR="00F5673B" w:rsidRDefault="00F5673B" w:rsidP="00061B18">
                                    <w:pPr>
                                      <w:pStyle w:val="Heading2"/>
                                    </w:pPr>
                                    <w:hyperlink r:id="rId45" w:history="1">
                                      <w:r>
                                        <w:rPr>
                                          <w:rStyle w:val="Hyperlink"/>
                                        </w:rPr>
                                        <w:t>Temple Square Performances</w:t>
                                      </w:r>
                                    </w:hyperlink>
                                  </w:p>
                                  <w:p w:rsidR="00F5673B" w:rsidRDefault="00F5673B" w:rsidP="00061B18">
                                    <w:pPr>
                                      <w:pStyle w:val="Heading2"/>
                                    </w:pPr>
                                    <w:hyperlink r:id="rId46" w:history="1">
                                      <w:r>
                                        <w:rPr>
                                          <w:rStyle w:val="Hyperlink"/>
                                        </w:rPr>
                                        <w:t>Recreation Camps</w:t>
                                      </w:r>
                                    </w:hyperlink>
                                  </w:p>
                                  <w:p w:rsidR="00F5673B" w:rsidRDefault="00F5673B" w:rsidP="00061B18">
                                    <w:pPr>
                                      <w:pStyle w:val="Heading2"/>
                                    </w:pPr>
                                    <w:hyperlink r:id="rId47" w:history="1">
                                      <w:r>
                                        <w:rPr>
                                          <w:rStyle w:val="Hyperlink"/>
                                        </w:rPr>
                                        <w:t>Oakland Temple Hill</w:t>
                                      </w:r>
                                    </w:hyperlink>
                                  </w:p>
                                  <w:p w:rsidR="00F5673B" w:rsidRDefault="00F5673B" w:rsidP="00061B18">
                                    <w:pPr>
                                      <w:pStyle w:val="Heading2"/>
                                    </w:pPr>
                                    <w:hyperlink r:id="rId48" w:history="1">
                                      <w:r>
                                        <w:rPr>
                                          <w:rStyle w:val="Hyperlink"/>
                                        </w:rPr>
                                        <w:t>Home</w:t>
                                      </w:r>
                                    </w:hyperlink>
                                  </w:p>
                                  <w:p w:rsidR="00F5673B" w:rsidRDefault="00F5673B" w:rsidP="00061B18">
                                    <w:pPr>
                                      <w:pStyle w:val="Heading2"/>
                                    </w:pPr>
                                    <w:hyperlink r:id="rId49" w:history="1">
                                      <w:r>
                                        <w:rPr>
                                          <w:rStyle w:val="Hyperlink"/>
                                        </w:rPr>
                                        <w:t>LDS.org</w:t>
                                      </w:r>
                                    </w:hyperlink>
                                  </w:p>
                                  <w:p w:rsidR="00F5673B" w:rsidRDefault="00F5673B" w:rsidP="00061B18">
                                    <w:pPr>
                                      <w:pStyle w:val="Heading2"/>
                                    </w:pPr>
                                    <w:hyperlink r:id="rId50" w:history="1">
                                      <w:r>
                                        <w:rPr>
                                          <w:rStyle w:val="Hyperlink"/>
                                        </w:rPr>
                                        <w:t>Locations and Schedules</w:t>
                                      </w:r>
                                    </w:hyperlink>
                                  </w:p>
                                  <w:p w:rsidR="00F5673B" w:rsidRDefault="00F5673B" w:rsidP="00061B18">
                                    <w:pPr>
                                      <w:pStyle w:val="Heading2"/>
                                    </w:pPr>
                                  </w:p>
                                  <w:p w:rsidR="00F5673B" w:rsidRDefault="00F5673B" w:rsidP="00061B18">
                                    <w:pPr>
                                      <w:pStyle w:val="Heading2"/>
                                    </w:pPr>
                                    <w:hyperlink r:id="rId51" w:history="1">
                                      <w:r>
                                        <w:rPr>
                                          <w:rStyle w:val="Hyperlink"/>
                                        </w:rPr>
                                        <w:t>Locations</w:t>
                                      </w:r>
                                    </w:hyperlink>
                                  </w:p>
                                  <w:p w:rsidR="00F5673B" w:rsidRDefault="00F5673B" w:rsidP="00061B18">
                                    <w:pPr>
                                      <w:pStyle w:val="Heading2"/>
                                    </w:pPr>
                                    <w:r>
                                      <w:rPr>
                                        <w:rStyle w:val="active"/>
                                      </w:rPr>
                                      <w:t>San Diego Mormon Battalion Historic Site</w:t>
                                    </w:r>
                                  </w:p>
                                  <w:p w:rsidR="00F5673B" w:rsidRDefault="00F5673B" w:rsidP="00061B18">
                                    <w:pPr>
                                      <w:pStyle w:val="Heading2"/>
                                    </w:pPr>
                                    <w:r>
                                      <w:t>Historic Sites</w:t>
                                    </w:r>
                                  </w:p>
                                  <w:p w:rsidR="00F5673B" w:rsidRDefault="00F5673B" w:rsidP="00061B18">
                                    <w:pPr>
                                      <w:pStyle w:val="Heading2"/>
                                    </w:pPr>
                                    <w:hyperlink r:id="rId52" w:history="1">
                                      <w:r>
                                        <w:rPr>
                                          <w:rStyle w:val="Hyperlink"/>
                                        </w:rPr>
                                        <w:t>List</w:t>
                                      </w:r>
                                    </w:hyperlink>
                                  </w:p>
                                  <w:p w:rsidR="00F5673B" w:rsidRDefault="00F5673B" w:rsidP="00061B18">
                                    <w:pPr>
                                      <w:pStyle w:val="Heading2"/>
                                    </w:pPr>
                                    <w:hyperlink r:id="rId53" w:history="1">
                                      <w:r>
                                        <w:rPr>
                                          <w:rStyle w:val="Hyperlink"/>
                                        </w:rPr>
                                        <w:t>Map</w:t>
                                      </w:r>
                                    </w:hyperlink>
                                  </w:p>
                                  <w:p w:rsidR="00F5673B" w:rsidRDefault="00F5673B" w:rsidP="00061B18">
                                    <w:pPr>
                                      <w:pStyle w:val="Heading2"/>
                                    </w:pPr>
                                    <w:r>
                                      <w:t>San Diego Mormon Battalion Historic Site</w:t>
                                    </w:r>
                                  </w:p>
                                  <w:p w:rsidR="00F5673B" w:rsidRDefault="00F5673B" w:rsidP="00061B18">
                                    <w:pPr>
                                      <w:pStyle w:val="Heading2"/>
                                    </w:pPr>
                                    <w:r w:rsidRPr="00C43E4A">
                                      <w:rPr>
                                        <w:noProof/>
                                      </w:rPr>
                                      <w:pict>
                                        <v:shape id="photo" o:spid="_x0000_i1036" type="#_x0000_t75" alt="http://www.lds.org/bc/content/locations/san-diego-mormon-battalion-historic-site/images/MBExterior_Detail.jpg" style="width:612.75pt;height:435.75pt;visibility:visible">
                                          <v:imagedata r:id="rId54" o:title=""/>
                                        </v:shape>
                                      </w:pict>
                                    </w:r>
                                  </w:p>
                                  <w:p w:rsidR="00F5673B" w:rsidRDefault="00F5673B" w:rsidP="00061B18">
                                    <w:pPr>
                                      <w:pStyle w:val="Heading2"/>
                                    </w:pPr>
                                    <w:hyperlink r:id="rId55" w:anchor="d" w:history="1">
                                      <w:r>
                                        <w:rPr>
                                          <w:rStyle w:val="Hyperlink"/>
                                        </w:rPr>
                                        <w:t>Next</w:t>
                                      </w:r>
                                    </w:hyperlink>
                                  </w:p>
                                  <w:p w:rsidR="00F5673B" w:rsidRDefault="00F5673B" w:rsidP="00061B18">
                                    <w:pPr>
                                      <w:pStyle w:val="Heading2"/>
                                    </w:pPr>
                                    <w:hyperlink r:id="rId56" w:anchor="d" w:history="1">
                                      <w:r w:rsidRPr="00196D4D">
                                        <w:rPr>
                                          <w:noProof/>
                                          <w:color w:val="0000FF"/>
                                        </w:rPr>
                                        <w:pict>
                                          <v:shape id="Picture 106" o:spid="_x0000_i1037" type="#_x0000_t75" alt="http://www.lds.org/bc/content/locations/san-diego-mormon-battalion-historic-site/images/MBExterior_Tnail.jpg" href="http://www.lds.org/locations/san-diego-mormon-battalion-historic-si" style="width:732.75pt;height:436.5pt;visibility:visible" o:button="t">
                                            <v:fill o:detectmouseclick="t"/>
                                            <v:imagedata r:id="rId57" o:title=""/>
                                          </v:shape>
                                        </w:pict>
                                      </w:r>
                                    </w:hyperlink>
                                  </w:p>
                                  <w:p w:rsidR="00F5673B" w:rsidRDefault="00F5673B" w:rsidP="00061B18">
                                    <w:pPr>
                                      <w:pStyle w:val="Heading2"/>
                                    </w:pPr>
                                    <w:hyperlink r:id="rId58" w:anchor="d" w:history="1">
                                      <w:r w:rsidRPr="00196D4D">
                                        <w:rPr>
                                          <w:noProof/>
                                          <w:color w:val="0000FF"/>
                                        </w:rPr>
                                        <w:pict>
                                          <v:shape id="Picture 107" o:spid="_x0000_i1038" type="#_x0000_t75" alt="http://www.lds.org/bc/content/locations/san-diego-mormon-battalion-historic-site/images/MBCampfire_Tnail.jpg" href="http://www.lds.org/locations/san-diego-mormon-battalion-historic-si" style="width:732.75pt;height:436.5pt;visibility:visible" o:button="t">
                                            <v:fill o:detectmouseclick="t"/>
                                            <v:imagedata r:id="rId59" o:title=""/>
                                          </v:shape>
                                        </w:pict>
                                      </w:r>
                                    </w:hyperlink>
                                  </w:p>
                                  <w:p w:rsidR="00F5673B" w:rsidRDefault="00F5673B" w:rsidP="00061B18">
                                    <w:pPr>
                                      <w:pStyle w:val="Heading2"/>
                                    </w:pPr>
                                    <w:hyperlink r:id="rId60" w:anchor="d" w:history="1">
                                      <w:r w:rsidRPr="00196D4D">
                                        <w:rPr>
                                          <w:noProof/>
                                          <w:color w:val="0000FF"/>
                                        </w:rPr>
                                        <w:pict>
                                          <v:shape id="Picture 108" o:spid="_x0000_i1039" type="#_x0000_t75" alt="http://www.lds.org/bc/content/locations/san-diego-mormon-battalion-historic-site/images/MBCampfire.jpg" href="http://www.lds.org/locations/san-diego-mormon-battalion-historic-si" style="width:732.75pt;height:436.5pt;visibility:visible" o:button="t">
                                            <v:fill o:detectmouseclick="t"/>
                                            <v:imagedata r:id="rId61" o:title=""/>
                                          </v:shape>
                                        </w:pict>
                                      </w:r>
                                    </w:hyperlink>
                                  </w:p>
                                  <w:p w:rsidR="00F5673B" w:rsidRDefault="00F5673B" w:rsidP="00061B18">
                                    <w:pPr>
                                      <w:pStyle w:val="Heading2"/>
                                    </w:pPr>
                                    <w:hyperlink r:id="rId62" w:anchor="d" w:history="1">
                                      <w:r w:rsidRPr="00196D4D">
                                        <w:rPr>
                                          <w:noProof/>
                                          <w:color w:val="0000FF"/>
                                        </w:rPr>
                                        <w:pict>
                                          <v:shape id="Picture 109" o:spid="_x0000_i1040" type="#_x0000_t75" alt="http://www.lds.org/bc/content/locations/san-diego-mormon-battalion-historic-site/images/MBCanonStatueTnail.jpg" href="http://www.lds.org/locations/san-diego-mormon-battalion-historic-si" style="width:732.75pt;height:436.5pt;visibility:visible" o:button="t">
                                            <v:fill o:detectmouseclick="t"/>
                                            <v:imagedata r:id="rId63" o:title=""/>
                                          </v:shape>
                                        </w:pict>
                                      </w:r>
                                    </w:hyperlink>
                                  </w:p>
                                  <w:p w:rsidR="00F5673B" w:rsidRDefault="00F5673B" w:rsidP="00061B18">
                                    <w:pPr>
                                      <w:pStyle w:val="Heading2"/>
                                    </w:pPr>
                                    <w:hyperlink r:id="rId64" w:anchor="d" w:history="1">
                                      <w:r w:rsidRPr="00196D4D">
                                        <w:rPr>
                                          <w:noProof/>
                                          <w:color w:val="0000FF"/>
                                        </w:rPr>
                                        <w:pict>
                                          <v:shape id="Picture 110" o:spid="_x0000_i1041" type="#_x0000_t75" alt="http://www.lds.org/bc/content/locations/san-diego-mormon-battalion-historic-site/images/MBCourthouse_Tnail.jpg" href="http://www.lds.org/locations/san-diego-mormon-battalion-historic-si" style="width:732.75pt;height:436.5pt;visibility:visible" o:button="t">
                                            <v:fill o:detectmouseclick="t"/>
                                            <v:imagedata r:id="rId65" o:title=""/>
                                          </v:shape>
                                        </w:pict>
                                      </w:r>
                                    </w:hyperlink>
                                  </w:p>
                                  <w:p w:rsidR="00F5673B" w:rsidRDefault="00F5673B" w:rsidP="00061B18">
                                    <w:pPr>
                                      <w:pStyle w:val="Heading2"/>
                                    </w:pPr>
                                    <w:hyperlink r:id="rId66" w:anchor="d" w:history="1">
                                      <w:r w:rsidRPr="00196D4D">
                                        <w:rPr>
                                          <w:noProof/>
                                          <w:color w:val="0000FF"/>
                                        </w:rPr>
                                        <w:pict>
                                          <v:shape id="Picture 111" o:spid="_x0000_i1042" type="#_x0000_t75" alt="http://www.lds.org/bc/content/locations/san-diego-mormon-battalion-historic-site/images/MBExeriorHall.jpg" href="http://www.lds.org/locations/san-diego-mormon-battalion-historic-si" style="width:732.75pt;height:436.5pt;visibility:visible" o:button="t">
                                            <v:fill o:detectmouseclick="t"/>
                                            <v:imagedata r:id="rId67" o:title=""/>
                                          </v:shape>
                                        </w:pict>
                                      </w:r>
                                    </w:hyperlink>
                                  </w:p>
                                  <w:p w:rsidR="00F5673B" w:rsidRDefault="00F5673B" w:rsidP="00061B18">
                                    <w:pPr>
                                      <w:pStyle w:val="Heading2"/>
                                    </w:pPr>
                                    <w:hyperlink r:id="rId68" w:anchor="d" w:history="1">
                                      <w:r w:rsidRPr="00196D4D">
                                        <w:rPr>
                                          <w:noProof/>
                                          <w:color w:val="0000FF"/>
                                        </w:rPr>
                                        <w:pict>
                                          <v:shape id="Picture 112" o:spid="_x0000_i1043" type="#_x0000_t75" alt="http://www.lds.org/bc/content/locations/san-diego-mormon-battalion-historic-site/images/MBExterior2_Tnail.jpg" href="http://www.lds.org/locations/san-diego-mormon-battalion-historic-si" style="width:732.75pt;height:436.5pt;visibility:visible" o:button="t">
                                            <v:fill o:detectmouseclick="t"/>
                                            <v:imagedata r:id="rId69" o:title=""/>
                                          </v:shape>
                                        </w:pict>
                                      </w:r>
                                    </w:hyperlink>
                                  </w:p>
                                  <w:p w:rsidR="00F5673B" w:rsidRDefault="00F5673B" w:rsidP="00061B18">
                                    <w:pPr>
                                      <w:pStyle w:val="Heading2"/>
                                    </w:pPr>
                                    <w:hyperlink r:id="rId70" w:anchor="d" w:history="1">
                                      <w:r w:rsidRPr="00196D4D">
                                        <w:rPr>
                                          <w:noProof/>
                                          <w:color w:val="0000FF"/>
                                        </w:rPr>
                                        <w:pict>
                                          <v:shape id="Picture 113" o:spid="_x0000_i1044" type="#_x0000_t75" alt="http://www.lds.org/bc/content/locations/san-diego-mormon-battalion-historic-site/images/MBExteriorA_Welcome_Tnail.jpg" href="http://www.lds.org/locations/san-diego-mormon-battalion-historic-si" style="width:732.75pt;height:436.5pt;visibility:visible" o:button="t">
                                            <v:fill o:detectmouseclick="t"/>
                                            <v:imagedata r:id="rId71" o:title=""/>
                                          </v:shape>
                                        </w:pict>
                                      </w:r>
                                    </w:hyperlink>
                                  </w:p>
                                  <w:p w:rsidR="00F5673B" w:rsidRDefault="00F5673B" w:rsidP="00061B18">
                                    <w:pPr>
                                      <w:pStyle w:val="Heading2"/>
                                    </w:pPr>
                                    <w:hyperlink r:id="rId72" w:anchor="d" w:history="1">
                                      <w:r w:rsidRPr="00196D4D">
                                        <w:rPr>
                                          <w:noProof/>
                                          <w:color w:val="0000FF"/>
                                        </w:rPr>
                                        <w:pict>
                                          <v:shape id="Picture 114" o:spid="_x0000_i1045" type="#_x0000_t75" alt="http://www.lds.org/bc/content/locations/san-diego-mormon-battalion-historic-site/images/MBInlistment_Tnail.jpg" href="http://www.lds.org/locations/san-diego-mormon-battalion-historic-si" style="width:732.75pt;height:436.5pt;visibility:visible" o:button="t">
                                            <v:fill o:detectmouseclick="t"/>
                                            <v:imagedata r:id="rId73" o:title=""/>
                                          </v:shape>
                                        </w:pict>
                                      </w:r>
                                    </w:hyperlink>
                                  </w:p>
                                  <w:p w:rsidR="00F5673B" w:rsidRDefault="00F5673B" w:rsidP="00061B18">
                                    <w:pPr>
                                      <w:pStyle w:val="Heading2"/>
                                    </w:pPr>
                                    <w:hyperlink r:id="rId74" w:anchor="d" w:history="1">
                                      <w:r w:rsidRPr="00196D4D">
                                        <w:rPr>
                                          <w:noProof/>
                                          <w:color w:val="0000FF"/>
                                        </w:rPr>
                                        <w:pict>
                                          <v:shape id="Picture 115" o:spid="_x0000_i1046" type="#_x0000_t75" alt="http://www.lds.org/bc/content/locations/san-diego-mormon-battalion-historic-site/images/MBIntro_Tnail.jpg" href="http://www.lds.org/locations/san-diego-mormon-battalion-historic-si" style="width:732.75pt;height:436.5pt;visibility:visible" o:button="t">
                                            <v:fill o:detectmouseclick="t"/>
                                            <v:imagedata r:id="rId75" o:title=""/>
                                          </v:shape>
                                        </w:pict>
                                      </w:r>
                                    </w:hyperlink>
                                  </w:p>
                                  <w:p w:rsidR="00F5673B" w:rsidRDefault="00F5673B" w:rsidP="00061B18">
                                    <w:pPr>
                                      <w:pStyle w:val="Heading2"/>
                                    </w:pPr>
                                    <w:hyperlink r:id="rId76" w:anchor="d" w:history="1">
                                      <w:r w:rsidRPr="00196D4D">
                                        <w:rPr>
                                          <w:noProof/>
                                          <w:color w:val="0000FF"/>
                                        </w:rPr>
                                        <w:pict>
                                          <v:shape id="Picture 116" o:spid="_x0000_i1047" type="#_x0000_t75" alt="http://www.lds.org/bc/content/locations/san-diego-mormon-battalion-historic-site/images/MBLobbyaaa.jpg" href="http://www.lds.org/locations/san-diego-mormon-battalion-historic-si" style="width:732.75pt;height:436.5pt;visibility:visible" o:button="t">
                                            <v:fill o:detectmouseclick="t"/>
                                            <v:imagedata r:id="rId77" o:title=""/>
                                          </v:shape>
                                        </w:pict>
                                      </w:r>
                                    </w:hyperlink>
                                  </w:p>
                                  <w:p w:rsidR="00F5673B" w:rsidRDefault="00F5673B" w:rsidP="00061B18">
                                    <w:pPr>
                                      <w:pStyle w:val="Heading2"/>
                                    </w:pPr>
                                    <w:hyperlink r:id="rId78" w:anchor="d" w:history="1">
                                      <w:r w:rsidRPr="00196D4D">
                                        <w:rPr>
                                          <w:noProof/>
                                          <w:color w:val="0000FF"/>
                                        </w:rPr>
                                        <w:pict>
                                          <v:shape id="Picture 117" o:spid="_x0000_i1048" type="#_x0000_t75" alt="http://www.lds.org/bc/content/locations/san-diego-mormon-battalion-historic-site/images/MBOutdoorEx_Tnail.jpg" href="http://www.lds.org/locations/san-diego-mormon-battalion-historic-si" style="width:732.75pt;height:436.5pt;visibility:visible" o:button="t">
                                            <v:fill o:detectmouseclick="t"/>
                                            <v:imagedata r:id="rId79" o:title=""/>
                                          </v:shape>
                                        </w:pict>
                                      </w:r>
                                    </w:hyperlink>
                                  </w:p>
                                  <w:p w:rsidR="00F5673B" w:rsidRDefault="00F5673B" w:rsidP="00061B18">
                                    <w:pPr>
                                      <w:pStyle w:val="Heading2"/>
                                    </w:pPr>
                                    <w:hyperlink r:id="rId80" w:anchor="d" w:history="1">
                                      <w:r w:rsidRPr="00196D4D">
                                        <w:rPr>
                                          <w:noProof/>
                                          <w:color w:val="0000FF"/>
                                        </w:rPr>
                                        <w:pict>
                                          <v:shape id="Picture 118" o:spid="_x0000_i1049" type="#_x0000_t75" alt="http://www.lds.org/bc/content/locations/san-diego-mormon-battalion-historic-site/images/MBOutdoorExTnail.jpg" href="http://www.lds.org/locations/san-diego-mormon-battalion-historic-si" style="width:732.75pt;height:436.5pt;visibility:visible" o:button="t">
                                            <v:fill o:detectmouseclick="t"/>
                                            <v:imagedata r:id="rId81" o:title=""/>
                                          </v:shape>
                                        </w:pict>
                                      </w:r>
                                    </w:hyperlink>
                                  </w:p>
                                  <w:p w:rsidR="00F5673B" w:rsidRDefault="00F5673B" w:rsidP="00061B18">
                                    <w:pPr>
                                      <w:pStyle w:val="Heading2"/>
                                    </w:pPr>
                                    <w:hyperlink r:id="rId82" w:anchor="d" w:history="1">
                                      <w:r w:rsidRPr="00196D4D">
                                        <w:rPr>
                                          <w:noProof/>
                                          <w:color w:val="0000FF"/>
                                        </w:rPr>
                                        <w:pict>
                                          <v:shape id="Picture 119" o:spid="_x0000_i1050" type="#_x0000_t75" alt="http://www.lds.org/bc/content/locations/san-diego-mormon-battalion-historic-site/images/MBOutdoorWagon_Tnaill.jpg" href="http://www.lds.org/locations/san-diego-mormon-battalion-historic-si" style="width:732.75pt;height:436.5pt;visibility:visible" o:button="t">
                                            <v:fill o:detectmouseclick="t"/>
                                            <v:imagedata r:id="rId83" o:title=""/>
                                          </v:shape>
                                        </w:pict>
                                      </w:r>
                                    </w:hyperlink>
                                  </w:p>
                                  <w:p w:rsidR="00F5673B" w:rsidRDefault="00F5673B" w:rsidP="00061B18">
                                    <w:pPr>
                                      <w:pStyle w:val="Heading2"/>
                                    </w:pPr>
                                    <w:hyperlink r:id="rId84" w:anchor="d" w:history="1">
                                      <w:r w:rsidRPr="00196D4D">
                                        <w:rPr>
                                          <w:noProof/>
                                          <w:color w:val="0000FF"/>
                                        </w:rPr>
                                        <w:pict>
                                          <v:shape id="Picture 120" o:spid="_x0000_i1051" type="#_x0000_t75" alt="http://www.lds.org/bc/content/locations/san-diego-mormon-battalion-historic-site/images/MBOutfitting_Tnail.jpg" href="http://www.lds.org/locations/san-diego-mormon-battalion-historic-si" style="width:732.75pt;height:436.5pt;visibility:visible" o:button="t">
                                            <v:fill o:detectmouseclick="t"/>
                                            <v:imagedata r:id="rId85" o:title=""/>
                                          </v:shape>
                                        </w:pict>
                                      </w:r>
                                    </w:hyperlink>
                                  </w:p>
                                  <w:p w:rsidR="00F5673B" w:rsidRDefault="00F5673B" w:rsidP="00061B18">
                                    <w:pPr>
                                      <w:pStyle w:val="Heading2"/>
                                    </w:pPr>
                                    <w:hyperlink r:id="rId86" w:anchor="d" w:history="1">
                                      <w:r w:rsidRPr="00196D4D">
                                        <w:rPr>
                                          <w:noProof/>
                                          <w:color w:val="0000FF"/>
                                        </w:rPr>
                                        <w:pict>
                                          <v:shape id="Picture 121" o:spid="_x0000_i1052" type="#_x0000_t75" alt="http://www.lds.org/bc/content/locations/san-diego-mormon-battalion-historic-site/images/MBOutfitting-Tnaila.jpg" href="http://www.lds.org/locations/san-diego-mormon-battalion-historic-si" style="width:732.75pt;height:436.5pt;visibility:visible" o:button="t">
                                            <v:fill o:detectmouseclick="t"/>
                                            <v:imagedata r:id="rId87" o:title=""/>
                                          </v:shape>
                                        </w:pict>
                                      </w:r>
                                    </w:hyperlink>
                                  </w:p>
                                  <w:p w:rsidR="00F5673B" w:rsidRDefault="00F5673B" w:rsidP="00061B18">
                                    <w:pPr>
                                      <w:pStyle w:val="Heading2"/>
                                    </w:pPr>
                                    <w:hyperlink r:id="rId88" w:anchor="d" w:history="1">
                                      <w:r w:rsidRPr="00196D4D">
                                        <w:rPr>
                                          <w:noProof/>
                                          <w:color w:val="0000FF"/>
                                        </w:rPr>
                                        <w:pict>
                                          <v:shape id="Picture 122" o:spid="_x0000_i1053" type="#_x0000_t75" alt="http://www.lds.org/bc/content/locations/san-diego-mormon-battalion-historic-site/images/MBPhotoaaa-Tnail.jpg" href="http://www.lds.org/locations/san-diego-mormon-battalion-historic-si" style="width:732.75pt;height:436.5pt;visibility:visible" o:button="t">
                                            <v:fill o:detectmouseclick="t"/>
                                            <v:imagedata r:id="rId89" o:title=""/>
                                          </v:shape>
                                        </w:pict>
                                      </w:r>
                                    </w:hyperlink>
                                  </w:p>
                                  <w:p w:rsidR="00F5673B" w:rsidRDefault="00F5673B" w:rsidP="00061B18">
                                    <w:pPr>
                                      <w:pStyle w:val="Heading2"/>
                                    </w:pPr>
                                    <w:hyperlink r:id="rId90" w:anchor="d" w:history="1">
                                      <w:r w:rsidRPr="00196D4D">
                                        <w:rPr>
                                          <w:noProof/>
                                          <w:color w:val="0000FF"/>
                                        </w:rPr>
                                        <w:pict>
                                          <v:shape id="Picture 123" o:spid="_x0000_i1054" type="#_x0000_t75" alt="http://www.lds.org/bc/content/locations/san-diego-mormon-battalion-historic-site/images/MBResource1_Tnail.jpg" href="http://www.lds.org/locations/san-diego-mormon-battalion-historic-si" style="width:732.75pt;height:436.5pt;visibility:visible" o:button="t">
                                            <v:fill o:detectmouseclick="t"/>
                                            <v:imagedata r:id="rId91" o:title=""/>
                                          </v:shape>
                                        </w:pict>
                                      </w:r>
                                    </w:hyperlink>
                                  </w:p>
                                  <w:p w:rsidR="00F5673B" w:rsidRDefault="00F5673B" w:rsidP="00061B18">
                                    <w:pPr>
                                      <w:pStyle w:val="Heading2"/>
                                    </w:pPr>
                                    <w:hyperlink r:id="rId92" w:anchor="d" w:history="1">
                                      <w:r w:rsidRPr="00196D4D">
                                        <w:rPr>
                                          <w:noProof/>
                                          <w:color w:val="0000FF"/>
                                        </w:rPr>
                                        <w:pict>
                                          <v:shape id="Picture 124" o:spid="_x0000_i1055" type="#_x0000_t75" alt="http://www.lds.org/bc/content/locations/san-diego-mormon-battalion-historic-site/images/MBResource1-cannonTnail.jpg" href="http://www.lds.org/locations/san-diego-mormon-battalion-historic-si" style="width:732.75pt;height:436.5pt;visibility:visible" o:button="t">
                                            <v:fill o:detectmouseclick="t"/>
                                            <v:imagedata r:id="rId93" o:title=""/>
                                          </v:shape>
                                        </w:pict>
                                      </w:r>
                                    </w:hyperlink>
                                  </w:p>
                                  <w:p w:rsidR="00F5673B" w:rsidRDefault="00F5673B" w:rsidP="00061B18">
                                    <w:pPr>
                                      <w:pStyle w:val="Heading2"/>
                                    </w:pPr>
                                    <w:hyperlink r:id="rId94" w:anchor="d" w:history="1">
                                      <w:r w:rsidRPr="00196D4D">
                                        <w:rPr>
                                          <w:noProof/>
                                          <w:color w:val="0000FF"/>
                                        </w:rPr>
                                        <w:pict>
                                          <v:shape id="Picture 125" o:spid="_x0000_i1056" type="#_x0000_t75" alt="http://www.lds.org/bc/content/locations/san-diego-mormon-battalion-historic-site/images/MBResource2_Tnail.jpg" href="http://www.lds.org/locations/san-diego-mormon-battalion-historic-si" style="width:732.75pt;height:436.5pt;visibility:visible" o:button="t">
                                            <v:fill o:detectmouseclick="t"/>
                                            <v:imagedata r:id="rId95" o:title=""/>
                                          </v:shape>
                                        </w:pict>
                                      </w:r>
                                    </w:hyperlink>
                                  </w:p>
                                  <w:p w:rsidR="00F5673B" w:rsidRDefault="00F5673B" w:rsidP="00061B18">
                                    <w:pPr>
                                      <w:pStyle w:val="Heading2"/>
                                    </w:pPr>
                                    <w:hyperlink r:id="rId96" w:anchor="d" w:history="1">
                                      <w:r w:rsidRPr="00196D4D">
                                        <w:rPr>
                                          <w:noProof/>
                                          <w:color w:val="0000FF"/>
                                        </w:rPr>
                                        <w:pict>
                                          <v:shape id="Picture 126" o:spid="_x0000_i1057" type="#_x0000_t75" alt="http://www.lds.org/bc/content/locations/san-diego-mormon-battalion-historic-site/images/MBStatueTowerTnail.jpg" href="http://www.lds.org/locations/san-diego-mormon-battalion-historic-si" style="width:732.75pt;height:436.5pt;visibility:visible" o:button="t">
                                            <v:fill o:detectmouseclick="t"/>
                                            <v:imagedata r:id="rId97" o:title=""/>
                                          </v:shape>
                                        </w:pict>
                                      </w:r>
                                    </w:hyperlink>
                                  </w:p>
                                  <w:p w:rsidR="00F5673B" w:rsidRDefault="00F5673B" w:rsidP="00061B18">
                                    <w:pPr>
                                      <w:pStyle w:val="Heading2"/>
                                    </w:pPr>
                                    <w:hyperlink r:id="rId98" w:anchor="d" w:history="1">
                                      <w:r w:rsidRPr="00196D4D">
                                        <w:rPr>
                                          <w:noProof/>
                                          <w:color w:val="0000FF"/>
                                        </w:rPr>
                                        <w:pict>
                                          <v:shape id="Picture 127" o:spid="_x0000_i1058" type="#_x0000_t75" alt="http://www.lds.org/bc/content/locations/san-diego-mormon-battalion-historic-site/images/MBWagonTowerTnail.jpg" href="http://www.lds.org/locations/san-diego-mormon-battalion-historic-si" style="width:732.75pt;height:436.5pt;visibility:visible" o:button="t">
                                            <v:fill o:detectmouseclick="t"/>
                                            <v:imagedata r:id="rId99" o:title=""/>
                                          </v:shape>
                                        </w:pict>
                                      </w:r>
                                    </w:hyperlink>
                                  </w:p>
                                  <w:p w:rsidR="00F5673B" w:rsidRDefault="00F5673B" w:rsidP="00061B18">
                                    <w:pPr>
                                      <w:pStyle w:val="Heading2"/>
                                    </w:pPr>
                                    <w:r w:rsidRPr="00C43E4A">
                                      <w:rPr>
                                        <w:noProof/>
                                      </w:rPr>
                                      <w:pict>
                                        <v:shape id="Picture 128" o:spid="_x0000_i1059" type="#_x0000_t75" alt="http://www.lds.org/bc/content/ldsorg/content/images/get-involved-1.jpg" style="width:120pt;height:78pt;visibility:visible">
                                          <v:imagedata r:id="rId100" o:title=""/>
                                        </v:shape>
                                      </w:pict>
                                    </w:r>
                                  </w:p>
                                  <w:p w:rsidR="00F5673B" w:rsidRDefault="00F5673B" w:rsidP="00061B18">
                                    <w:pPr>
                                      <w:pStyle w:val="Heading2"/>
                                    </w:pPr>
                                    <w:hyperlink r:id="rId101" w:history="1">
                                      <w:r>
                                        <w:rPr>
                                          <w:rStyle w:val="Hyperlink"/>
                                        </w:rPr>
                                        <w:t>Submit A Photo</w:t>
                                      </w:r>
                                    </w:hyperlink>
                                  </w:p>
                                  <w:p w:rsidR="00F5673B" w:rsidRDefault="00F5673B" w:rsidP="00061B18">
                                    <w:pPr>
                                      <w:pStyle w:val="Heading2"/>
                                    </w:pPr>
                                    <w:r>
                                      <w:t>Come experience the long march from Iowa to San Diego with the Mormon Battalion. Learn why this group of Latter-day Saint men and women joined the U.S. Army and what they accomplished during and after their march. This newly remodeled center evokes Old San Diego and includes hands-on exhibits and resources for learning more about those who served in the Battalion.</w:t>
                                    </w:r>
                                  </w:p>
                                  <w:p w:rsidR="00F5673B" w:rsidRDefault="00F5673B" w:rsidP="00061B18">
                                    <w:pPr>
                                      <w:pStyle w:val="Heading2"/>
                                    </w:pPr>
                                    <w:hyperlink r:id="rId102" w:history="1">
                                      <w:r>
                                        <w:rPr>
                                          <w:rStyle w:val="Hyperlink"/>
                                        </w:rPr>
                                        <w:t>Share</w:t>
                                      </w:r>
                                      <w:r>
                                        <w:rPr>
                                          <w:rStyle w:val="tool-arrow"/>
                                          <w:color w:val="0000FF"/>
                                          <w:u w:val="single"/>
                                        </w:rPr>
                                        <w:t>  </w:t>
                                      </w:r>
                                    </w:hyperlink>
                                  </w:p>
                                  <w:p w:rsidR="00F5673B" w:rsidRDefault="00F5673B" w:rsidP="00061B18">
                                    <w:pPr>
                                      <w:pStyle w:val="Heading2"/>
                                    </w:pPr>
                                    <w:hyperlink r:id="rId103" w:history="1">
                                      <w:r>
                                        <w:rPr>
                                          <w:rStyle w:val="Hyperlink"/>
                                        </w:rPr>
                                        <w:t>View on Map</w:t>
                                      </w:r>
                                    </w:hyperlink>
                                  </w:p>
                                  <w:p w:rsidR="00F5673B" w:rsidRDefault="00F5673B" w:rsidP="00061B18">
                                    <w:pPr>
                                      <w:pStyle w:val="Heading2"/>
                                    </w:pPr>
                                    <w:r>
                                      <w:rPr>
                                        <w:rStyle w:val="Strong"/>
                                        <w:b/>
                                        <w:bCs/>
                                      </w:rPr>
                                      <w:t>Address</w:t>
                                    </w:r>
                                  </w:p>
                                  <w:p w:rsidR="00F5673B" w:rsidRDefault="00F5673B" w:rsidP="00061B18">
                                    <w:pPr>
                                      <w:pStyle w:val="Heading2"/>
                                    </w:pPr>
                                    <w:r>
                                      <w:t>2510 Juan St.</w:t>
                                    </w:r>
                                    <w:r>
                                      <w:br/>
                                      <w:t>San Diego, CA 92110</w:t>
                                    </w:r>
                                  </w:p>
                                  <w:p w:rsidR="00F5673B" w:rsidRDefault="00F5673B" w:rsidP="00061B18">
                                    <w:pPr>
                                      <w:pStyle w:val="Heading2"/>
                                    </w:pPr>
                                    <w:r>
                                      <w:rPr>
                                        <w:rStyle w:val="Strong"/>
                                        <w:b/>
                                        <w:bCs/>
                                      </w:rPr>
                                      <w:t>Contact:</w:t>
                                    </w:r>
                                  </w:p>
                                  <w:p w:rsidR="00F5673B" w:rsidRDefault="00F5673B" w:rsidP="00061B18">
                                    <w:pPr>
                                      <w:pStyle w:val="Heading2"/>
                                    </w:pPr>
                                    <w:r>
                                      <w:t>619-298-3317 (Main)</w:t>
                                    </w:r>
                                  </w:p>
                                  <w:p w:rsidR="00F5673B" w:rsidRDefault="00F5673B" w:rsidP="00061B18">
                                    <w:pPr>
                                      <w:pStyle w:val="Heading2"/>
                                    </w:pPr>
                                    <w:r>
                                      <w:rPr>
                                        <w:rStyle w:val="Strong"/>
                                        <w:b/>
                                        <w:bCs/>
                                      </w:rPr>
                                      <w:t>Schedule:</w:t>
                                    </w:r>
                                  </w:p>
                                  <w:p w:rsidR="00F5673B" w:rsidRDefault="00F5673B" w:rsidP="00061B18">
                                    <w:pPr>
                                      <w:pStyle w:val="Heading2"/>
                                    </w:pPr>
                                    <w:r>
                                      <w:t>Open daily from 9:00 a.m. to 9:00 p.m.</w:t>
                                    </w:r>
                                  </w:p>
                                  <w:p w:rsidR="00F5673B" w:rsidRDefault="00F5673B" w:rsidP="00061B18">
                                    <w:pPr>
                                      <w:pStyle w:val="Heading2"/>
                                    </w:pPr>
                                    <w:r>
                                      <w:rPr>
                                        <w:rStyle w:val="Strong"/>
                                        <w:b/>
                                        <w:bCs/>
                                      </w:rPr>
                                      <w:t>More info:</w:t>
                                    </w:r>
                                  </w:p>
                                  <w:p w:rsidR="00F5673B" w:rsidRDefault="00F5673B" w:rsidP="00061B18">
                                    <w:pPr>
                                      <w:pStyle w:val="Heading2"/>
                                    </w:pPr>
                                    <w:r>
                                      <w:t>Admission is free.</w:t>
                                    </w:r>
                                  </w:p>
                                  <w:p w:rsidR="00F5673B" w:rsidRDefault="00F5673B" w:rsidP="00061B18">
                                    <w:pPr>
                                      <w:pStyle w:val="Heading2"/>
                                    </w:pPr>
                                  </w:p>
                                  <w:p w:rsidR="00F5673B" w:rsidRDefault="00F5673B" w:rsidP="00061B18">
                                    <w:pPr>
                                      <w:pStyle w:val="Heading2"/>
                                    </w:pPr>
                                    <w:hyperlink r:id="rId104" w:history="1">
                                      <w:r>
                                        <w:rPr>
                                          <w:rStyle w:val="Hyperlink"/>
                                        </w:rPr>
                                        <w:t>English</w:t>
                                      </w:r>
                                    </w:hyperlink>
                                  </w:p>
                                  <w:p w:rsidR="00F5673B" w:rsidRDefault="00F5673B" w:rsidP="00061B18">
                                    <w:pPr>
                                      <w:pStyle w:val="Heading2"/>
                                    </w:pPr>
                                    <w:hyperlink r:id="rId105" w:history="1">
                                      <w:r>
                                        <w:rPr>
                                          <w:rStyle w:val="Hyperlink"/>
                                        </w:rPr>
                                        <w:t>Church Employment</w:t>
                                      </w:r>
                                    </w:hyperlink>
                                  </w:p>
                                  <w:p w:rsidR="00F5673B" w:rsidRDefault="00F5673B" w:rsidP="00061B18">
                                    <w:pPr>
                                      <w:pStyle w:val="Heading2"/>
                                    </w:pPr>
                                    <w:hyperlink r:id="rId106" w:history="1">
                                      <w:r>
                                        <w:rPr>
                                          <w:rStyle w:val="Hyperlink"/>
                                        </w:rPr>
                                        <w:t>Help</w:t>
                                      </w:r>
                                    </w:hyperlink>
                                  </w:p>
                                  <w:p w:rsidR="00F5673B" w:rsidRDefault="00F5673B" w:rsidP="00061B18">
                                    <w:pPr>
                                      <w:pStyle w:val="Heading2"/>
                                    </w:pPr>
                                    <w:hyperlink r:id="rId107" w:history="1">
                                      <w:r>
                                        <w:rPr>
                                          <w:rStyle w:val="Hyperlink"/>
                                        </w:rPr>
                                        <w:t>Feedback for this page</w:t>
                                      </w:r>
                                    </w:hyperlink>
                                  </w:p>
                                  <w:p w:rsidR="00F5673B" w:rsidRDefault="00F5673B" w:rsidP="00061B18">
                                    <w:pPr>
                                      <w:pStyle w:val="Heading2"/>
                                    </w:pPr>
                                    <w:hyperlink r:id="rId108" w:history="1">
                                      <w:r>
                                        <w:rPr>
                                          <w:rStyle w:val="Hyperlink"/>
                                        </w:rPr>
                                        <w:t>Rights and Use Information (Updated 2/21/2012)</w:t>
                                      </w:r>
                                    </w:hyperlink>
                                    <w:hyperlink r:id="rId109" w:history="1">
                                      <w:r>
                                        <w:rPr>
                                          <w:rStyle w:val="Hyperlink"/>
                                        </w:rPr>
                                        <w:t>Privacy Policy (Updated 2/1/2012)</w:t>
                                      </w:r>
                                    </w:hyperlink>
                                    <w:r>
                                      <w:br/>
                                      <w:t>© 2013 by Intellectual Reserve, Inc. All rights reserved.</w:t>
                                    </w:r>
                                  </w:p>
                                  <w:p w:rsidR="00F5673B" w:rsidRDefault="00F5673B" w:rsidP="00061B18">
                                    <w:pPr>
                                      <w:pStyle w:val="Heading2"/>
                                    </w:pPr>
                                    <w:hyperlink r:id="rId110" w:anchor="d" w:history="1">
                                      <w:r>
                                        <w:rPr>
                                          <w:rStyle w:val="Hyperlink"/>
                                        </w:rPr>
                                        <w:t>Church Websites</w:t>
                                      </w:r>
                                    </w:hyperlink>
                                  </w:p>
                                  <w:p w:rsidR="00F5673B" w:rsidRDefault="00F5673B" w:rsidP="00061B18">
                                    <w:pPr>
                                      <w:pStyle w:val="Heading2"/>
                                      <w:rPr>
                                        <w:lang/>
                                      </w:rPr>
                                    </w:pPr>
                                    <w:r w:rsidRPr="00C43E4A">
                                      <w:rPr>
                                        <w:noProof/>
                                      </w:rPr>
                                      <w:pict>
                                        <v:shape id="Picture 99" o:spid="_x0000_i1060" type="#_x0000_t75" alt="ttp://www.lds.org/bc/content/locations/san-diego-mormon-battalion-historic-site/images/MBExterior_Detail.jpg" style="width:612.75pt;height:435.75pt;visibility:visible">
                                          <v:imagedata r:id="rId54" o:title=""/>
                                        </v:shape>
                                      </w:pict>
                                    </w:r>
                                  </w:p>
                                  <w:p w:rsidR="00F5673B" w:rsidRDefault="00F5673B" w:rsidP="00061B18">
                                    <w:pPr>
                                      <w:pStyle w:val="Heading2"/>
                                    </w:pPr>
                                    <w:r>
                                      <w:t>From Wikipedia, the free encyclopedia</w:t>
                                    </w:r>
                                  </w:p>
                                  <w:p w:rsidR="00F5673B" w:rsidRDefault="00F5673B" w:rsidP="00061B18">
                                    <w:pPr>
                                      <w:pStyle w:val="Heading2"/>
                                    </w:pPr>
                                    <w:r>
                                      <w:t xml:space="preserve">Jump to: </w:t>
                                    </w:r>
                                    <w:hyperlink r:id="rId111" w:anchor="mw-navigation" w:history="1">
                                      <w:r>
                                        <w:rPr>
                                          <w:rStyle w:val="Hyperlink"/>
                                        </w:rPr>
                                        <w:t>navigation</w:t>
                                      </w:r>
                                    </w:hyperlink>
                                    <w:r>
                                      <w:t xml:space="preserve">, </w:t>
                                    </w:r>
                                    <w:hyperlink r:id="rId112" w:anchor="p-search" w:history="1">
                                      <w:r>
                                        <w:rPr>
                                          <w:rStyle w:val="Hyperlink"/>
                                        </w:rPr>
                                        <w:t>search</w:t>
                                      </w:r>
                                    </w:hyperlink>
                                  </w:p>
                                  <w:p w:rsidR="00F5673B" w:rsidRDefault="00F5673B" w:rsidP="00061B18">
                                    <w:pPr>
                                      <w:pStyle w:val="Heading2"/>
                                      <w:rPr>
                                        <w:lang/>
                                      </w:rPr>
                                    </w:pPr>
                                    <w:hyperlink r:id="rId113" w:history="1">
                                      <w:r w:rsidRPr="00196D4D">
                                        <w:rPr>
                                          <w:noProof/>
                                          <w:color w:val="0000FF"/>
                                        </w:rPr>
                                        <w:pict>
                                          <v:shape id="Picture 54" o:spid="_x0000_i1061" type="#_x0000_t75" alt="http://upload.wikimedia.org/wikipedia/commons/thumb/6/6d/Mormon_Battalion_Ed_Fraughton.jpg/220px-Mormon_Battalion_Ed_Fraughton.jpg" href="http://en.wikipedia.org/wiki/File:Mormon_Battalion_Ed_Fraughton.j" style="width:219.75pt;height:288.75pt;visibility:visible" o:button="t">
                                            <v:fill o:detectmouseclick="t"/>
                                            <v:imagedata r:id="rId114" o:title=""/>
                                          </v:shape>
                                        </w:pict>
                                      </w:r>
                                    </w:hyperlink>
                                  </w:p>
                                  <w:p w:rsidR="00F5673B" w:rsidRDefault="00F5673B" w:rsidP="00061B18">
                                    <w:pPr>
                                      <w:pStyle w:val="Heading2"/>
                                      <w:rPr>
                                        <w:lang/>
                                      </w:rPr>
                                    </w:pPr>
                                    <w:hyperlink r:id="rId115" w:tooltip="&quot;Enlarge&quot; " w:history="1">
                                      <w:r w:rsidRPr="00196D4D">
                                        <w:rPr>
                                          <w:noProof/>
                                          <w:color w:val="0000FF"/>
                                        </w:rPr>
                                        <w:pict>
                                          <v:shape id="Picture 55" o:spid="_x0000_i1062" type="#_x0000_t75" alt="http://bits.wikimedia.org/static-1.22wmf3/skins/common/images/magnify-clip.png" href="http://en.wikipedia.org/wiki/File:Mormon_Battalion_Ed_Fraughton.j" title="&quot;Enlarge&quot;" style="width:15pt;height:11.25pt;visibility:visible" o:button="t">
                                            <v:fill o:detectmouseclick="t"/>
                                            <v:imagedata r:id="rId116" o:title=""/>
                                          </v:shape>
                                        </w:pict>
                                      </w:r>
                                    </w:hyperlink>
                                  </w:p>
                                  <w:p w:rsidR="00F5673B" w:rsidRDefault="00F5673B" w:rsidP="00061B18">
                                    <w:pPr>
                                      <w:pStyle w:val="Heading2"/>
                                      <w:rPr>
                                        <w:lang/>
                                      </w:rPr>
                                    </w:pPr>
                                    <w:r>
                                      <w:rPr>
                                        <w:lang/>
                                      </w:rPr>
                                      <w:t xml:space="preserve">"Mormon Battalion Monument" by </w:t>
                                    </w:r>
                                    <w:hyperlink r:id="rId117" w:tooltip="Edward J. Fraughton" w:history="1">
                                      <w:r>
                                        <w:rPr>
                                          <w:rStyle w:val="Hyperlink"/>
                                          <w:lang/>
                                        </w:rPr>
                                        <w:t>Edward J. Fraughton</w:t>
                                      </w:r>
                                    </w:hyperlink>
                                    <w:r>
                                      <w:rPr>
                                        <w:lang/>
                                      </w:rPr>
                                      <w:t xml:space="preserve">, </w:t>
                                    </w:r>
                                    <w:hyperlink r:id="rId118" w:tooltip="Presidio Park" w:history="1">
                                      <w:r>
                                        <w:rPr>
                                          <w:rStyle w:val="Hyperlink"/>
                                          <w:lang/>
                                        </w:rPr>
                                        <w:t>Presidio Park</w:t>
                                      </w:r>
                                    </w:hyperlink>
                                    <w:r>
                                      <w:rPr>
                                        <w:lang/>
                                      </w:rPr>
                                      <w:t xml:space="preserve">, </w:t>
                                    </w:r>
                                    <w:hyperlink r:id="rId119" w:tooltip="San Diego" w:history="1">
                                      <w:r>
                                        <w:rPr>
                                          <w:rStyle w:val="Hyperlink"/>
                                          <w:lang/>
                                        </w:rPr>
                                        <w:t>San Diego</w:t>
                                      </w:r>
                                    </w:hyperlink>
                                    <w:r>
                                      <w:rPr>
                                        <w:lang/>
                                      </w:rPr>
                                      <w:t>, California.</w:t>
                                    </w:r>
                                  </w:p>
                                  <w:p w:rsidR="00F5673B" w:rsidRDefault="00F5673B" w:rsidP="00061B18">
                                    <w:pPr>
                                      <w:pStyle w:val="Heading2"/>
                                      <w:rPr>
                                        <w:lang/>
                                      </w:rPr>
                                    </w:pPr>
                                    <w:r>
                                      <w:rPr>
                                        <w:lang/>
                                      </w:rPr>
                                      <w:t>The Mormon Battalion was the only religiously based unit in United States military history,</w:t>
                                    </w:r>
                                    <w:hyperlink r:id="rId120" w:anchor="cite_note-1" w:history="1">
                                      <w:r>
                                        <w:rPr>
                                          <w:rStyle w:val="Hyperlink"/>
                                          <w:vertAlign w:val="superscript"/>
                                          <w:lang/>
                                        </w:rPr>
                                        <w:t>[1]</w:t>
                                      </w:r>
                                    </w:hyperlink>
                                    <w:r>
                                      <w:rPr>
                                        <w:lang/>
                                      </w:rPr>
                                      <w:t xml:space="preserve"> and it served from July 1846 to July 1847 during the </w:t>
                                    </w:r>
                                    <w:hyperlink r:id="rId121" w:tooltip="Mexican-American War" w:history="1">
                                      <w:r>
                                        <w:rPr>
                                          <w:rStyle w:val="Hyperlink"/>
                                          <w:lang/>
                                        </w:rPr>
                                        <w:t>Mexican-American War</w:t>
                                      </w:r>
                                    </w:hyperlink>
                                    <w:r>
                                      <w:rPr>
                                        <w:lang/>
                                      </w:rPr>
                                      <w:t>. The battalion was a volunteer unit of between 534</w:t>
                                    </w:r>
                                    <w:hyperlink r:id="rId122" w:anchor="cite_note-UHE-2" w:history="1">
                                      <w:r>
                                        <w:rPr>
                                          <w:rStyle w:val="Hyperlink"/>
                                          <w:vertAlign w:val="superscript"/>
                                          <w:lang/>
                                        </w:rPr>
                                        <w:t>[2]</w:t>
                                      </w:r>
                                    </w:hyperlink>
                                    <w:hyperlink r:id="rId123" w:anchor="cite_note-3" w:history="1">
                                      <w:r>
                                        <w:rPr>
                                          <w:rStyle w:val="Hyperlink"/>
                                          <w:vertAlign w:val="superscript"/>
                                          <w:lang/>
                                        </w:rPr>
                                        <w:t>[3]</w:t>
                                      </w:r>
                                    </w:hyperlink>
                                    <w:r>
                                      <w:rPr>
                                        <w:lang/>
                                      </w:rPr>
                                      <w:t xml:space="preserve"> and 559</w:t>
                                    </w:r>
                                    <w:hyperlink r:id="rId124" w:anchor="cite_note-4" w:history="1">
                                      <w:r>
                                        <w:rPr>
                                          <w:rStyle w:val="Hyperlink"/>
                                          <w:vertAlign w:val="superscript"/>
                                          <w:lang/>
                                        </w:rPr>
                                        <w:t>[4]</w:t>
                                      </w:r>
                                    </w:hyperlink>
                                    <w:r>
                                      <w:rPr>
                                        <w:lang/>
                                      </w:rPr>
                                      <w:t xml:space="preserve"> </w:t>
                                    </w:r>
                                    <w:hyperlink r:id="rId125" w:tooltip="The Church of Jesus Christ of Latter-day Saints" w:history="1">
                                      <w:r>
                                        <w:rPr>
                                          <w:rStyle w:val="Hyperlink"/>
                                          <w:lang/>
                                        </w:rPr>
                                        <w:t>Latter-day Saints</w:t>
                                      </w:r>
                                    </w:hyperlink>
                                    <w:r>
                                      <w:rPr>
                                        <w:lang/>
                                      </w:rPr>
                                      <w:t xml:space="preserve"> men led by Mormon company officers, commanded by regular US army officers. During its service, the battalion made a grueling march nearly 2,000 miles long from </w:t>
                                    </w:r>
                                    <w:hyperlink r:id="rId126" w:tooltip="Council Bluffs, Iowa" w:history="1">
                                      <w:r>
                                        <w:rPr>
                                          <w:rStyle w:val="Hyperlink"/>
                                          <w:lang/>
                                        </w:rPr>
                                        <w:t>Council Bluffs, Iowa</w:t>
                                      </w:r>
                                    </w:hyperlink>
                                    <w:r>
                                      <w:rPr>
                                        <w:lang/>
                                      </w:rPr>
                                      <w:t xml:space="preserve">, to </w:t>
                                    </w:r>
                                    <w:hyperlink r:id="rId127" w:tooltip="San Diego" w:history="1">
                                      <w:r>
                                        <w:rPr>
                                          <w:rStyle w:val="Hyperlink"/>
                                          <w:lang/>
                                        </w:rPr>
                                        <w:t>San Diego</w:t>
                                      </w:r>
                                    </w:hyperlink>
                                    <w:r>
                                      <w:rPr>
                                        <w:lang/>
                                      </w:rPr>
                                      <w:t>.</w:t>
                                    </w:r>
                                  </w:p>
                                  <w:p w:rsidR="00F5673B" w:rsidRDefault="00F5673B" w:rsidP="00061B18">
                                    <w:pPr>
                                      <w:pStyle w:val="Heading2"/>
                                      <w:rPr>
                                        <w:lang/>
                                      </w:rPr>
                                    </w:pPr>
                                    <w:r>
                                      <w:rPr>
                                        <w:lang/>
                                      </w:rPr>
                                      <w:t xml:space="preserve">The battalion's march and service was instrumental in helping the US secure much of the American Southwest, including new lands in several Western states, especially the </w:t>
                                    </w:r>
                                    <w:hyperlink r:id="rId128" w:tooltip="Gadsden Purchase" w:history="1">
                                      <w:r>
                                        <w:rPr>
                                          <w:rStyle w:val="Hyperlink"/>
                                          <w:lang/>
                                        </w:rPr>
                                        <w:t>Gadsden Purchase</w:t>
                                      </w:r>
                                    </w:hyperlink>
                                    <w:r>
                                      <w:rPr>
                                        <w:lang/>
                                      </w:rPr>
                                      <w:t xml:space="preserve"> of 1853 of much of southern Arizona. The march also opened a southern wagon route to California. Veterans of the battalion played significant roles in America's westward expansion in California, Utah, Arizona and other parts of the </w:t>
                                    </w:r>
                                    <w:hyperlink r:id="rId129" w:tooltip="Western United States" w:history="1">
                                      <w:r>
                                        <w:rPr>
                                          <w:rStyle w:val="Hyperlink"/>
                                          <w:lang/>
                                        </w:rPr>
                                        <w:t>West</w:t>
                                      </w:r>
                                    </w:hyperlink>
                                    <w:r>
                                      <w:rPr>
                                        <w:lang/>
                                      </w:rPr>
                                      <w:t>.</w:t>
                                    </w:r>
                                  </w:p>
                                  <w:tbl>
                                    <w:tblPr>
                                      <w:tblW w:w="0" w:type="auto"/>
                                      <w:tblCellSpacing w:w="15" w:type="dxa"/>
                                      <w:tblCellMar>
                                        <w:top w:w="15" w:type="dxa"/>
                                        <w:left w:w="15" w:type="dxa"/>
                                        <w:bottom w:w="15" w:type="dxa"/>
                                        <w:right w:w="15" w:type="dxa"/>
                                      </w:tblCellMar>
                                      <w:tblLook w:val="00A0"/>
                                    </w:tblPr>
                                    <w:tblGrid>
                                      <w:gridCol w:w="5500"/>
                                    </w:tblGrid>
                                    <w:tr w:rsidR="00F5673B" w:rsidRPr="00196D4D" w:rsidTr="006C1DE3">
                                      <w:trPr>
                                        <w:tblCellSpacing w:w="15" w:type="dxa"/>
                                      </w:trPr>
                                      <w:tc>
                                        <w:tcPr>
                                          <w:tcW w:w="0" w:type="auto"/>
                                          <w:vAlign w:val="center"/>
                                        </w:tcPr>
                                        <w:p w:rsidR="00F5673B" w:rsidRDefault="00F5673B" w:rsidP="00196D4D">
                                          <w:pPr>
                                            <w:pStyle w:val="Heading2"/>
                                            <w:framePr w:hSpace="180" w:wrap="around" w:vAnchor="text" w:hAnchor="page" w:x="1" w:y="3799"/>
                                          </w:pPr>
                                          <w:r>
                                            <w:t>Contents</w:t>
                                          </w:r>
                                        </w:p>
                                        <w:p w:rsidR="00F5673B" w:rsidRDefault="00F5673B" w:rsidP="00196D4D">
                                          <w:pPr>
                                            <w:pStyle w:val="Heading2"/>
                                            <w:framePr w:hSpace="180" w:wrap="around" w:vAnchor="text" w:hAnchor="page" w:x="1" w:y="3799"/>
                                          </w:pPr>
                                          <w:hyperlink r:id="rId130" w:anchor="Enlistment" w:history="1">
                                            <w:r>
                                              <w:rPr>
                                                <w:rStyle w:val="tocnumber"/>
                                                <w:color w:val="0000FF"/>
                                                <w:u w:val="single"/>
                                              </w:rPr>
                                              <w:t>1</w:t>
                                            </w:r>
                                            <w:r>
                                              <w:rPr>
                                                <w:rStyle w:val="Hyperlink"/>
                                              </w:rPr>
                                              <w:t xml:space="preserve"> </w:t>
                                            </w:r>
                                            <w:r>
                                              <w:rPr>
                                                <w:rStyle w:val="toctext"/>
                                                <w:color w:val="0000FF"/>
                                                <w:u w:val="single"/>
                                              </w:rPr>
                                              <w:t>Enlistment</w:t>
                                            </w:r>
                                          </w:hyperlink>
                                        </w:p>
                                        <w:p w:rsidR="00F5673B" w:rsidRDefault="00F5673B" w:rsidP="00196D4D">
                                          <w:pPr>
                                            <w:pStyle w:val="Heading2"/>
                                            <w:framePr w:hSpace="180" w:wrap="around" w:vAnchor="text" w:hAnchor="page" w:x="1" w:y="3799"/>
                                          </w:pPr>
                                          <w:hyperlink r:id="rId131" w:anchor="Journey_begins" w:history="1">
                                            <w:r>
                                              <w:rPr>
                                                <w:rStyle w:val="tocnumber"/>
                                                <w:color w:val="0000FF"/>
                                                <w:u w:val="single"/>
                                              </w:rPr>
                                              <w:t>2</w:t>
                                            </w:r>
                                            <w:r>
                                              <w:rPr>
                                                <w:rStyle w:val="Hyperlink"/>
                                              </w:rPr>
                                              <w:t xml:space="preserve"> </w:t>
                                            </w:r>
                                            <w:r>
                                              <w:rPr>
                                                <w:rStyle w:val="toctext"/>
                                                <w:color w:val="0000FF"/>
                                                <w:u w:val="single"/>
                                              </w:rPr>
                                              <w:t>Journey begins</w:t>
                                            </w:r>
                                          </w:hyperlink>
                                        </w:p>
                                        <w:p w:rsidR="00F5673B" w:rsidRDefault="00F5673B" w:rsidP="00196D4D">
                                          <w:pPr>
                                            <w:pStyle w:val="Heading2"/>
                                            <w:framePr w:hSpace="180" w:wrap="around" w:vAnchor="text" w:hAnchor="page" w:x="1" w:y="3799"/>
                                          </w:pPr>
                                          <w:hyperlink r:id="rId132" w:anchor="Cooke_assumes_command" w:history="1">
                                            <w:r>
                                              <w:rPr>
                                                <w:rStyle w:val="tocnumber"/>
                                                <w:color w:val="0000FF"/>
                                                <w:u w:val="single"/>
                                              </w:rPr>
                                              <w:t>2.1</w:t>
                                            </w:r>
                                            <w:r>
                                              <w:rPr>
                                                <w:rStyle w:val="Hyperlink"/>
                                              </w:rPr>
                                              <w:t xml:space="preserve"> </w:t>
                                            </w:r>
                                            <w:r>
                                              <w:rPr>
                                                <w:rStyle w:val="toctext"/>
                                                <w:color w:val="0000FF"/>
                                                <w:u w:val="single"/>
                                              </w:rPr>
                                              <w:t>Cooke assumes command</w:t>
                                            </w:r>
                                          </w:hyperlink>
                                        </w:p>
                                        <w:p w:rsidR="00F5673B" w:rsidRDefault="00F5673B" w:rsidP="00196D4D">
                                          <w:pPr>
                                            <w:pStyle w:val="Heading2"/>
                                            <w:framePr w:hSpace="180" w:wrap="around" w:vAnchor="text" w:hAnchor="page" w:x="1" w:y="3799"/>
                                          </w:pPr>
                                          <w:hyperlink r:id="rId133" w:anchor="Battle_of_the_Bulls" w:history="1">
                                            <w:r>
                                              <w:rPr>
                                                <w:rStyle w:val="tocnumber"/>
                                                <w:color w:val="0000FF"/>
                                                <w:u w:val="single"/>
                                              </w:rPr>
                                              <w:t>2.2</w:t>
                                            </w:r>
                                            <w:r>
                                              <w:rPr>
                                                <w:rStyle w:val="Hyperlink"/>
                                              </w:rPr>
                                              <w:t xml:space="preserve"> </w:t>
                                            </w:r>
                                            <w:r>
                                              <w:rPr>
                                                <w:rStyle w:val="toctext"/>
                                                <w:color w:val="0000FF"/>
                                                <w:u w:val="single"/>
                                              </w:rPr>
                                              <w:t>Battle of the Bulls</w:t>
                                            </w:r>
                                          </w:hyperlink>
                                        </w:p>
                                        <w:p w:rsidR="00F5673B" w:rsidRDefault="00F5673B" w:rsidP="00196D4D">
                                          <w:pPr>
                                            <w:pStyle w:val="Heading2"/>
                                            <w:framePr w:hSpace="180" w:wrap="around" w:vAnchor="text" w:hAnchor="page" w:x="1" w:y="3799"/>
                                          </w:pPr>
                                          <w:hyperlink r:id="rId134" w:anchor="Capture_of_Tucson" w:history="1">
                                            <w:r>
                                              <w:rPr>
                                                <w:rStyle w:val="tocnumber"/>
                                                <w:color w:val="0000FF"/>
                                                <w:u w:val="single"/>
                                              </w:rPr>
                                              <w:t>2.3</w:t>
                                            </w:r>
                                            <w:r>
                                              <w:rPr>
                                                <w:rStyle w:val="Hyperlink"/>
                                              </w:rPr>
                                              <w:t xml:space="preserve"> </w:t>
                                            </w:r>
                                            <w:r>
                                              <w:rPr>
                                                <w:rStyle w:val="toctext"/>
                                                <w:color w:val="0000FF"/>
                                                <w:u w:val="single"/>
                                              </w:rPr>
                                              <w:t>Capture of Tucson</w:t>
                                            </w:r>
                                          </w:hyperlink>
                                        </w:p>
                                        <w:p w:rsidR="00F5673B" w:rsidRDefault="00F5673B" w:rsidP="00196D4D">
                                          <w:pPr>
                                            <w:pStyle w:val="Heading2"/>
                                            <w:framePr w:hSpace="180" w:wrap="around" w:vAnchor="text" w:hAnchor="page" w:x="1" w:y="3799"/>
                                          </w:pPr>
                                          <w:hyperlink r:id="rId135" w:anchor="Temecula_Massacre" w:history="1">
                                            <w:r>
                                              <w:rPr>
                                                <w:rStyle w:val="tocnumber"/>
                                                <w:color w:val="0000FF"/>
                                                <w:u w:val="single"/>
                                              </w:rPr>
                                              <w:t>2.4</w:t>
                                            </w:r>
                                            <w:r>
                                              <w:rPr>
                                                <w:rStyle w:val="Hyperlink"/>
                                              </w:rPr>
                                              <w:t xml:space="preserve"> </w:t>
                                            </w:r>
                                            <w:r>
                                              <w:rPr>
                                                <w:rStyle w:val="toctext"/>
                                                <w:color w:val="0000FF"/>
                                                <w:u w:val="single"/>
                                              </w:rPr>
                                              <w:t>Temecula Massacre</w:t>
                                            </w:r>
                                          </w:hyperlink>
                                        </w:p>
                                        <w:p w:rsidR="00F5673B" w:rsidRDefault="00F5673B" w:rsidP="00196D4D">
                                          <w:pPr>
                                            <w:pStyle w:val="Heading2"/>
                                            <w:framePr w:hSpace="180" w:wrap="around" w:vAnchor="text" w:hAnchor="page" w:x="1" w:y="3799"/>
                                          </w:pPr>
                                          <w:hyperlink r:id="rId136" w:anchor="Journey_complete" w:history="1">
                                            <w:r>
                                              <w:rPr>
                                                <w:rStyle w:val="tocnumber"/>
                                                <w:color w:val="0000FF"/>
                                                <w:u w:val="single"/>
                                              </w:rPr>
                                              <w:t>3</w:t>
                                            </w:r>
                                            <w:r>
                                              <w:rPr>
                                                <w:rStyle w:val="Hyperlink"/>
                                              </w:rPr>
                                              <w:t xml:space="preserve"> </w:t>
                                            </w:r>
                                            <w:r>
                                              <w:rPr>
                                                <w:rStyle w:val="toctext"/>
                                                <w:color w:val="0000FF"/>
                                                <w:u w:val="single"/>
                                              </w:rPr>
                                              <w:t>Journey complete</w:t>
                                            </w:r>
                                          </w:hyperlink>
                                        </w:p>
                                        <w:p w:rsidR="00F5673B" w:rsidRDefault="00F5673B" w:rsidP="00196D4D">
                                          <w:pPr>
                                            <w:pStyle w:val="Heading2"/>
                                            <w:framePr w:hSpace="180" w:wrap="around" w:vAnchor="text" w:hAnchor="page" w:x="1" w:y="3799"/>
                                          </w:pPr>
                                          <w:hyperlink r:id="rId137" w:anchor="Historic_sites_and_monuments" w:history="1">
                                            <w:r>
                                              <w:rPr>
                                                <w:rStyle w:val="tocnumber"/>
                                                <w:color w:val="0000FF"/>
                                                <w:u w:val="single"/>
                                              </w:rPr>
                                              <w:t>4</w:t>
                                            </w:r>
                                            <w:r>
                                              <w:rPr>
                                                <w:rStyle w:val="Hyperlink"/>
                                              </w:rPr>
                                              <w:t xml:space="preserve"> </w:t>
                                            </w:r>
                                            <w:r>
                                              <w:rPr>
                                                <w:rStyle w:val="toctext"/>
                                                <w:color w:val="0000FF"/>
                                                <w:u w:val="single"/>
                                              </w:rPr>
                                              <w:t>Historic sites and monuments</w:t>
                                            </w:r>
                                          </w:hyperlink>
                                        </w:p>
                                        <w:p w:rsidR="00F5673B" w:rsidRDefault="00F5673B" w:rsidP="00196D4D">
                                          <w:pPr>
                                            <w:pStyle w:val="Heading2"/>
                                            <w:framePr w:hSpace="180" w:wrap="around" w:vAnchor="text" w:hAnchor="page" w:x="1" w:y="3799"/>
                                          </w:pPr>
                                          <w:hyperlink r:id="rId138" w:anchor="Notable_members_of_the_battalion" w:history="1">
                                            <w:r>
                                              <w:rPr>
                                                <w:rStyle w:val="tocnumber"/>
                                                <w:color w:val="0000FF"/>
                                                <w:u w:val="single"/>
                                              </w:rPr>
                                              <w:t>5</w:t>
                                            </w:r>
                                            <w:r>
                                              <w:rPr>
                                                <w:rStyle w:val="Hyperlink"/>
                                              </w:rPr>
                                              <w:t xml:space="preserve"> </w:t>
                                            </w:r>
                                            <w:r>
                                              <w:rPr>
                                                <w:rStyle w:val="toctext"/>
                                                <w:color w:val="0000FF"/>
                                                <w:u w:val="single"/>
                                              </w:rPr>
                                              <w:t>Notable members of the battalion</w:t>
                                            </w:r>
                                          </w:hyperlink>
                                        </w:p>
                                        <w:p w:rsidR="00F5673B" w:rsidRDefault="00F5673B" w:rsidP="00196D4D">
                                          <w:pPr>
                                            <w:pStyle w:val="Heading2"/>
                                            <w:framePr w:hSpace="180" w:wrap="around" w:vAnchor="text" w:hAnchor="page" w:x="1" w:y="3799"/>
                                          </w:pPr>
                                          <w:hyperlink r:id="rId139" w:anchor="See_also" w:history="1">
                                            <w:r>
                                              <w:rPr>
                                                <w:rStyle w:val="tocnumber"/>
                                                <w:color w:val="0000FF"/>
                                                <w:u w:val="single"/>
                                              </w:rPr>
                                              <w:t>6</w:t>
                                            </w:r>
                                            <w:r>
                                              <w:rPr>
                                                <w:rStyle w:val="Hyperlink"/>
                                              </w:rPr>
                                              <w:t xml:space="preserve"> </w:t>
                                            </w:r>
                                            <w:r>
                                              <w:rPr>
                                                <w:rStyle w:val="toctext"/>
                                                <w:color w:val="0000FF"/>
                                                <w:u w:val="single"/>
                                              </w:rPr>
                                              <w:t>See also</w:t>
                                            </w:r>
                                          </w:hyperlink>
                                        </w:p>
                                        <w:p w:rsidR="00F5673B" w:rsidRDefault="00F5673B" w:rsidP="00196D4D">
                                          <w:pPr>
                                            <w:pStyle w:val="Heading2"/>
                                            <w:framePr w:hSpace="180" w:wrap="around" w:vAnchor="text" w:hAnchor="page" w:x="1" w:y="3799"/>
                                          </w:pPr>
                                          <w:hyperlink r:id="rId140" w:anchor="Notes" w:history="1">
                                            <w:r>
                                              <w:rPr>
                                                <w:rStyle w:val="tocnumber"/>
                                                <w:color w:val="0000FF"/>
                                                <w:u w:val="single"/>
                                              </w:rPr>
                                              <w:t>7</w:t>
                                            </w:r>
                                            <w:r>
                                              <w:rPr>
                                                <w:rStyle w:val="Hyperlink"/>
                                              </w:rPr>
                                              <w:t xml:space="preserve"> </w:t>
                                            </w:r>
                                            <w:r>
                                              <w:rPr>
                                                <w:rStyle w:val="toctext"/>
                                                <w:color w:val="0000FF"/>
                                                <w:u w:val="single"/>
                                              </w:rPr>
                                              <w:t>Notes</w:t>
                                            </w:r>
                                          </w:hyperlink>
                                        </w:p>
                                        <w:p w:rsidR="00F5673B" w:rsidRDefault="00F5673B" w:rsidP="00196D4D">
                                          <w:pPr>
                                            <w:pStyle w:val="Heading2"/>
                                            <w:framePr w:hSpace="180" w:wrap="around" w:vAnchor="text" w:hAnchor="page" w:x="1" w:y="3799"/>
                                          </w:pPr>
                                          <w:hyperlink r:id="rId141" w:anchor="References" w:history="1">
                                            <w:r>
                                              <w:rPr>
                                                <w:rStyle w:val="tocnumber"/>
                                                <w:color w:val="0000FF"/>
                                                <w:u w:val="single"/>
                                              </w:rPr>
                                              <w:t>8</w:t>
                                            </w:r>
                                            <w:r>
                                              <w:rPr>
                                                <w:rStyle w:val="Hyperlink"/>
                                              </w:rPr>
                                              <w:t xml:space="preserve"> </w:t>
                                            </w:r>
                                            <w:r>
                                              <w:rPr>
                                                <w:rStyle w:val="toctext"/>
                                                <w:color w:val="0000FF"/>
                                                <w:u w:val="single"/>
                                              </w:rPr>
                                              <w:t>References</w:t>
                                            </w:r>
                                          </w:hyperlink>
                                        </w:p>
                                        <w:p w:rsidR="00F5673B" w:rsidRDefault="00F5673B" w:rsidP="00196D4D">
                                          <w:pPr>
                                            <w:pStyle w:val="Heading2"/>
                                            <w:framePr w:hSpace="180" w:wrap="around" w:vAnchor="text" w:hAnchor="page" w:x="1" w:y="3799"/>
                                          </w:pPr>
                                          <w:hyperlink r:id="rId142" w:anchor="Further_reading" w:history="1">
                                            <w:r>
                                              <w:rPr>
                                                <w:rStyle w:val="tocnumber"/>
                                                <w:color w:val="0000FF"/>
                                                <w:u w:val="single"/>
                                              </w:rPr>
                                              <w:t>9</w:t>
                                            </w:r>
                                            <w:r>
                                              <w:rPr>
                                                <w:rStyle w:val="Hyperlink"/>
                                              </w:rPr>
                                              <w:t xml:space="preserve"> </w:t>
                                            </w:r>
                                            <w:r>
                                              <w:rPr>
                                                <w:rStyle w:val="toctext"/>
                                                <w:color w:val="0000FF"/>
                                                <w:u w:val="single"/>
                                              </w:rPr>
                                              <w:t>Further reading</w:t>
                                            </w:r>
                                          </w:hyperlink>
                                        </w:p>
                                        <w:p w:rsidR="00F5673B" w:rsidRDefault="00F5673B" w:rsidP="00196D4D">
                                          <w:pPr>
                                            <w:pStyle w:val="Heading2"/>
                                            <w:framePr w:hSpace="180" w:wrap="around" w:vAnchor="text" w:hAnchor="page" w:x="1" w:y="3799"/>
                                            <w:rPr>
                                              <w:rFonts w:ascii="Times" w:hAnsi="Times"/>
                                            </w:rPr>
                                          </w:pPr>
                                          <w:hyperlink r:id="rId143" w:anchor="External_links" w:history="1">
                                            <w:r>
                                              <w:rPr>
                                                <w:rStyle w:val="tocnumber"/>
                                                <w:color w:val="0000FF"/>
                                                <w:u w:val="single"/>
                                              </w:rPr>
                                              <w:t>10</w:t>
                                            </w:r>
                                            <w:r>
                                              <w:rPr>
                                                <w:rStyle w:val="Hyperlink"/>
                                              </w:rPr>
                                              <w:t xml:space="preserve"> </w:t>
                                            </w:r>
                                            <w:r>
                                              <w:rPr>
                                                <w:rStyle w:val="toctext"/>
                                                <w:color w:val="0000FF"/>
                                                <w:u w:val="single"/>
                                              </w:rPr>
                                              <w:t>External links</w:t>
                                            </w:r>
                                          </w:hyperlink>
                                        </w:p>
                                      </w:tc>
                                    </w:tr>
                                  </w:tbl>
                                  <w:p w:rsidR="00F5673B" w:rsidRDefault="00F5673B" w:rsidP="00061B18">
                                    <w:pPr>
                                      <w:pStyle w:val="Heading2"/>
                                      <w:rPr>
                                        <w:lang/>
                                      </w:rPr>
                                    </w:pPr>
                                    <w:r>
                                      <w:rPr>
                                        <w:rStyle w:val="mw-headline"/>
                                        <w:lang/>
                                      </w:rPr>
                                      <w:t>Enlistment</w:t>
                                    </w:r>
                                  </w:p>
                                  <w:p w:rsidR="00F5673B" w:rsidRDefault="00F5673B" w:rsidP="00061B18">
                                    <w:pPr>
                                      <w:pStyle w:val="Heading2"/>
                                      <w:rPr>
                                        <w:lang/>
                                      </w:rPr>
                                    </w:pPr>
                                    <w:r>
                                      <w:rPr>
                                        <w:lang/>
                                      </w:rPr>
                                      <w:t xml:space="preserve">At the time they enlisted, members of </w:t>
                                    </w:r>
                                    <w:hyperlink r:id="rId144" w:tooltip="The Church of Jesus Christ of Latter-day Saints" w:history="1">
                                      <w:r>
                                        <w:rPr>
                                          <w:rStyle w:val="Hyperlink"/>
                                          <w:lang/>
                                        </w:rPr>
                                        <w:t>The Church of Jesus Christ of Latter-day Saints</w:t>
                                      </w:r>
                                    </w:hyperlink>
                                    <w:r>
                                      <w:rPr>
                                        <w:lang/>
                                      </w:rPr>
                                      <w:t xml:space="preserve"> were seeking U.S. government aid for their migration west to the </w:t>
                                    </w:r>
                                    <w:hyperlink r:id="rId145" w:tooltip="Rocky Mountains" w:history="1">
                                      <w:r>
                                        <w:rPr>
                                          <w:rStyle w:val="Hyperlink"/>
                                          <w:lang/>
                                        </w:rPr>
                                        <w:t>Rocky Mountains</w:t>
                                      </w:r>
                                    </w:hyperlink>
                                    <w:r>
                                      <w:rPr>
                                        <w:lang/>
                                      </w:rPr>
                                      <w:t xml:space="preserve"> and </w:t>
                                    </w:r>
                                    <w:hyperlink r:id="rId146" w:tooltip="Salt Lake Valley" w:history="1">
                                      <w:r>
                                        <w:rPr>
                                          <w:rStyle w:val="Hyperlink"/>
                                          <w:lang/>
                                        </w:rPr>
                                        <w:t>Salt Lake Valley</w:t>
                                      </w:r>
                                    </w:hyperlink>
                                    <w:r>
                                      <w:rPr>
                                        <w:lang/>
                                      </w:rPr>
                                      <w:t xml:space="preserve">, despite having their previous petitions for redress of grievances denied. Under continued religious persecution, they had fled </w:t>
                                    </w:r>
                                    <w:hyperlink r:id="rId147" w:tooltip="Nauvoo, Illinois" w:history="1">
                                      <w:r>
                                        <w:rPr>
                                          <w:rStyle w:val="Hyperlink"/>
                                          <w:lang/>
                                        </w:rPr>
                                        <w:t>Nauvoo</w:t>
                                      </w:r>
                                    </w:hyperlink>
                                    <w:r>
                                      <w:rPr>
                                        <w:lang/>
                                      </w:rPr>
                                      <w:t xml:space="preserve">, Illinois, on 4 February 1846 across the Mississippi River. They camped among the </w:t>
                                    </w:r>
                                    <w:hyperlink r:id="rId148" w:tooltip="Potawatomi" w:history="1">
                                      <w:r>
                                        <w:rPr>
                                          <w:rStyle w:val="Hyperlink"/>
                                          <w:lang/>
                                        </w:rPr>
                                        <w:t>Potawatomi</w:t>
                                      </w:r>
                                    </w:hyperlink>
                                    <w:r>
                                      <w:rPr>
                                        <w:lang/>
                                      </w:rPr>
                                      <w:t xml:space="preserve"> Indians near what became </w:t>
                                    </w:r>
                                    <w:hyperlink r:id="rId149" w:tooltip="Omaha, Nebraska" w:history="1">
                                      <w:r>
                                        <w:rPr>
                                          <w:rStyle w:val="Hyperlink"/>
                                          <w:lang/>
                                        </w:rPr>
                                        <w:t>Omaha, Nebraska</w:t>
                                      </w:r>
                                    </w:hyperlink>
                                    <w:r>
                                      <w:rPr>
                                        <w:lang/>
                                      </w:rPr>
                                      <w:t>.</w:t>
                                    </w:r>
                                  </w:p>
                                  <w:p w:rsidR="00F5673B" w:rsidRDefault="00F5673B" w:rsidP="00061B18">
                                    <w:pPr>
                                      <w:pStyle w:val="Heading2"/>
                                      <w:rPr>
                                        <w:lang/>
                                      </w:rPr>
                                    </w:pPr>
                                    <w:hyperlink r:id="rId150" w:tooltip="Brigham Young" w:history="1">
                                      <w:r>
                                        <w:rPr>
                                          <w:rStyle w:val="Hyperlink"/>
                                          <w:lang/>
                                        </w:rPr>
                                        <w:t>Brigham Young</w:t>
                                      </w:r>
                                    </w:hyperlink>
                                    <w:r>
                                      <w:rPr>
                                        <w:lang/>
                                      </w:rPr>
                                      <w:t xml:space="preserve">, the </w:t>
                                    </w:r>
                                    <w:hyperlink r:id="rId151" w:tooltip="President of the Quorum of the Twelve Apostles" w:history="1">
                                      <w:r>
                                        <w:rPr>
                                          <w:rStyle w:val="Hyperlink"/>
                                          <w:lang/>
                                        </w:rPr>
                                        <w:t>President</w:t>
                                      </w:r>
                                    </w:hyperlink>
                                    <w:r>
                                      <w:rPr>
                                        <w:lang/>
                                      </w:rPr>
                                      <w:t xml:space="preserve"> of the </w:t>
                                    </w:r>
                                    <w:hyperlink r:id="rId152" w:tooltip="Quorum of the Twelve Apostles (LDS Church)" w:history="1">
                                      <w:r>
                                        <w:rPr>
                                          <w:rStyle w:val="Hyperlink"/>
                                          <w:lang/>
                                        </w:rPr>
                                        <w:t>Quorum of the Twelve Apostles</w:t>
                                      </w:r>
                                    </w:hyperlink>
                                    <w:r>
                                      <w:rPr>
                                        <w:lang/>
                                      </w:rPr>
                                      <w:t xml:space="preserve">, sent Elder </w:t>
                                    </w:r>
                                    <w:hyperlink r:id="rId153" w:tooltip="Jesse C. Little" w:history="1">
                                      <w:r>
                                        <w:rPr>
                                          <w:rStyle w:val="Hyperlink"/>
                                          <w:lang/>
                                        </w:rPr>
                                        <w:t>Jesse C. Little</w:t>
                                      </w:r>
                                    </w:hyperlink>
                                    <w:r>
                                      <w:rPr>
                                        <w:lang/>
                                      </w:rPr>
                                      <w:t xml:space="preserve"> to Washington, D.C., to seek assistance from the federal government for the Mormon Pioneers fleeing for their lives from the mobs of Illinois. Little arrived in Washington D.C. on 21 May 1846, only eight days after Congress had declared war on Mexico.</w:t>
                                    </w:r>
                                    <w:hyperlink r:id="rId154" w:anchor="cite_note-UHE-2" w:history="1">
                                      <w:r>
                                        <w:rPr>
                                          <w:rStyle w:val="Hyperlink"/>
                                          <w:vertAlign w:val="superscript"/>
                                          <w:lang/>
                                        </w:rPr>
                                        <w:t>[2]</w:t>
                                      </w:r>
                                    </w:hyperlink>
                                    <w:r>
                                      <w:rPr>
                                        <w:lang/>
                                      </w:rPr>
                                      <w:t xml:space="preserve"> Pennsylvania Army officer and attorney </w:t>
                                    </w:r>
                                    <w:hyperlink r:id="rId155" w:tooltip="Thomas L. Kane" w:history="1">
                                      <w:r>
                                        <w:rPr>
                                          <w:rStyle w:val="Hyperlink"/>
                                          <w:lang/>
                                        </w:rPr>
                                        <w:t>Thomas L. Kane</w:t>
                                      </w:r>
                                    </w:hyperlink>
                                    <w:r>
                                      <w:rPr>
                                        <w:lang/>
                                      </w:rPr>
                                      <w:t xml:space="preserve"> offered the Mormons his advice and assistance. Politically well connected through his jurist father, Kane provided letters of recommendation and joined Little in Washington, D.C. The two called on the secretary of state, secretary of war, and President </w:t>
                                    </w:r>
                                    <w:hyperlink r:id="rId156" w:tooltip="James K. Polk" w:history="1">
                                      <w:r>
                                        <w:rPr>
                                          <w:rStyle w:val="Hyperlink"/>
                                          <w:lang/>
                                        </w:rPr>
                                        <w:t>James K. Polk</w:t>
                                      </w:r>
                                    </w:hyperlink>
                                    <w:r>
                                      <w:rPr>
                                        <w:lang/>
                                      </w:rPr>
                                      <w:t>. After several interviews in early June 1846, President Polk agreed to Little's offer if "a few hundred" men enlisted. On 2 June 1846, President Polk wrote in his diary: "Col. [Stephen W.] Kearny was. . . authorized to receive into service as volunteers a few hundred of the Mormons who are now on their way to California, with a view to conciliate them, attach them to our country, and prevent them from taking part against us."</w:t>
                                    </w:r>
                                    <w:hyperlink r:id="rId157" w:anchor="cite_note-5" w:history="1">
                                      <w:r>
                                        <w:rPr>
                                          <w:rStyle w:val="Hyperlink"/>
                                          <w:vertAlign w:val="superscript"/>
                                          <w:lang/>
                                        </w:rPr>
                                        <w:t>[5]</w:t>
                                      </w:r>
                                    </w:hyperlink>
                                  </w:p>
                                  <w:p w:rsidR="00F5673B" w:rsidRDefault="00F5673B" w:rsidP="00061B18">
                                    <w:pPr>
                                      <w:pStyle w:val="Heading2"/>
                                      <w:rPr>
                                        <w:lang/>
                                      </w:rPr>
                                    </w:pPr>
                                    <w:r>
                                      <w:rPr>
                                        <w:lang/>
                                      </w:rPr>
                                      <w:t xml:space="preserve">On 1 July 1846 Captain </w:t>
                                    </w:r>
                                    <w:hyperlink r:id="rId158" w:tooltip="James Allen (Army engineer)" w:history="1">
                                      <w:r>
                                        <w:rPr>
                                          <w:rStyle w:val="Hyperlink"/>
                                          <w:lang/>
                                        </w:rPr>
                                        <w:t>James Allen</w:t>
                                      </w:r>
                                    </w:hyperlink>
                                    <w:r>
                                      <w:rPr>
                                        <w:lang/>
                                      </w:rPr>
                                      <w:t xml:space="preserve">, dispatched by Colonel (later Brigadier General) </w:t>
                                    </w:r>
                                    <w:hyperlink r:id="rId159" w:tooltip="Stephen W. Kearny" w:history="1">
                                      <w:r>
                                        <w:rPr>
                                          <w:rStyle w:val="Hyperlink"/>
                                          <w:lang/>
                                        </w:rPr>
                                        <w:t>Stephen W. Kearny</w:t>
                                      </w:r>
                                    </w:hyperlink>
                                    <w:r>
                                      <w:rPr>
                                        <w:lang/>
                                      </w:rPr>
                                      <w:t>, arrived at the Mormons' Mosquito Creek camp. He had a request from President Polk to enlist a battalion of 500 volunteers to fight in the Mexican War.</w:t>
                                    </w:r>
                                    <w:hyperlink r:id="rId160" w:anchor="cite_note-heritage-6" w:history="1">
                                      <w:r>
                                        <w:rPr>
                                          <w:rStyle w:val="Hyperlink"/>
                                          <w:vertAlign w:val="superscript"/>
                                          <w:lang/>
                                        </w:rPr>
                                        <w:t>[6]</w:t>
                                      </w:r>
                                    </w:hyperlink>
                                    <w:r>
                                      <w:rPr>
                                        <w:lang/>
                                      </w:rPr>
                                      <w:t xml:space="preserve"> Most members of the Church were suspicious of the request, as the Federal government had ignored the persecutions they suffered. They were concerned about facing discrimination by the government, as they had from both the state and federal government in the past.</w:t>
                                    </w:r>
                                    <w:hyperlink r:id="rId161" w:anchor="cite_note-mclynn-7" w:history="1">
                                      <w:r>
                                        <w:rPr>
                                          <w:rStyle w:val="Hyperlink"/>
                                          <w:vertAlign w:val="superscript"/>
                                          <w:lang/>
                                        </w:rPr>
                                        <w:t>[7]</w:t>
                                      </w:r>
                                    </w:hyperlink>
                                  </w:p>
                                  <w:p w:rsidR="00F5673B" w:rsidRDefault="00F5673B" w:rsidP="00061B18">
                                    <w:pPr>
                                      <w:pStyle w:val="Heading2"/>
                                      <w:rPr>
                                        <w:lang/>
                                      </w:rPr>
                                    </w:pPr>
                                    <w:r>
                                      <w:rPr>
                                        <w:lang/>
                                      </w:rPr>
                                      <w:t xml:space="preserve">Kane obtained U.S. government permission for the refugee Mormons to occupy Pottawattamie and </w:t>
                                    </w:r>
                                    <w:hyperlink r:id="rId162" w:tooltip="Omaha" w:history="1">
                                      <w:r>
                                        <w:rPr>
                                          <w:rStyle w:val="Hyperlink"/>
                                          <w:lang/>
                                        </w:rPr>
                                        <w:t>Omaha</w:t>
                                      </w:r>
                                    </w:hyperlink>
                                    <w:r>
                                      <w:rPr>
                                        <w:lang/>
                                      </w:rPr>
                                      <w:t xml:space="preserve"> Indian lands along the </w:t>
                                    </w:r>
                                    <w:hyperlink r:id="rId163" w:tooltip="Missouri River" w:history="1">
                                      <w:r>
                                        <w:rPr>
                                          <w:rStyle w:val="Hyperlink"/>
                                          <w:lang/>
                                        </w:rPr>
                                        <w:t>Missouri River</w:t>
                                      </w:r>
                                    </w:hyperlink>
                                    <w:r>
                                      <w:rPr>
                                        <w:lang/>
                                      </w:rPr>
                                      <w:t xml:space="preserve">. After carrying dispatches relating to the land agreements and battalion criteria to </w:t>
                                    </w:r>
                                    <w:hyperlink r:id="rId164" w:tooltip="Fort Leavenworth" w:history="1">
                                      <w:r>
                                        <w:rPr>
                                          <w:rStyle w:val="Hyperlink"/>
                                          <w:lang/>
                                        </w:rPr>
                                        <w:t>Fort Leavenworth</w:t>
                                      </w:r>
                                    </w:hyperlink>
                                    <w:r>
                                      <w:rPr>
                                        <w:lang/>
                                      </w:rPr>
                                      <w:t>, Kane sought out Little in the Latter-day Saint encampments on the Missouri. On 17 July 1846, he held a meeting with LDS leaders and Captain Allen.</w:t>
                                    </w:r>
                                  </w:p>
                                  <w:p w:rsidR="00F5673B" w:rsidRDefault="00F5673B" w:rsidP="00061B18">
                                    <w:pPr>
                                      <w:pStyle w:val="Heading2"/>
                                      <w:rPr>
                                        <w:lang/>
                                      </w:rPr>
                                    </w:pPr>
                                    <w:r>
                                      <w:rPr>
                                        <w:lang/>
                                      </w:rPr>
                                      <w:t xml:space="preserve">Brigham Young had planned on </w:t>
                                    </w:r>
                                    <w:hyperlink r:id="rId165" w:tooltip="Mormon pioneers" w:history="1">
                                      <w:r>
                                        <w:rPr>
                                          <w:rStyle w:val="Hyperlink"/>
                                          <w:lang/>
                                        </w:rPr>
                                        <w:t>moving the Mormons west</w:t>
                                      </w:r>
                                    </w:hyperlink>
                                    <w:r>
                                      <w:rPr>
                                        <w:lang/>
                                      </w:rPr>
                                      <w:t xml:space="preserve"> that summer, but circumstances were against his plan. He saw several possible advantages to the Saints in the proposed federal service. Their enlistment would be a public relations victory for the church, demonstrating additional evidence of its loyalty to the United States.</w:t>
                                    </w:r>
                                    <w:hyperlink r:id="rId166" w:anchor="cite_note-mclynn-7" w:history="1">
                                      <w:r>
                                        <w:rPr>
                                          <w:rStyle w:val="Hyperlink"/>
                                          <w:vertAlign w:val="superscript"/>
                                          <w:lang/>
                                        </w:rPr>
                                        <w:t>[7]</w:t>
                                      </w:r>
                                    </w:hyperlink>
                                    <w:r>
                                      <w:rPr>
                                        <w:lang/>
                                      </w:rPr>
                                      <w:t xml:space="preserve"> As the men were given a uniform allowance at Fort Leavenworth, Kan., of US$42 each, paid in advance, for their one-year enlistment and as they were allowed to wear their civilian clothing for the march, the bulk of those funds were immediately donated to a general Church fund. These funds were used to purchase wagons, teams, and other necessities for the American exodus (Actual wages paid over the next year to the Mormon Battalion totaled nearly $30,000).</w:t>
                                    </w:r>
                                    <w:hyperlink r:id="rId167" w:anchor="cite_note-Pioneer_Trail_Map:_Council_Bluffs-8" w:history="1">
                                      <w:r>
                                        <w:rPr>
                                          <w:rStyle w:val="Hyperlink"/>
                                          <w:vertAlign w:val="superscript"/>
                                          <w:lang/>
                                        </w:rPr>
                                        <w:t>[8]</w:t>
                                      </w:r>
                                    </w:hyperlink>
                                    <w:r>
                                      <w:rPr>
                                        <w:lang/>
                                      </w:rPr>
                                      <w:t xml:space="preserve"> Having been forced to leave farms and homes in Nauvoo, under threat, the Latter-day Saints were going to spend the winter on the banks of the Missouri River. Raising a group of able-bodied men would be difficult. Many men had already scattered to outlying areas where they sought jobs with wages to help support the group. Young wrote a letter to the Saints living in Garden Grove, in which he justified the call-up and asked for their help:</w:t>
                                    </w:r>
                                  </w:p>
                                  <w:p w:rsidR="00F5673B" w:rsidRDefault="00F5673B" w:rsidP="00061B18">
                                    <w:pPr>
                                      <w:pStyle w:val="Heading2"/>
                                      <w:rPr>
                                        <w:lang/>
                                      </w:rPr>
                                    </w:pPr>
                                    <w:r>
                                      <w:rPr>
                                        <w:lang/>
                                      </w:rPr>
                                      <w:t>The President wants to do us good and secure our confidence. The outfit of this five hundred men costs us nothing, and their pay will be sufficient to take their families over the mountains. There is war between Mexico and the United States, to whom California must fall a prey, and if we are the first settlers the old citizens cannot have a Hancock or Missouri pretext to mob the Saints. The thing is from above for our own good.</w:t>
                                    </w:r>
                                    <w:hyperlink r:id="rId168" w:anchor="cite_note-jbrown-9" w:history="1">
                                      <w:r>
                                        <w:rPr>
                                          <w:rStyle w:val="Hyperlink"/>
                                          <w:vertAlign w:val="superscript"/>
                                          <w:lang/>
                                        </w:rPr>
                                        <w:t>[9]</w:t>
                                      </w:r>
                                    </w:hyperlink>
                                  </w:p>
                                  <w:p w:rsidR="00F5673B" w:rsidRDefault="00F5673B" w:rsidP="00061B18">
                                    <w:pPr>
                                      <w:pStyle w:val="Heading2"/>
                                      <w:rPr>
                                        <w:lang/>
                                      </w:rPr>
                                    </w:pPr>
                                    <w:r>
                                      <w:rPr>
                                        <w:lang/>
                                      </w:rPr>
                                      <w:t>The public approval of Brigham Young and other members of the Twelve were critical to gain men's enlistment. While some men quickly volunteered, Young had to persuade and cajole many enlistees. It took three weeks to raise the five companies of men.</w:t>
                                    </w:r>
                                  </w:p>
                                  <w:p w:rsidR="00F5673B" w:rsidRDefault="00F5673B" w:rsidP="00061B18">
                                    <w:pPr>
                                      <w:pStyle w:val="Heading2"/>
                                      <w:rPr>
                                        <w:lang/>
                                      </w:rPr>
                                    </w:pPr>
                                    <w:r>
                                      <w:rPr>
                                        <w:lang/>
                                      </w:rPr>
                                      <w:t>Allen's instructions were to recruit five companies of men who were to receive the "pay, rations, and other allowances given to other infantry volunteers."</w:t>
                                    </w:r>
                                    <w:hyperlink r:id="rId169" w:anchor="cite_note-Roberts1919-10" w:history="1">
                                      <w:r>
                                        <w:rPr>
                                          <w:rStyle w:val="Hyperlink"/>
                                          <w:vertAlign w:val="superscript"/>
                                          <w:lang/>
                                        </w:rPr>
                                        <w:t>[10]</w:t>
                                      </w:r>
                                    </w:hyperlink>
                                    <w:r>
                                      <w:rPr>
                                        <w:lang/>
                                      </w:rPr>
                                      <w:t xml:space="preserve"> Each company was authorized four women as laundresses, "receiving rations and other allowances given to the laundresses of our army."</w:t>
                                    </w:r>
                                    <w:hyperlink r:id="rId170" w:anchor="cite_note-Roberts1919-10" w:history="1">
                                      <w:r>
                                        <w:rPr>
                                          <w:rStyle w:val="Hyperlink"/>
                                          <w:vertAlign w:val="superscript"/>
                                          <w:lang/>
                                        </w:rPr>
                                        <w:t>[10]</w:t>
                                      </w:r>
                                    </w:hyperlink>
                                    <w:r>
                                      <w:rPr>
                                        <w:lang/>
                                      </w:rPr>
                                      <w:t xml:space="preserve"> Approximately thirty-three women, twenty of whom served as laundresses, and fifty-one children accompanied the men.</w:t>
                                    </w:r>
                                    <w:hyperlink r:id="rId171" w:anchor="cite_note-UHE-2" w:history="1">
                                      <w:r>
                                        <w:rPr>
                                          <w:rStyle w:val="Hyperlink"/>
                                          <w:vertAlign w:val="superscript"/>
                                          <w:lang/>
                                        </w:rPr>
                                        <w:t>[2]</w:t>
                                      </w:r>
                                    </w:hyperlink>
                                    <w:r>
                                      <w:rPr>
                                        <w:lang/>
                                      </w:rPr>
                                      <w:t xml:space="preserve"> Four women would eventually complete the cross-continental trek.</w:t>
                                    </w:r>
                                    <w:hyperlink r:id="rId172" w:anchor="cite_note-11" w:history="1">
                                      <w:r>
                                        <w:rPr>
                                          <w:rStyle w:val="Hyperlink"/>
                                          <w:vertAlign w:val="superscript"/>
                                          <w:lang/>
                                        </w:rPr>
                                        <w:t>[11]</w:t>
                                      </w:r>
                                    </w:hyperlink>
                                    <w:r>
                                      <w:rPr>
                                        <w:lang/>
                                      </w:rPr>
                                      <w:t xml:space="preserve"> The Mormon Battalion was mustered into volunteer service on 16 July 1846 as part of the </w:t>
                                    </w:r>
                                    <w:hyperlink r:id="rId173" w:tooltip="Army of the West (1846)" w:history="1">
                                      <w:r>
                                        <w:rPr>
                                          <w:rStyle w:val="Hyperlink"/>
                                          <w:lang/>
                                        </w:rPr>
                                        <w:t>Army of the West</w:t>
                                      </w:r>
                                    </w:hyperlink>
                                    <w:r>
                                      <w:rPr>
                                        <w:lang/>
                                      </w:rPr>
                                      <w:t xml:space="preserve"> under General Kearny, a tough and seasoned veteran. His units included two regiments of Missouri volunteers, a regiment of New York volunteers who traveled by ships to California to meet him there, artillery and infantry battalions, Kearny's own </w:t>
                                    </w:r>
                                    <w:hyperlink r:id="rId174" w:tooltip="1st Cavalry Regiment (United States)" w:history="1">
                                      <w:r>
                                        <w:rPr>
                                          <w:rStyle w:val="Hyperlink"/>
                                          <w:lang/>
                                        </w:rPr>
                                        <w:t>1st US Dragoons</w:t>
                                      </w:r>
                                    </w:hyperlink>
                                    <w:r>
                                      <w:rPr>
                                        <w:lang/>
                                      </w:rPr>
                                      <w:t>, and the battalion of Mormons. For years afterward, some Mormons viewed the Mormon Battalion as an unjust imposition and as an act of persecution by the United States (</w:t>
                                    </w:r>
                                    <w:hyperlink r:id="rId175" w:anchor="CITEREFCarrington1857" w:history="1">
                                      <w:r>
                                        <w:rPr>
                                          <w:rStyle w:val="Hyperlink"/>
                                          <w:lang/>
                                        </w:rPr>
                                        <w:t>Carrington 1857</w:t>
                                      </w:r>
                                    </w:hyperlink>
                                    <w:r>
                                      <w:rPr>
                                        <w:lang/>
                                      </w:rPr>
                                      <w:t>, p. 5).</w:t>
                                    </w:r>
                                  </w:p>
                                  <w:p w:rsidR="00F5673B" w:rsidRDefault="00F5673B" w:rsidP="00061B18">
                                    <w:pPr>
                                      <w:pStyle w:val="Heading2"/>
                                      <w:rPr>
                                        <w:lang/>
                                      </w:rPr>
                                    </w:pPr>
                                    <w:r>
                                      <w:rPr>
                                        <w:rStyle w:val="mw-headline"/>
                                        <w:lang/>
                                      </w:rPr>
                                      <w:t>Journey begins</w:t>
                                    </w:r>
                                  </w:p>
                                  <w:p w:rsidR="00F5673B" w:rsidRDefault="00F5673B" w:rsidP="00061B18">
                                    <w:pPr>
                                      <w:pStyle w:val="Heading2"/>
                                      <w:rPr>
                                        <w:lang/>
                                      </w:rPr>
                                    </w:pPr>
                                    <w:hyperlink r:id="rId176" w:history="1">
                                      <w:r w:rsidRPr="00196D4D">
                                        <w:rPr>
                                          <w:noProof/>
                                          <w:color w:val="0000FF"/>
                                        </w:rPr>
                                        <w:pict>
                                          <v:shape id="Picture 56" o:spid="_x0000_i1063" type="#_x0000_t75" alt="attalionmap.gif" href="http://en.wikipedia.org/wiki/File:Battalionmap.g" style="width:399pt;height:256.5pt;visibility:visible" o:button="t">
                                            <v:fill o:detectmouseclick="t"/>
                                            <v:imagedata r:id="rId177" o:title=""/>
                                          </v:shape>
                                        </w:pict>
                                      </w:r>
                                    </w:hyperlink>
                                  </w:p>
                                  <w:p w:rsidR="00F5673B" w:rsidRDefault="00F5673B" w:rsidP="00061B18">
                                    <w:pPr>
                                      <w:pStyle w:val="Heading2"/>
                                      <w:rPr>
                                        <w:lang/>
                                      </w:rPr>
                                    </w:pPr>
                                    <w:r>
                                      <w:rPr>
                                        <w:lang/>
                                      </w:rPr>
                                      <w:t xml:space="preserve">The battalion arrived at </w:t>
                                    </w:r>
                                    <w:hyperlink r:id="rId178" w:tooltip="Fort Leavenworth" w:history="1">
                                      <w:r>
                                        <w:rPr>
                                          <w:rStyle w:val="Hyperlink"/>
                                          <w:lang/>
                                        </w:rPr>
                                        <w:t>Fort Leavenworth</w:t>
                                      </w:r>
                                    </w:hyperlink>
                                    <w:r>
                                      <w:rPr>
                                        <w:lang/>
                                      </w:rPr>
                                      <w:t xml:space="preserve"> on 1 August.</w:t>
                                    </w:r>
                                    <w:hyperlink r:id="rId179" w:anchor="cite_note-12" w:history="1">
                                      <w:r>
                                        <w:rPr>
                                          <w:rStyle w:val="Hyperlink"/>
                                          <w:vertAlign w:val="superscript"/>
                                          <w:lang/>
                                        </w:rPr>
                                        <w:t>[12]</w:t>
                                      </w:r>
                                    </w:hyperlink>
                                    <w:r>
                                      <w:rPr>
                                        <w:lang/>
                                      </w:rPr>
                                      <w:t xml:space="preserve"> For the next two weeks, they drew their pay, received their equipment (</w:t>
                                    </w:r>
                                    <w:hyperlink r:id="rId180" w:tooltip="Model 1816 Musket" w:history="1">
                                      <w:r>
                                        <w:rPr>
                                          <w:rStyle w:val="Hyperlink"/>
                                          <w:lang/>
                                        </w:rPr>
                                        <w:t>Model 1816</w:t>
                                      </w:r>
                                    </w:hyperlink>
                                    <w:r>
                                      <w:rPr>
                                        <w:lang/>
                                      </w:rPr>
                                      <w:t xml:space="preserve"> </w:t>
                                    </w:r>
                                    <w:hyperlink r:id="rId181" w:tooltip="Smoothbore" w:history="1">
                                      <w:r>
                                        <w:rPr>
                                          <w:rStyle w:val="Hyperlink"/>
                                          <w:lang/>
                                        </w:rPr>
                                        <w:t>smoothbore</w:t>
                                      </w:r>
                                    </w:hyperlink>
                                    <w:r>
                                      <w:rPr>
                                        <w:lang/>
                                      </w:rPr>
                                      <w:t xml:space="preserve"> </w:t>
                                    </w:r>
                                    <w:hyperlink r:id="rId182" w:tooltip="Flintlock" w:history="1">
                                      <w:r>
                                        <w:rPr>
                                          <w:rStyle w:val="Hyperlink"/>
                                          <w:lang/>
                                        </w:rPr>
                                        <w:t>flintlock</w:t>
                                      </w:r>
                                    </w:hyperlink>
                                    <w:r>
                                      <w:rPr>
                                        <w:lang/>
                                      </w:rPr>
                                      <w:t xml:space="preserve"> </w:t>
                                    </w:r>
                                    <w:hyperlink r:id="rId183" w:tooltip="Musket" w:history="1">
                                      <w:r>
                                        <w:rPr>
                                          <w:rStyle w:val="Hyperlink"/>
                                          <w:lang/>
                                        </w:rPr>
                                        <w:t>muskets</w:t>
                                      </w:r>
                                    </w:hyperlink>
                                    <w:r>
                                      <w:rPr>
                                        <w:lang/>
                                      </w:rPr>
                                      <w:t xml:space="preserve"> and a few </w:t>
                                    </w:r>
                                    <w:hyperlink r:id="rId184" w:tooltip="Harper's Ferry Model 1803 Rifle" w:history="1">
                                      <w:r>
                                        <w:rPr>
                                          <w:rStyle w:val="Hyperlink"/>
                                          <w:lang/>
                                        </w:rPr>
                                        <w:t>Harper's Ferry Model 1803 Rifles</w:t>
                                      </w:r>
                                    </w:hyperlink>
                                    <w:r>
                                      <w:rPr>
                                        <w:lang/>
                                      </w:rPr>
                                      <w:t xml:space="preserve">), and were more formally organized into a combat battalion. The volunteers took the army's uniform allowance in cash. To be sure the Saints benefited from the men's wages, Young sent Orson Pratt to make sure the men handed over their first pay. Young used this and the wages they earned later to buy wagon loads of supplies for the main group at wholesale prices in </w:t>
                                    </w:r>
                                    <w:hyperlink r:id="rId185" w:tooltip="St. Louis, Missouri" w:history="1">
                                      <w:r>
                                        <w:rPr>
                                          <w:rStyle w:val="Hyperlink"/>
                                          <w:lang/>
                                        </w:rPr>
                                        <w:t>St. Louis, Missouri</w:t>
                                      </w:r>
                                    </w:hyperlink>
                                    <w:r>
                                      <w:rPr>
                                        <w:lang/>
                                      </w:rPr>
                                      <w:t>. He wrote to the enlistees, that the money was a "peculiar manifestation of the kind providence of our Heavenly Father at this time."</w:t>
                                    </w:r>
                                    <w:hyperlink r:id="rId186" w:anchor="cite_note-Roberts1919-10" w:history="1">
                                      <w:r>
                                        <w:rPr>
                                          <w:rStyle w:val="Hyperlink"/>
                                          <w:vertAlign w:val="superscript"/>
                                          <w:lang/>
                                        </w:rPr>
                                        <w:t>[10]</w:t>
                                      </w:r>
                                    </w:hyperlink>
                                    <w:r>
                                      <w:rPr>
                                        <w:lang/>
                                      </w:rPr>
                                      <w:t xml:space="preserve"> There was little time for training and instilling discipline. Newly promoted Lieutenant Colonel James Allen became ill but ordered the battalion forward along the </w:t>
                                    </w:r>
                                    <w:hyperlink r:id="rId187" w:tooltip="Santa Fe Trail" w:history="1">
                                      <w:r>
                                        <w:rPr>
                                          <w:rStyle w:val="Hyperlink"/>
                                          <w:lang/>
                                        </w:rPr>
                                        <w:t>Santa Fe Trail</w:t>
                                      </w:r>
                                    </w:hyperlink>
                                    <w:r>
                                      <w:rPr>
                                        <w:lang/>
                                      </w:rPr>
                                      <w:t xml:space="preserve"> to overtake Kearny's Army of the West. On 23 August, Allen died and was the first officer buried in what became </w:t>
                                    </w:r>
                                    <w:hyperlink r:id="rId188" w:tooltip="Fort Leavenworth National Cemetery" w:history="1">
                                      <w:r>
                                        <w:rPr>
                                          <w:rStyle w:val="Hyperlink"/>
                                          <w:lang/>
                                        </w:rPr>
                                        <w:t>Fort Leavenworth National Military Cemetery</w:t>
                                      </w:r>
                                    </w:hyperlink>
                                    <w:r>
                                      <w:rPr>
                                        <w:lang/>
                                      </w:rPr>
                                      <w:t>.</w:t>
                                    </w:r>
                                  </w:p>
                                  <w:p w:rsidR="00F5673B" w:rsidRDefault="00F5673B" w:rsidP="00061B18">
                                    <w:pPr>
                                      <w:pStyle w:val="Heading2"/>
                                      <w:rPr>
                                        <w:lang/>
                                      </w:rPr>
                                    </w:pPr>
                                    <w:r>
                                      <w:rPr>
                                        <w:lang/>
                                      </w:rPr>
                                      <w:t xml:space="preserve">Captain </w:t>
                                    </w:r>
                                    <w:hyperlink r:id="rId189" w:tooltip="Jefferson Hunt" w:history="1">
                                      <w:r>
                                        <w:rPr>
                                          <w:rStyle w:val="Hyperlink"/>
                                          <w:lang/>
                                        </w:rPr>
                                        <w:t>Jefferson Hunt</w:t>
                                      </w:r>
                                    </w:hyperlink>
                                    <w:r>
                                      <w:rPr>
                                        <w:lang/>
                                      </w:rPr>
                                      <w:t xml:space="preserve">, commanding A Company, was the acting commander until word reached </w:t>
                                    </w:r>
                                    <w:hyperlink r:id="rId190" w:tooltip="Council Grove, Kansas" w:history="1">
                                      <w:r>
                                        <w:rPr>
                                          <w:rStyle w:val="Hyperlink"/>
                                          <w:lang/>
                                        </w:rPr>
                                        <w:t>Council Grove, Kansas</w:t>
                                      </w:r>
                                    </w:hyperlink>
                                    <w:r>
                                      <w:rPr>
                                        <w:lang/>
                                      </w:rPr>
                                      <w:t xml:space="preserve">, that Allen had died. A few days later Lieutenant </w:t>
                                    </w:r>
                                    <w:hyperlink r:id="rId191" w:tooltip="Andrew Jackson Smith" w:history="1">
                                      <w:r>
                                        <w:rPr>
                                          <w:rStyle w:val="Hyperlink"/>
                                          <w:lang/>
                                        </w:rPr>
                                        <w:t>Andrew Jackson Smith</w:t>
                                      </w:r>
                                    </w:hyperlink>
                                    <w:r>
                                      <w:rPr>
                                        <w:lang/>
                                      </w:rPr>
                                      <w:t xml:space="preserve">, </w:t>
                                    </w:r>
                                    <w:hyperlink r:id="rId192" w:tooltip="United States Military Academy" w:history="1">
                                      <w:r>
                                        <w:rPr>
                                          <w:rStyle w:val="Hyperlink"/>
                                          <w:lang/>
                                        </w:rPr>
                                        <w:t>West Point</w:t>
                                      </w:r>
                                    </w:hyperlink>
                                    <w:r>
                                      <w:rPr>
                                        <w:lang/>
                                      </w:rPr>
                                      <w:t xml:space="preserve"> Class of 1838, arrived and assumed temporary command of the battalion with the Mormons' consent. For the next several weeks, the Mormon soldiers came to hate "AJ" Smith and the assistant surgeon, Dr. George B. Sanderson, for their treatment of the men, and the long marches suffered across the dry plains of Kansas and New Mexico. The Mormon men were not accustomed to the austere military standards of the day nor to the medical treatments imposed by Dr. Sanderson, which were standard for the time. Because the elders had counseled the battalion members to avoid military medical treatment by the military, they challenged the doctor's authority and unrest arose among the men. Smith and Sanderson continued to hold the Mormon Battalion to ordinary standards of discipline, and tensions continued.</w:t>
                                    </w:r>
                                  </w:p>
                                  <w:p w:rsidR="00F5673B" w:rsidRDefault="00F5673B" w:rsidP="00061B18">
                                    <w:pPr>
                                      <w:pStyle w:val="Heading2"/>
                                      <w:rPr>
                                        <w:lang/>
                                      </w:rPr>
                                    </w:pPr>
                                    <w:r>
                                      <w:rPr>
                                        <w:rStyle w:val="mw-headline"/>
                                        <w:lang/>
                                      </w:rPr>
                                      <w:t>Cooke assumes command</w:t>
                                    </w:r>
                                  </w:p>
                                  <w:p w:rsidR="00F5673B" w:rsidRDefault="00F5673B" w:rsidP="00061B18">
                                    <w:pPr>
                                      <w:pStyle w:val="Heading2"/>
                                      <w:rPr>
                                        <w:lang/>
                                      </w:rPr>
                                    </w:pPr>
                                    <w:hyperlink r:id="rId193" w:history="1">
                                      <w:r w:rsidRPr="00196D4D">
                                        <w:rPr>
                                          <w:noProof/>
                                          <w:color w:val="0000FF"/>
                                        </w:rPr>
                                        <w:pict>
                                          <v:shape id="Picture 57" o:spid="_x0000_i1064" type="#_x0000_t75" alt="http://upload.wikimedia.org/wikipedia/en/thumb/9/91/Philip_St._George_Cooke.jpg/180px-Philip_St._George_Cooke.jpg" href="http://en.wikipedia.org/wiki/File:Philip_St._George_Cooke.j" style="width:179.25pt;height:244.5pt;visibility:visible" o:button="t">
                                            <v:fill o:detectmouseclick="t"/>
                                            <v:imagedata r:id="rId194" o:title=""/>
                                          </v:shape>
                                        </w:pict>
                                      </w:r>
                                    </w:hyperlink>
                                  </w:p>
                                  <w:p w:rsidR="00F5673B" w:rsidRDefault="00F5673B" w:rsidP="00061B18">
                                    <w:pPr>
                                      <w:pStyle w:val="Heading2"/>
                                      <w:rPr>
                                        <w:lang/>
                                      </w:rPr>
                                    </w:pPr>
                                    <w:hyperlink r:id="rId195" w:tooltip="&quot;Enlarge&quot; " w:history="1">
                                      <w:r w:rsidRPr="00196D4D">
                                        <w:rPr>
                                          <w:noProof/>
                                          <w:color w:val="0000FF"/>
                                        </w:rPr>
                                        <w:pict>
                                          <v:shape id="Picture 58" o:spid="_x0000_i1065" type="#_x0000_t75" alt="http://bits.wikimedia.org/static-1.22wmf3/skins/common/images/magnify-clip.png" href="http://en.wikipedia.org/wiki/File:Philip_St._George_Cooke.j" title="&quot;Enlarge&quot;" style="width:15pt;height:11.25pt;visibility:visible" o:button="t">
                                            <v:fill o:detectmouseclick="t"/>
                                            <v:imagedata r:id="rId116" o:title=""/>
                                          </v:shape>
                                        </w:pict>
                                      </w:r>
                                    </w:hyperlink>
                                  </w:p>
                                  <w:p w:rsidR="00F5673B" w:rsidRDefault="00F5673B" w:rsidP="00061B18">
                                    <w:pPr>
                                      <w:pStyle w:val="Heading2"/>
                                      <w:rPr>
                                        <w:lang/>
                                      </w:rPr>
                                    </w:pPr>
                                    <w:hyperlink r:id="rId196" w:tooltip="Philip St. George Cooke" w:history="1">
                                      <w:r>
                                        <w:rPr>
                                          <w:rStyle w:val="Hyperlink"/>
                                          <w:lang/>
                                        </w:rPr>
                                        <w:t>Philip St. George Cooke</w:t>
                                      </w:r>
                                    </w:hyperlink>
                                  </w:p>
                                  <w:p w:rsidR="00F5673B" w:rsidRDefault="00F5673B" w:rsidP="00061B18">
                                    <w:pPr>
                                      <w:pStyle w:val="Heading2"/>
                                      <w:rPr>
                                        <w:lang/>
                                      </w:rPr>
                                    </w:pPr>
                                    <w:r>
                                      <w:rPr>
                                        <w:lang/>
                                      </w:rPr>
                                      <w:t xml:space="preserve">Arriving in Santa Fe in October, General Kearny had dispatched Captain, now Lieutenant Colonel, </w:t>
                                    </w:r>
                                    <w:hyperlink r:id="rId197" w:tooltip="Philip St. George Cooke" w:history="1">
                                      <w:r>
                                        <w:rPr>
                                          <w:rStyle w:val="Hyperlink"/>
                                          <w:lang/>
                                        </w:rPr>
                                        <w:t>Philip St. George Cooke</w:t>
                                      </w:r>
                                    </w:hyperlink>
                                    <w:r>
                                      <w:rPr>
                                        <w:lang/>
                                      </w:rPr>
                                      <w:t xml:space="preserve">, West Point class of 1827, to assume command of the battalion. His assignment was to march them to California and to build a wagon road along the way. In </w:t>
                                    </w:r>
                                    <w:hyperlink r:id="rId198" w:tooltip="Santa Fe, New Mexico" w:history="1">
                                      <w:r>
                                        <w:rPr>
                                          <w:rStyle w:val="Hyperlink"/>
                                          <w:lang/>
                                        </w:rPr>
                                        <w:t>Santa Fe</w:t>
                                      </w:r>
                                    </w:hyperlink>
                                    <w:r>
                                      <w:rPr>
                                        <w:lang/>
                                      </w:rPr>
                                      <w:t xml:space="preserve"> all the women and children, except for a very few, and many sick men were sent to </w:t>
                                    </w:r>
                                    <w:hyperlink r:id="rId199" w:tooltip="Pueblo, Colorado" w:history="1">
                                      <w:r>
                                        <w:rPr>
                                          <w:rStyle w:val="Hyperlink"/>
                                          <w:lang/>
                                        </w:rPr>
                                        <w:t>Pueblo</w:t>
                                      </w:r>
                                    </w:hyperlink>
                                    <w:r>
                                      <w:rPr>
                                        <w:lang/>
                                      </w:rPr>
                                      <w:t xml:space="preserve">, in present-day </w:t>
                                    </w:r>
                                    <w:hyperlink r:id="rId200" w:tooltip="Colorado" w:history="1">
                                      <w:r>
                                        <w:rPr>
                                          <w:rStyle w:val="Hyperlink"/>
                                          <w:lang/>
                                        </w:rPr>
                                        <w:t>Colorado</w:t>
                                      </w:r>
                                    </w:hyperlink>
                                    <w:r>
                                      <w:rPr>
                                        <w:lang/>
                                      </w:rPr>
                                      <w:t>.</w:t>
                                    </w:r>
                                    <w:hyperlink r:id="rId201" w:anchor="cite_note-13" w:history="1">
                                      <w:r>
                                        <w:rPr>
                                          <w:rStyle w:val="Hyperlink"/>
                                          <w:vertAlign w:val="superscript"/>
                                          <w:lang/>
                                        </w:rPr>
                                        <w:t>[13]</w:t>
                                      </w:r>
                                    </w:hyperlink>
                                    <w:r>
                                      <w:rPr>
                                        <w:lang/>
                                      </w:rPr>
                                      <w:t xml:space="preserve"> A total of three separate detachments left the battalion and went to Pueblo to winter. For the next four months and 1,100 miles, Cooke led the battalion across some of the most arduous terrain in North America. Most of the Mormon soldiers soon learned to respect and follow him. The group acquired another guide in New Mexico – adventurer and mountain man </w:t>
                                    </w:r>
                                    <w:hyperlink r:id="rId202" w:tooltip="Jean Baptiste Charbonneau" w:history="1">
                                      <w:r>
                                        <w:rPr>
                                          <w:rStyle w:val="Hyperlink"/>
                                          <w:lang/>
                                        </w:rPr>
                                        <w:t>Jean Baptiste Charbonneau</w:t>
                                      </w:r>
                                    </w:hyperlink>
                                    <w:r>
                                      <w:rPr>
                                        <w:lang/>
                                      </w:rPr>
                                      <w:t xml:space="preserve">, who as an infant had traveled with his mother </w:t>
                                    </w:r>
                                    <w:hyperlink r:id="rId203" w:tooltip="Sacagawea" w:history="1">
                                      <w:r>
                                        <w:rPr>
                                          <w:rStyle w:val="Hyperlink"/>
                                          <w:lang/>
                                        </w:rPr>
                                        <w:t>Sacagawea</w:t>
                                      </w:r>
                                    </w:hyperlink>
                                    <w:r>
                                      <w:rPr>
                                        <w:lang/>
                                      </w:rPr>
                                      <w:t xml:space="preserve"> across the continent with the </w:t>
                                    </w:r>
                                    <w:hyperlink r:id="rId204" w:tooltip="Lewis and Clark Expedition" w:history="1">
                                      <w:r>
                                        <w:rPr>
                                          <w:rStyle w:val="Hyperlink"/>
                                          <w:lang/>
                                        </w:rPr>
                                        <w:t>Lewis and Clark Expedition</w:t>
                                      </w:r>
                                    </w:hyperlink>
                                    <w:r>
                                      <w:rPr>
                                        <w:lang/>
                                      </w:rPr>
                                      <w:t>.</w:t>
                                    </w:r>
                                  </w:p>
                                  <w:p w:rsidR="00F5673B" w:rsidRDefault="00F5673B" w:rsidP="00061B18">
                                    <w:pPr>
                                      <w:pStyle w:val="Heading2"/>
                                      <w:rPr>
                                        <w:lang/>
                                      </w:rPr>
                                    </w:pPr>
                                    <w:r>
                                      <w:rPr>
                                        <w:lang/>
                                      </w:rPr>
                                      <w:t xml:space="preserve">Lieutenant Smith and Dr. Sanderson continued with the battalion, along with Lieutenant </w:t>
                                    </w:r>
                                    <w:hyperlink r:id="rId205" w:tooltip="George Stoneman" w:history="1">
                                      <w:r>
                                        <w:rPr>
                                          <w:rStyle w:val="Hyperlink"/>
                                          <w:lang/>
                                        </w:rPr>
                                        <w:t>George Stoneman</w:t>
                                      </w:r>
                                    </w:hyperlink>
                                    <w:r>
                                      <w:rPr>
                                        <w:lang/>
                                      </w:rPr>
                                      <w:t xml:space="preserve">, newly graduated from West Point that Spring. During the Civil War, all three officers were promoted to high-level commands for the </w:t>
                                    </w:r>
                                    <w:hyperlink r:id="rId206" w:tooltip="Union Army" w:history="1">
                                      <w:r>
                                        <w:rPr>
                                          <w:rStyle w:val="Hyperlink"/>
                                          <w:lang/>
                                        </w:rPr>
                                        <w:t>Union Army</w:t>
                                      </w:r>
                                    </w:hyperlink>
                                    <w:r>
                                      <w:rPr>
                                        <w:lang/>
                                      </w:rPr>
                                      <w:t xml:space="preserve">. Afterward, Stoneman would go on to be elected </w:t>
                                    </w:r>
                                    <w:hyperlink r:id="rId207" w:tooltip="Governor of California" w:history="1">
                                      <w:r>
                                        <w:rPr>
                                          <w:rStyle w:val="Hyperlink"/>
                                          <w:lang/>
                                        </w:rPr>
                                        <w:t>Governor of California</w:t>
                                      </w:r>
                                    </w:hyperlink>
                                    <w:r>
                                      <w:rPr>
                                        <w:lang/>
                                      </w:rPr>
                                      <w:t>.</w:t>
                                    </w:r>
                                  </w:p>
                                  <w:p w:rsidR="00F5673B" w:rsidRDefault="00F5673B" w:rsidP="00061B18">
                                    <w:pPr>
                                      <w:pStyle w:val="Heading2"/>
                                      <w:rPr>
                                        <w:lang/>
                                      </w:rPr>
                                    </w:pPr>
                                    <w:r>
                                      <w:rPr>
                                        <w:rStyle w:val="mw-headline"/>
                                        <w:lang/>
                                      </w:rPr>
                                      <w:t>Battle of the Bulls</w:t>
                                    </w:r>
                                  </w:p>
                                  <w:p w:rsidR="00F5673B" w:rsidRDefault="00F5673B" w:rsidP="00061B18">
                                    <w:pPr>
                                      <w:pStyle w:val="Heading2"/>
                                      <w:rPr>
                                        <w:lang/>
                                      </w:rPr>
                                    </w:pPr>
                                    <w:hyperlink r:id="rId208" w:history="1">
                                      <w:r w:rsidRPr="00196D4D">
                                        <w:rPr>
                                          <w:noProof/>
                                          <w:color w:val="0000FF"/>
                                        </w:rPr>
                                        <w:pict>
                                          <v:shape id="Picture 59" o:spid="_x0000_i1066" type="#_x0000_t75" alt="http://upload.wikimedia.org/wikipedia/en/thumb/a/ad/Mormon_Battalion_painting.jpg/250px-Mormon_Battalion_painting.jpg" href="http://en.wikipedia.org/wiki/File:Mormon_Battalion_painting.j" style="width:249.75pt;height:128.25pt;visibility:visible" o:button="t">
                                            <v:fill o:detectmouseclick="t"/>
                                            <v:imagedata r:id="rId209" o:title=""/>
                                          </v:shape>
                                        </w:pict>
                                      </w:r>
                                    </w:hyperlink>
                                  </w:p>
                                  <w:p w:rsidR="00F5673B" w:rsidRDefault="00F5673B" w:rsidP="00061B18">
                                    <w:pPr>
                                      <w:pStyle w:val="Heading2"/>
                                      <w:rPr>
                                        <w:lang/>
                                      </w:rPr>
                                    </w:pPr>
                                    <w:hyperlink r:id="rId210" w:tooltip="&quot;Enlarge&quot; " w:history="1">
                                      <w:r w:rsidRPr="00196D4D">
                                        <w:rPr>
                                          <w:noProof/>
                                          <w:color w:val="0000FF"/>
                                        </w:rPr>
                                        <w:pict>
                                          <v:shape id="Picture 60" o:spid="_x0000_i1067" type="#_x0000_t75" alt="http://bits.wikimedia.org/static-1.22wmf3/skins/common/images/magnify-clip.png" href="http://en.wikipedia.org/wiki/File:Mormon_Battalion_painting.j" title="&quot;Enlarge&quot;" style="width:15pt;height:11.25pt;visibility:visible" o:button="t">
                                            <v:fill o:detectmouseclick="t"/>
                                            <v:imagedata r:id="rId116" o:title=""/>
                                          </v:shape>
                                        </w:pict>
                                      </w:r>
                                    </w:hyperlink>
                                  </w:p>
                                  <w:p w:rsidR="00F5673B" w:rsidRDefault="00F5673B" w:rsidP="00061B18">
                                    <w:pPr>
                                      <w:pStyle w:val="Heading2"/>
                                      <w:rPr>
                                        <w:lang/>
                                      </w:rPr>
                                    </w:pPr>
                                    <w:r>
                                      <w:rPr>
                                        <w:lang/>
                                      </w:rPr>
                                      <w:t>The Mormon Battalion in the Sonoran Desert of Arizona.</w:t>
                                    </w:r>
                                  </w:p>
                                  <w:p w:rsidR="00F5673B" w:rsidRDefault="00F5673B" w:rsidP="00061B18">
                                    <w:pPr>
                                      <w:pStyle w:val="Heading2"/>
                                      <w:rPr>
                                        <w:lang/>
                                      </w:rPr>
                                    </w:pPr>
                                    <w:r>
                                      <w:rPr>
                                        <w:lang/>
                                      </w:rPr>
                                      <w:t xml:space="preserve">Near the </w:t>
                                    </w:r>
                                    <w:hyperlink r:id="rId211" w:tooltip="San Pedro River (Arizona)" w:history="1">
                                      <w:r>
                                        <w:rPr>
                                          <w:rStyle w:val="Hyperlink"/>
                                          <w:lang/>
                                        </w:rPr>
                                        <w:t>San Pedro River</w:t>
                                      </w:r>
                                    </w:hyperlink>
                                    <w:r>
                                      <w:rPr>
                                        <w:lang/>
                                      </w:rPr>
                                      <w:t xml:space="preserve"> in </w:t>
                                    </w:r>
                                    <w:hyperlink r:id="rId212" w:tooltip="Arizona" w:history="1">
                                      <w:r>
                                        <w:rPr>
                                          <w:rStyle w:val="Hyperlink"/>
                                          <w:lang/>
                                        </w:rPr>
                                        <w:t>Arizona</w:t>
                                      </w:r>
                                    </w:hyperlink>
                                    <w:r>
                                      <w:rPr>
                                        <w:lang/>
                                      </w:rPr>
                                      <w:t xml:space="preserve"> lived a sizable number of wild cattle. The battalion reached this area in November, 1846 and their presence aroused curiosity among these animals. After the bulls of these herds caused destruction to some of the mules and wagons and resulted in two men being wounded, the men loaded their guns and attacked the charging bulls, killing 10–15 of the wild cattle, which was sarcastically termed the "Battle of the Bulls".</w:t>
                                    </w:r>
                                    <w:hyperlink r:id="rId213" w:anchor="cite_note-Roberts1919-10" w:history="1">
                                      <w:r>
                                        <w:rPr>
                                          <w:rStyle w:val="Hyperlink"/>
                                          <w:vertAlign w:val="superscript"/>
                                          <w:lang/>
                                        </w:rPr>
                                        <w:t>[10]</w:t>
                                      </w:r>
                                    </w:hyperlink>
                                  </w:p>
                                  <w:p w:rsidR="00F5673B" w:rsidRDefault="00F5673B" w:rsidP="00061B18">
                                    <w:pPr>
                                      <w:pStyle w:val="Heading2"/>
                                      <w:rPr>
                                        <w:lang/>
                                      </w:rPr>
                                    </w:pPr>
                                    <w:r>
                                      <w:rPr>
                                        <w:rStyle w:val="mw-headline"/>
                                        <w:lang/>
                                      </w:rPr>
                                      <w:t>Capture of Tucson</w:t>
                                    </w:r>
                                  </w:p>
                                  <w:p w:rsidR="00F5673B" w:rsidRDefault="00F5673B" w:rsidP="00061B18">
                                    <w:pPr>
                                      <w:pStyle w:val="Heading2"/>
                                      <w:rPr>
                                        <w:lang/>
                                      </w:rPr>
                                    </w:pPr>
                                    <w:r>
                                      <w:rPr>
                                        <w:lang/>
                                      </w:rPr>
                                      <w:t xml:space="preserve">Main article: </w:t>
                                    </w:r>
                                    <w:hyperlink r:id="rId214" w:tooltip="Capture of Tucson (1846)" w:history="1">
                                      <w:r>
                                        <w:rPr>
                                          <w:rStyle w:val="Hyperlink"/>
                                          <w:lang/>
                                        </w:rPr>
                                        <w:t>Capture of Tucson (1846)</w:t>
                                      </w:r>
                                    </w:hyperlink>
                                  </w:p>
                                  <w:p w:rsidR="00F5673B" w:rsidRDefault="00F5673B" w:rsidP="00061B18">
                                    <w:pPr>
                                      <w:pStyle w:val="Heading2"/>
                                      <w:rPr>
                                        <w:lang/>
                                      </w:rPr>
                                    </w:pPr>
                                    <w:r>
                                      <w:rPr>
                                        <w:lang/>
                                      </w:rPr>
                                      <w:t xml:space="preserve">Approaching </w:t>
                                    </w:r>
                                    <w:hyperlink r:id="rId215" w:tooltip="Tucson, Arizona" w:history="1">
                                      <w:r>
                                        <w:rPr>
                                          <w:rStyle w:val="Hyperlink"/>
                                          <w:lang/>
                                        </w:rPr>
                                        <w:t>Tucson</w:t>
                                      </w:r>
                                    </w:hyperlink>
                                    <w:r>
                                      <w:rPr>
                                        <w:lang/>
                                      </w:rPr>
                                      <w:t xml:space="preserve">, in future </w:t>
                                    </w:r>
                                    <w:hyperlink r:id="rId216" w:tooltip="Arizona" w:history="1">
                                      <w:r>
                                        <w:rPr>
                                          <w:rStyle w:val="Hyperlink"/>
                                          <w:lang/>
                                        </w:rPr>
                                        <w:t>Arizona</w:t>
                                      </w:r>
                                    </w:hyperlink>
                                    <w:r>
                                      <w:rPr>
                                        <w:lang/>
                                      </w:rPr>
                                      <w:t xml:space="preserve">, the battalion nearly had a </w:t>
                                    </w:r>
                                    <w:hyperlink r:id="rId217" w:tooltip="Capture of Tucson (1846)" w:history="1">
                                      <w:r>
                                        <w:rPr>
                                          <w:rStyle w:val="Hyperlink"/>
                                          <w:lang/>
                                        </w:rPr>
                                        <w:t>battle</w:t>
                                      </w:r>
                                    </w:hyperlink>
                                    <w:r>
                                      <w:rPr>
                                        <w:lang/>
                                      </w:rPr>
                                      <w:t xml:space="preserve"> with a small detachment of provisional Mexican soldiers on 16 December 1846. The Mexicans retreated as the US battalion approached. The local O'odham and other Piman tribes along the march route were helpful and charitable to the American soldiers. Mormon soldiers learned many methods of irrigation from these native inhabitants and employed the methods later as pioneers in Utah and other areas.</w:t>
                                    </w:r>
                                    <w:r>
                                      <w:rPr>
                                        <w:vertAlign w:val="superscript"/>
                                        <w:lang/>
                                      </w:rPr>
                                      <w:t>[</w:t>
                                    </w:r>
                                    <w:hyperlink r:id="rId218" w:tooltip="Wikipedia:Citation needed" w:history="1">
                                      <w:r>
                                        <w:rPr>
                                          <w:rStyle w:val="Hyperlink"/>
                                          <w:i/>
                                          <w:iCs/>
                                          <w:vertAlign w:val="superscript"/>
                                          <w:lang/>
                                        </w:rPr>
                                        <w:t>citation needed</w:t>
                                      </w:r>
                                    </w:hyperlink>
                                    <w:r>
                                      <w:rPr>
                                        <w:vertAlign w:val="superscript"/>
                                        <w:lang/>
                                      </w:rPr>
                                      <w:t>]</w:t>
                                    </w:r>
                                  </w:p>
                                  <w:p w:rsidR="00F5673B" w:rsidRDefault="00F5673B" w:rsidP="00061B18">
                                    <w:pPr>
                                      <w:pStyle w:val="Heading2"/>
                                      <w:rPr>
                                        <w:lang/>
                                      </w:rPr>
                                    </w:pPr>
                                    <w:r>
                                      <w:rPr>
                                        <w:rStyle w:val="mw-headline"/>
                                        <w:lang/>
                                      </w:rPr>
                                      <w:t>Temecula Massacre</w:t>
                                    </w:r>
                                  </w:p>
                                  <w:p w:rsidR="00F5673B" w:rsidRDefault="00F5673B" w:rsidP="00061B18">
                                    <w:pPr>
                                      <w:pStyle w:val="Heading2"/>
                                      <w:rPr>
                                        <w:lang/>
                                      </w:rPr>
                                    </w:pPr>
                                    <w:r>
                                      <w:rPr>
                                        <w:lang/>
                                      </w:rPr>
                                      <w:t xml:space="preserve">Nearing the end of their journey, the battalion passed through </w:t>
                                    </w:r>
                                    <w:hyperlink r:id="rId219" w:tooltip="Temecula, California" w:history="1">
                                      <w:r>
                                        <w:rPr>
                                          <w:rStyle w:val="Hyperlink"/>
                                          <w:lang/>
                                        </w:rPr>
                                        <w:t>Temecula, California</w:t>
                                      </w:r>
                                    </w:hyperlink>
                                    <w:r>
                                      <w:rPr>
                                        <w:lang/>
                                      </w:rPr>
                                      <w:t xml:space="preserve">, during the aftermath of the </w:t>
                                    </w:r>
                                    <w:hyperlink r:id="rId220" w:tooltip="Temecula Massacre" w:history="1">
                                      <w:r>
                                        <w:rPr>
                                          <w:rStyle w:val="Hyperlink"/>
                                          <w:lang/>
                                        </w:rPr>
                                        <w:t>Temecula Massacre</w:t>
                                      </w:r>
                                    </w:hyperlink>
                                    <w:r>
                                      <w:rPr>
                                        <w:lang/>
                                      </w:rPr>
                                      <w:t xml:space="preserve">, a conflict between the </w:t>
                                    </w:r>
                                    <w:hyperlink r:id="rId221" w:tooltip="Californio" w:history="1">
                                      <w:r>
                                        <w:rPr>
                                          <w:rStyle w:val="Hyperlink"/>
                                          <w:lang/>
                                        </w:rPr>
                                        <w:t>Californios</w:t>
                                      </w:r>
                                    </w:hyperlink>
                                    <w:r>
                                      <w:rPr>
                                        <w:lang/>
                                      </w:rPr>
                                      <w:t xml:space="preserve"> and the </w:t>
                                    </w:r>
                                    <w:hyperlink r:id="rId222" w:tooltip="Luiseño people" w:history="1">
                                      <w:r>
                                        <w:rPr>
                                          <w:rStyle w:val="Hyperlink"/>
                                          <w:lang/>
                                        </w:rPr>
                                        <w:t>Luiseño</w:t>
                                      </w:r>
                                    </w:hyperlink>
                                    <w:r>
                                      <w:rPr>
                                        <w:lang/>
                                      </w:rPr>
                                      <w:t xml:space="preserve"> tribe. The Mormons stood guard to prevent further bloodshed while the Luiseño people gathered their numerous dead into a common grave.</w:t>
                                    </w:r>
                                    <w:hyperlink r:id="rId223" w:anchor="cite_note-14" w:history="1">
                                      <w:r>
                                        <w:rPr>
                                          <w:rStyle w:val="Hyperlink"/>
                                          <w:vertAlign w:val="superscript"/>
                                          <w:lang/>
                                        </w:rPr>
                                        <w:t>[14]</w:t>
                                      </w:r>
                                    </w:hyperlink>
                                    <w:hyperlink r:id="rId224" w:anchor="cite_note-15" w:history="1">
                                      <w:r>
                                        <w:rPr>
                                          <w:rStyle w:val="Hyperlink"/>
                                          <w:vertAlign w:val="superscript"/>
                                          <w:lang/>
                                        </w:rPr>
                                        <w:t>[15]</w:t>
                                      </w:r>
                                    </w:hyperlink>
                                  </w:p>
                                  <w:p w:rsidR="00F5673B" w:rsidRDefault="00F5673B" w:rsidP="00061B18">
                                    <w:pPr>
                                      <w:pStyle w:val="Heading2"/>
                                      <w:rPr>
                                        <w:lang/>
                                      </w:rPr>
                                    </w:pPr>
                                    <w:r>
                                      <w:rPr>
                                        <w:rStyle w:val="mw-headline"/>
                                        <w:lang/>
                                      </w:rPr>
                                      <w:t>Journey complete</w:t>
                                    </w:r>
                                  </w:p>
                                  <w:p w:rsidR="00F5673B" w:rsidRDefault="00F5673B" w:rsidP="00061B18">
                                    <w:pPr>
                                      <w:pStyle w:val="Heading2"/>
                                      <w:rPr>
                                        <w:lang/>
                                      </w:rPr>
                                    </w:pPr>
                                    <w:r>
                                      <w:rPr>
                                        <w:lang/>
                                      </w:rPr>
                                      <w:t xml:space="preserve">The Mormon Battalion arrived in San Diego on 29 January 1847 after a march of some 1,900 miles from Iowa. For the next five months until their discharge on 16 July 1847 in Los Angeles, the battalion trained and also performed occupation duties in several locations in </w:t>
                                    </w:r>
                                    <w:hyperlink r:id="rId225" w:tooltip="Southern California" w:history="1">
                                      <w:r>
                                        <w:rPr>
                                          <w:rStyle w:val="Hyperlink"/>
                                          <w:lang/>
                                        </w:rPr>
                                        <w:t>southern California</w:t>
                                      </w:r>
                                    </w:hyperlink>
                                    <w:r>
                                      <w:rPr>
                                        <w:lang/>
                                      </w:rPr>
                                      <w:t xml:space="preserve">. The most significant service the battalion provided in California and during the war, was as a reliable unit under Cooke that General Kearny could rely on to block Fremont's mutinous bid to control California. The construction of </w:t>
                                    </w:r>
                                    <w:hyperlink r:id="rId226" w:tooltip="Fort Moore" w:history="1">
                                      <w:r>
                                        <w:rPr>
                                          <w:rStyle w:val="Hyperlink"/>
                                          <w:lang/>
                                        </w:rPr>
                                        <w:t>Fort Moore</w:t>
                                      </w:r>
                                    </w:hyperlink>
                                    <w:r>
                                      <w:rPr>
                                        <w:lang/>
                                      </w:rPr>
                                      <w:t xml:space="preserve"> was one measure Cooke employed to protect legitimate military and civil control under Kearny. Some 22 Mormon men died from disease or other natural causes during their service. About 80 of the men re-enlisted for another six months of service.</w:t>
                                    </w:r>
                                  </w:p>
                                  <w:p w:rsidR="00F5673B" w:rsidRDefault="00F5673B" w:rsidP="00061B18">
                                    <w:pPr>
                                      <w:pStyle w:val="Heading2"/>
                                      <w:rPr>
                                        <w:lang/>
                                      </w:rPr>
                                    </w:pPr>
                                    <w:r>
                                      <w:rPr>
                                        <w:lang/>
                                      </w:rPr>
                                      <w:t xml:space="preserve">A few of the men escorted </w:t>
                                    </w:r>
                                    <w:hyperlink r:id="rId227" w:tooltip="John C. Fremont" w:history="1">
                                      <w:r>
                                        <w:rPr>
                                          <w:rStyle w:val="Hyperlink"/>
                                          <w:lang/>
                                        </w:rPr>
                                        <w:t>John C. Fremont</w:t>
                                      </w:r>
                                    </w:hyperlink>
                                    <w:r>
                                      <w:rPr>
                                        <w:lang/>
                                      </w:rPr>
                                      <w:t xml:space="preserve"> back east for his </w:t>
                                    </w:r>
                                    <w:hyperlink r:id="rId228" w:tooltip="Court-martial" w:history="1">
                                      <w:r>
                                        <w:rPr>
                                          <w:rStyle w:val="Hyperlink"/>
                                          <w:lang/>
                                        </w:rPr>
                                        <w:t>court-martial</w:t>
                                      </w:r>
                                    </w:hyperlink>
                                    <w:r>
                                      <w:rPr>
                                        <w:lang/>
                                      </w:rPr>
                                      <w:t xml:space="preserve">. A few discharged veterans worked in the </w:t>
                                    </w:r>
                                    <w:hyperlink r:id="rId229" w:tooltip="Sacramento, California" w:history="1">
                                      <w:r>
                                        <w:rPr>
                                          <w:rStyle w:val="Hyperlink"/>
                                          <w:lang/>
                                        </w:rPr>
                                        <w:t>Sacramento</w:t>
                                      </w:r>
                                    </w:hyperlink>
                                    <w:r>
                                      <w:rPr>
                                        <w:lang/>
                                      </w:rPr>
                                      <w:t xml:space="preserve"> area for </w:t>
                                    </w:r>
                                    <w:hyperlink r:id="rId230" w:tooltip="James W. Marshall" w:history="1">
                                      <w:r>
                                        <w:rPr>
                                          <w:rStyle w:val="Hyperlink"/>
                                          <w:lang/>
                                        </w:rPr>
                                        <w:t>James W. Marshall</w:t>
                                      </w:r>
                                    </w:hyperlink>
                                    <w:r>
                                      <w:rPr>
                                        <w:lang/>
                                      </w:rPr>
                                      <w:t xml:space="preserve"> at </w:t>
                                    </w:r>
                                    <w:hyperlink r:id="rId231" w:tooltip="Sutter's Mill" w:history="1">
                                      <w:r>
                                        <w:rPr>
                                          <w:rStyle w:val="Hyperlink"/>
                                          <w:lang/>
                                        </w:rPr>
                                        <w:t>Sutter's Mill</w:t>
                                      </w:r>
                                    </w:hyperlink>
                                    <w:r>
                                      <w:rPr>
                                        <w:lang/>
                                      </w:rPr>
                                      <w:t xml:space="preserve">. Henry Bigler recorded the actual date, 24 January 1848, in his diary (now on display at the Huntington Library in San Marino, CA) when gold was discovered. This gold find started the </w:t>
                                    </w:r>
                                    <w:hyperlink r:id="rId232" w:tooltip="California Gold Rush" w:history="1">
                                      <w:r>
                                        <w:rPr>
                                          <w:rStyle w:val="Hyperlink"/>
                                          <w:lang/>
                                        </w:rPr>
                                        <w:t>California Gold Rush</w:t>
                                      </w:r>
                                    </w:hyperlink>
                                    <w:r>
                                      <w:rPr>
                                        <w:lang/>
                                      </w:rPr>
                                      <w:t xml:space="preserve"> the next year.</w:t>
                                    </w:r>
                                    <w:hyperlink r:id="rId233" w:anchor="cite_note-Sutter-16" w:history="1">
                                      <w:r>
                                        <w:rPr>
                                          <w:rStyle w:val="Hyperlink"/>
                                          <w:vertAlign w:val="superscript"/>
                                          <w:lang/>
                                        </w:rPr>
                                        <w:t>[16]</w:t>
                                      </w:r>
                                    </w:hyperlink>
                                    <w:r>
                                      <w:rPr>
                                        <w:lang/>
                                      </w:rPr>
                                      <w:t xml:space="preserve"> $17,000 in gold was contributed to the economy of the Latter-day Saints' new home by members of the Mormon Battalion returning from California.</w:t>
                                    </w:r>
                                    <w:hyperlink r:id="rId234" w:anchor="cite_note-Pioneer_Trail_Map:_Council_Bluffs-8" w:history="1">
                                      <w:r>
                                        <w:rPr>
                                          <w:rStyle w:val="Hyperlink"/>
                                          <w:vertAlign w:val="superscript"/>
                                          <w:lang/>
                                        </w:rPr>
                                        <w:t>[8]</w:t>
                                      </w:r>
                                    </w:hyperlink>
                                  </w:p>
                                  <w:p w:rsidR="00F5673B" w:rsidRDefault="00F5673B" w:rsidP="00061B18">
                                    <w:pPr>
                                      <w:pStyle w:val="Heading2"/>
                                      <w:rPr>
                                        <w:lang/>
                                      </w:rPr>
                                    </w:pPr>
                                    <w:r>
                                      <w:rPr>
                                        <w:rStyle w:val="mw-headline"/>
                                        <w:lang/>
                                      </w:rPr>
                                      <w:t>Historic sites and monuments</w:t>
                                    </w:r>
                                  </w:p>
                                  <w:p w:rsidR="00F5673B" w:rsidRDefault="00F5673B" w:rsidP="00061B18">
                                    <w:pPr>
                                      <w:pStyle w:val="Heading2"/>
                                      <w:rPr>
                                        <w:lang/>
                                      </w:rPr>
                                    </w:pPr>
                                    <w:hyperlink r:id="rId235" w:history="1">
                                      <w:r w:rsidRPr="00196D4D">
                                        <w:rPr>
                                          <w:noProof/>
                                          <w:color w:val="0000FF"/>
                                        </w:rPr>
                                        <w:pict>
                                          <v:shape id="Picture 61" o:spid="_x0000_i1068" type="#_x0000_t75" alt="http://upload.wikimedia.org/wikipedia/commons/thumb/c/c1/Mormon_Battalion.JPG/220px-Mormon_Battalion.JPG" href="http://en.wikipedia.org/wiki/File:Mormon_Battalion.J" style="width:219.75pt;height:165pt;visibility:visible" o:button="t">
                                            <v:fill o:detectmouseclick="t"/>
                                            <v:imagedata r:id="rId236" o:title=""/>
                                          </v:shape>
                                        </w:pict>
                                      </w:r>
                                    </w:hyperlink>
                                  </w:p>
                                  <w:p w:rsidR="00F5673B" w:rsidRDefault="00F5673B" w:rsidP="00061B18">
                                    <w:pPr>
                                      <w:pStyle w:val="Heading2"/>
                                      <w:rPr>
                                        <w:lang/>
                                      </w:rPr>
                                    </w:pPr>
                                    <w:hyperlink r:id="rId237" w:tooltip="&quot;Enlarge&quot; " w:history="1">
                                      <w:r w:rsidRPr="00196D4D">
                                        <w:rPr>
                                          <w:noProof/>
                                          <w:color w:val="0000FF"/>
                                        </w:rPr>
                                        <w:pict>
                                          <v:shape id="Picture 62" o:spid="_x0000_i1069" type="#_x0000_t75" alt="http://bits.wikimedia.org/static-1.22wmf3/skins/common/images/magnify-clip.png" href="http://en.wikipedia.org/wiki/File:Mormon_Battalion.J" title="&quot;Enlarge&quot;" style="width:15pt;height:11.25pt;visibility:visible" o:button="t">
                                            <v:fill o:detectmouseclick="t"/>
                                            <v:imagedata r:id="rId116" o:title=""/>
                                          </v:shape>
                                        </w:pict>
                                      </w:r>
                                    </w:hyperlink>
                                  </w:p>
                                  <w:p w:rsidR="00F5673B" w:rsidRDefault="00F5673B" w:rsidP="00061B18">
                                    <w:pPr>
                                      <w:pStyle w:val="Heading2"/>
                                      <w:rPr>
                                        <w:lang/>
                                      </w:rPr>
                                    </w:pPr>
                                    <w:r>
                                      <w:rPr>
                                        <w:lang/>
                                      </w:rPr>
                                      <w:t>The San Diego Mormon Battalion Historic Site</w:t>
                                    </w:r>
                                  </w:p>
                                  <w:p w:rsidR="00F5673B" w:rsidRDefault="00F5673B" w:rsidP="00061B18">
                                    <w:pPr>
                                      <w:pStyle w:val="Heading2"/>
                                      <w:rPr>
                                        <w:lang/>
                                      </w:rPr>
                                    </w:pPr>
                                    <w:hyperlink r:id="rId238" w:history="1">
                                      <w:r w:rsidRPr="00196D4D">
                                        <w:rPr>
                                          <w:noProof/>
                                          <w:color w:val="0000FF"/>
                                        </w:rPr>
                                        <w:pict>
                                          <v:shape id="Picture 63" o:spid="_x0000_i1070" type="#_x0000_t75" alt="http://upload.wikimedia.org/wikipedia/commons/thumb/4/43/Fort_Moore_Pioneer_Memorial.jpg/220px-Fort_Moore_Pioneer_Memorial.jpg" href="http://en.wikipedia.org/wiki/File:Fort_Moore_Pioneer_Memorial.j" style="width:217.5pt;height:146.25pt;visibility:visible" o:button="t">
                                            <v:fill o:detectmouseclick="t"/>
                                            <v:imagedata r:id="rId239" o:title=""/>
                                          </v:shape>
                                        </w:pict>
                                      </w:r>
                                    </w:hyperlink>
                                  </w:p>
                                  <w:p w:rsidR="00F5673B" w:rsidRDefault="00F5673B" w:rsidP="00061B18">
                                    <w:pPr>
                                      <w:pStyle w:val="Heading2"/>
                                      <w:rPr>
                                        <w:lang/>
                                      </w:rPr>
                                    </w:pPr>
                                    <w:hyperlink r:id="rId240" w:tooltip="&quot;Enlarge&quot; " w:history="1">
                                      <w:r w:rsidRPr="00196D4D">
                                        <w:rPr>
                                          <w:noProof/>
                                          <w:color w:val="0000FF"/>
                                        </w:rPr>
                                        <w:pict>
                                          <v:shape id="Picture 64" o:spid="_x0000_i1071" type="#_x0000_t75" alt="http://bits.wikimedia.org/static-1.22wmf3/skins/common/images/magnify-clip.png" href="http://en.wikipedia.org/wiki/File:Fort_Moore_Pioneer_Memorial.j" title="&quot;Enlarge&quot;" style="width:15pt;height:11.25pt;visibility:visible" o:button="t">
                                            <v:fill o:detectmouseclick="t"/>
                                            <v:imagedata r:id="rId116" o:title=""/>
                                          </v:shape>
                                        </w:pict>
                                      </w:r>
                                    </w:hyperlink>
                                  </w:p>
                                  <w:p w:rsidR="00F5673B" w:rsidRDefault="00F5673B" w:rsidP="00061B18">
                                    <w:pPr>
                                      <w:pStyle w:val="Heading2"/>
                                      <w:rPr>
                                        <w:lang/>
                                      </w:rPr>
                                    </w:pPr>
                                    <w:r>
                                      <w:rPr>
                                        <w:lang/>
                                      </w:rPr>
                                      <w:t>Fort Moore Pioneer Memorial, Los Angeles</w:t>
                                    </w:r>
                                  </w:p>
                                  <w:p w:rsidR="00F5673B" w:rsidRDefault="00F5673B" w:rsidP="00061B18">
                                    <w:pPr>
                                      <w:pStyle w:val="Heading2"/>
                                      <w:rPr>
                                        <w:lang/>
                                      </w:rPr>
                                    </w:pPr>
                                    <w:r>
                                      <w:rPr>
                                        <w:lang/>
                                      </w:rPr>
                                      <w:t>Historic sites associated with the battalion include:</w:t>
                                    </w:r>
                                  </w:p>
                                  <w:p w:rsidR="00F5673B" w:rsidRDefault="00F5673B" w:rsidP="00061B18">
                                    <w:pPr>
                                      <w:pStyle w:val="Heading2"/>
                                      <w:rPr>
                                        <w:lang/>
                                      </w:rPr>
                                    </w:pPr>
                                    <w:r>
                                      <w:rPr>
                                        <w:lang/>
                                      </w:rPr>
                                      <w:t xml:space="preserve">Mormon Battalion Historic Site, a visitor center in </w:t>
                                    </w:r>
                                    <w:hyperlink r:id="rId241" w:tooltip="Old Town San Diego State Historic Park" w:history="1">
                                      <w:r>
                                        <w:rPr>
                                          <w:rStyle w:val="Hyperlink"/>
                                          <w:lang/>
                                        </w:rPr>
                                        <w:t>Old Town San Diego State Historic Park</w:t>
                                      </w:r>
                                    </w:hyperlink>
                                    <w:r>
                                      <w:rPr>
                                        <w:lang/>
                                      </w:rPr>
                                      <w:t>, San Diego.</w:t>
                                    </w:r>
                                  </w:p>
                                  <w:p w:rsidR="00F5673B" w:rsidRDefault="00F5673B" w:rsidP="00061B18">
                                    <w:pPr>
                                      <w:pStyle w:val="Heading2"/>
                                      <w:rPr>
                                        <w:lang/>
                                      </w:rPr>
                                    </w:pPr>
                                    <w:r>
                                      <w:rPr>
                                        <w:lang/>
                                      </w:rPr>
                                      <w:t xml:space="preserve">Box Canyon historical site, in </w:t>
                                    </w:r>
                                    <w:hyperlink r:id="rId242" w:tooltip="Anza Borrego Desert State Park" w:history="1">
                                      <w:r>
                                        <w:rPr>
                                          <w:rStyle w:val="Hyperlink"/>
                                          <w:lang/>
                                        </w:rPr>
                                        <w:t>Anza Borrego Desert State Park</w:t>
                                      </w:r>
                                    </w:hyperlink>
                                    <w:r>
                                      <w:rPr>
                                        <w:lang/>
                                      </w:rPr>
                                      <w:t>, San Diego County, on Highway S-2, approximately 8.7 miles south of Highway 78 (Scissors Crossing). (GPS location: N33.0152,W116.4429) Here in 1847, the Battalion cut a road into the rocky side of a canyon which was otherwise impassable to wagons. Remnants of the road cut into the rock wall are still visible.</w:t>
                                    </w:r>
                                  </w:p>
                                  <w:p w:rsidR="00F5673B" w:rsidRDefault="00F5673B" w:rsidP="00061B18">
                                    <w:pPr>
                                      <w:pStyle w:val="Heading2"/>
                                      <w:rPr>
                                        <w:lang/>
                                      </w:rPr>
                                    </w:pPr>
                                    <w:r>
                                      <w:rPr>
                                        <w:lang/>
                                      </w:rPr>
                                      <w:t>Fort Moore Pioneer Memorial, the largest bas-relief military monument in the United States, on Hill Street in downtown Los Angeles, dedicated in 1958 at the site of historic Fort Moore built by the Mormon Battalion in 1847, decommissioned in 1853.</w:t>
                                    </w:r>
                                    <w:hyperlink r:id="rId243" w:anchor="cite_note-17" w:history="1">
                                      <w:r>
                                        <w:rPr>
                                          <w:rStyle w:val="Hyperlink"/>
                                          <w:vertAlign w:val="superscript"/>
                                          <w:lang/>
                                        </w:rPr>
                                        <w:t>[17]</w:t>
                                      </w:r>
                                    </w:hyperlink>
                                  </w:p>
                                  <w:p w:rsidR="00F5673B" w:rsidRDefault="00F5673B" w:rsidP="00061B18">
                                    <w:pPr>
                                      <w:pStyle w:val="Heading2"/>
                                      <w:rPr>
                                        <w:lang/>
                                      </w:rPr>
                                    </w:pPr>
                                    <w:r>
                                      <w:rPr>
                                        <w:lang/>
                                      </w:rPr>
                                      <w:t>Mormon Battalion Mountain, a low-lying mountain within San Bernardino County's Glen Helen Regional Park at the mouth of Cajon Canyon, where in April 1847 a detachment of the Mormon Battalion arrived from Los Angeles with the assignment to set up camp, build a fort or redoubt and guard the pass from any Indian raids. A historic marker within the park commemorates this event.</w:t>
                                    </w:r>
                                  </w:p>
                                  <w:p w:rsidR="00F5673B" w:rsidRDefault="00F5673B" w:rsidP="00061B18">
                                    <w:pPr>
                                      <w:pStyle w:val="Heading2"/>
                                      <w:rPr>
                                        <w:lang/>
                                      </w:rPr>
                                    </w:pPr>
                                    <w:r>
                                      <w:rPr>
                                        <w:lang/>
                                      </w:rPr>
                                      <w:t xml:space="preserve">Mormon Rocks, northwest of </w:t>
                                    </w:r>
                                    <w:hyperlink r:id="rId244" w:tooltip="San Bernardino, California" w:history="1">
                                      <w:r>
                                        <w:rPr>
                                          <w:rStyle w:val="Hyperlink"/>
                                          <w:lang/>
                                        </w:rPr>
                                        <w:t>San Bernardino, California</w:t>
                                      </w:r>
                                    </w:hyperlink>
                                    <w:r>
                                      <w:rPr>
                                        <w:lang/>
                                      </w:rPr>
                                      <w:t xml:space="preserve">, in the </w:t>
                                    </w:r>
                                    <w:hyperlink r:id="rId245" w:tooltip="Cajon Pass" w:history="1">
                                      <w:r>
                                        <w:rPr>
                                          <w:rStyle w:val="Hyperlink"/>
                                          <w:lang/>
                                        </w:rPr>
                                        <w:t>Cajon Pass</w:t>
                                      </w:r>
                                    </w:hyperlink>
                                    <w:r>
                                      <w:rPr>
                                        <w:lang/>
                                      </w:rPr>
                                      <w:t xml:space="preserve">, just west of </w:t>
                                    </w:r>
                                    <w:hyperlink r:id="rId246" w:tooltip="Interstate 15 (California)" w:history="1">
                                      <w:r>
                                        <w:rPr>
                                          <w:rStyle w:val="Hyperlink"/>
                                          <w:lang/>
                                        </w:rPr>
                                        <w:t>Interstate 15</w:t>
                                      </w:r>
                                    </w:hyperlink>
                                    <w:r>
                                      <w:rPr>
                                        <w:lang/>
                                      </w:rPr>
                                      <w:t xml:space="preserve"> on </w:t>
                                    </w:r>
                                    <w:hyperlink r:id="rId247" w:tooltip="State Route 138 (California)" w:history="1">
                                      <w:r>
                                        <w:rPr>
                                          <w:rStyle w:val="Hyperlink"/>
                                          <w:lang/>
                                        </w:rPr>
                                        <w:t>State Route 138</w:t>
                                      </w:r>
                                    </w:hyperlink>
                                    <w:r>
                                      <w:rPr>
                                        <w:lang/>
                                      </w:rPr>
                                      <w:t xml:space="preserve">. Near Mormon Rocks, the first wagon road was blazed through the Cajon Pass in 1848 by 25 veteran Battalion soldiers, with the wagon of Captain Daniel C. Davis, wife Susan and son Danny in their journey to the </w:t>
                                    </w:r>
                                    <w:hyperlink r:id="rId248" w:tooltip="Salt Lake Valley" w:history="1">
                                      <w:r>
                                        <w:rPr>
                                          <w:rStyle w:val="Hyperlink"/>
                                          <w:lang/>
                                        </w:rPr>
                                        <w:t>Salt Lake Valley</w:t>
                                      </w:r>
                                    </w:hyperlink>
                                    <w:r>
                                      <w:rPr>
                                        <w:lang/>
                                      </w:rPr>
                                      <w:t>.</w:t>
                                    </w:r>
                                  </w:p>
                                  <w:p w:rsidR="00F5673B" w:rsidRDefault="00F5673B" w:rsidP="00061B18">
                                    <w:pPr>
                                      <w:pStyle w:val="Heading2"/>
                                      <w:rPr>
                                        <w:lang/>
                                      </w:rPr>
                                    </w:pPr>
                                    <w:r>
                                      <w:rPr>
                                        <w:lang/>
                                      </w:rPr>
                                      <w:t xml:space="preserve">The Mormon Battalion Monument at the Utah State Capitol, </w:t>
                                    </w:r>
                                    <w:hyperlink r:id="rId249" w:tooltip="Salt Lake City, Utah" w:history="1">
                                      <w:r>
                                        <w:rPr>
                                          <w:rStyle w:val="Hyperlink"/>
                                          <w:lang/>
                                        </w:rPr>
                                        <w:t>Salt Lake City, Utah</w:t>
                                      </w:r>
                                    </w:hyperlink>
                                    <w:r>
                                      <w:rPr>
                                        <w:lang/>
                                      </w:rPr>
                                      <w:t>.</w:t>
                                    </w:r>
                                    <w:hyperlink r:id="rId250" w:anchor="cite_note-18" w:history="1">
                                      <w:r>
                                        <w:rPr>
                                          <w:rStyle w:val="Hyperlink"/>
                                          <w:vertAlign w:val="superscript"/>
                                          <w:lang/>
                                        </w:rPr>
                                        <w:t>[18]</w:t>
                                      </w:r>
                                    </w:hyperlink>
                                  </w:p>
                                  <w:p w:rsidR="00F5673B" w:rsidRDefault="00F5673B" w:rsidP="00061B18">
                                    <w:pPr>
                                      <w:pStyle w:val="Heading2"/>
                                      <w:rPr>
                                        <w:lang/>
                                      </w:rPr>
                                    </w:pPr>
                                    <w:r>
                                      <w:rPr>
                                        <w:lang/>
                                      </w:rPr>
                                      <w:t xml:space="preserve">The Mormon Battalion Memorial in </w:t>
                                    </w:r>
                                    <w:hyperlink r:id="rId251" w:tooltip="Fort Rosecrans National Cemetery" w:history="1">
                                      <w:r>
                                        <w:rPr>
                                          <w:rStyle w:val="Hyperlink"/>
                                          <w:lang/>
                                        </w:rPr>
                                        <w:t>Fort Rosecrans National Cemetery</w:t>
                                      </w:r>
                                    </w:hyperlink>
                                    <w:r>
                                      <w:rPr>
                                        <w:lang/>
                                      </w:rPr>
                                      <w:t xml:space="preserve">, </w:t>
                                    </w:r>
                                    <w:hyperlink r:id="rId252" w:tooltip="Point Loma" w:history="1">
                                      <w:r>
                                        <w:rPr>
                                          <w:rStyle w:val="Hyperlink"/>
                                          <w:lang/>
                                        </w:rPr>
                                        <w:t>Point Loma</w:t>
                                      </w:r>
                                    </w:hyperlink>
                                    <w:r>
                                      <w:rPr>
                                        <w:lang/>
                                      </w:rPr>
                                      <w:t>, San Diego, erected in 1998.</w:t>
                                    </w:r>
                                    <w:hyperlink r:id="rId253" w:anchor="cite_note-19" w:history="1">
                                      <w:r>
                                        <w:rPr>
                                          <w:rStyle w:val="Hyperlink"/>
                                          <w:vertAlign w:val="superscript"/>
                                          <w:lang/>
                                        </w:rPr>
                                        <w:t>[19]</w:t>
                                      </w:r>
                                    </w:hyperlink>
                                  </w:p>
                                  <w:p w:rsidR="00F5673B" w:rsidRDefault="00F5673B" w:rsidP="00061B18">
                                    <w:pPr>
                                      <w:pStyle w:val="Heading2"/>
                                      <w:rPr>
                                        <w:lang/>
                                      </w:rPr>
                                    </w:pPr>
                                    <w:r>
                                      <w:rPr>
                                        <w:lang/>
                                      </w:rPr>
                                      <w:t xml:space="preserve">A sculpture of an infantryman of the battalion by </w:t>
                                    </w:r>
                                    <w:hyperlink r:id="rId254" w:tooltip="Edward J. Fraughton" w:history="1">
                                      <w:r>
                                        <w:rPr>
                                          <w:rStyle w:val="Hyperlink"/>
                                          <w:lang/>
                                        </w:rPr>
                                        <w:t>Edward J. Fraughton</w:t>
                                      </w:r>
                                    </w:hyperlink>
                                    <w:r>
                                      <w:rPr>
                                        <w:lang/>
                                      </w:rPr>
                                      <w:t xml:space="preserve"> erected in 1969 at </w:t>
                                    </w:r>
                                    <w:hyperlink r:id="rId255" w:tooltip="Presidio Park" w:history="1">
                                      <w:r>
                                        <w:rPr>
                                          <w:rStyle w:val="Hyperlink"/>
                                          <w:lang/>
                                        </w:rPr>
                                        <w:t>Presidio Park</w:t>
                                      </w:r>
                                    </w:hyperlink>
                                    <w:r>
                                      <w:rPr>
                                        <w:lang/>
                                      </w:rPr>
                                      <w:t>, San Diego, which is pictured above.</w:t>
                                    </w:r>
                                    <w:hyperlink r:id="rId256" w:anchor="cite_note-20" w:history="1">
                                      <w:r>
                                        <w:rPr>
                                          <w:rStyle w:val="Hyperlink"/>
                                          <w:vertAlign w:val="superscript"/>
                                          <w:lang/>
                                        </w:rPr>
                                        <w:t>[20]</w:t>
                                      </w:r>
                                    </w:hyperlink>
                                  </w:p>
                                  <w:p w:rsidR="00F5673B" w:rsidRDefault="00F5673B" w:rsidP="00061B18">
                                    <w:pPr>
                                      <w:pStyle w:val="Heading2"/>
                                      <w:rPr>
                                        <w:lang/>
                                      </w:rPr>
                                    </w:pPr>
                                    <w:r>
                                      <w:rPr>
                                        <w:lang/>
                                      </w:rPr>
                                      <w:t xml:space="preserve">Monuments relating to the battalion are also located in New Mexico, Arizona, and Colorado, and trail markers have been placed on segments of the battalion route between </w:t>
                                    </w:r>
                                    <w:hyperlink r:id="rId257" w:tooltip="Mount Pisgah (Iowa)" w:history="1">
                                      <w:r>
                                        <w:rPr>
                                          <w:rStyle w:val="Hyperlink"/>
                                          <w:lang/>
                                        </w:rPr>
                                        <w:t>Mt. Pisgah</w:t>
                                      </w:r>
                                    </w:hyperlink>
                                    <w:r>
                                      <w:rPr>
                                        <w:lang/>
                                      </w:rPr>
                                      <w:t xml:space="preserve"> (Iowa) and San Diego.</w:t>
                                    </w:r>
                                    <w:hyperlink r:id="rId258" w:anchor="cite_note-21" w:history="1">
                                      <w:r>
                                        <w:rPr>
                                          <w:rStyle w:val="Hyperlink"/>
                                          <w:vertAlign w:val="superscript"/>
                                          <w:lang/>
                                        </w:rPr>
                                        <w:t>[21]</w:t>
                                      </w:r>
                                    </w:hyperlink>
                                  </w:p>
                                  <w:p w:rsidR="00F5673B" w:rsidRDefault="00F5673B" w:rsidP="00061B18">
                                    <w:pPr>
                                      <w:pStyle w:val="Heading2"/>
                                      <w:rPr>
                                        <w:lang/>
                                      </w:rPr>
                                    </w:pPr>
                                    <w:r>
                                      <w:rPr>
                                        <w:lang/>
                                      </w:rPr>
                                      <w:t>The community of Binghampton in Tucson, Arizona, was established in 1916 but it was first settled by Erastus Bingham, Jr. in 1893. He had come through Tucson in 1846 as part of the Mormon Battalion. In 2003 it was placed on the NRHP as a Rural Historic Landmark to save what was left of the rural area. Today it includes the Brandi Fenton Memorial Park and once again has people enjoying it. It is next to the Rillito Riverpark which runs along the banks of the Rillito River and gets quite a few walkers and bicyclists.</w:t>
                                    </w:r>
                                  </w:p>
                                  <w:p w:rsidR="00F5673B" w:rsidRDefault="00F5673B" w:rsidP="00061B18">
                                    <w:pPr>
                                      <w:pStyle w:val="Heading2"/>
                                      <w:rPr>
                                        <w:lang/>
                                      </w:rPr>
                                    </w:pPr>
                                    <w:r>
                                      <w:rPr>
                                        <w:rStyle w:val="mw-headline"/>
                                        <w:lang/>
                                      </w:rPr>
                                      <w:t>Notable members of the battalion</w:t>
                                    </w:r>
                                  </w:p>
                                  <w:p w:rsidR="00F5673B" w:rsidRDefault="00F5673B" w:rsidP="00061B18">
                                    <w:pPr>
                                      <w:pStyle w:val="Heading2"/>
                                      <w:rPr>
                                        <w:lang/>
                                      </w:rPr>
                                    </w:pPr>
                                    <w:hyperlink r:id="rId259" w:tooltip="Jefferson Hunt" w:history="1">
                                      <w:r>
                                        <w:rPr>
                                          <w:rStyle w:val="Hyperlink"/>
                                          <w:lang/>
                                        </w:rPr>
                                        <w:t>Jefferson Hunt</w:t>
                                      </w:r>
                                    </w:hyperlink>
                                    <w:r>
                                      <w:rPr>
                                        <w:lang/>
                                      </w:rPr>
                                      <w:t>,</w:t>
                                    </w:r>
                                    <w:hyperlink r:id="rId260" w:anchor="cite_note-Esshom1913-22" w:history="1">
                                      <w:r>
                                        <w:rPr>
                                          <w:rStyle w:val="Hyperlink"/>
                                          <w:vertAlign w:val="superscript"/>
                                          <w:lang/>
                                        </w:rPr>
                                        <w:t>[22]</w:t>
                                      </w:r>
                                    </w:hyperlink>
                                    <w:r>
                                      <w:rPr>
                                        <w:vertAlign w:val="superscript"/>
                                        <w:lang/>
                                      </w:rPr>
                                      <w:t>:43</w:t>
                                    </w:r>
                                    <w:r>
                                      <w:rPr>
                                        <w:lang/>
                                      </w:rPr>
                                      <w:t xml:space="preserve"> father of San Bernardino County, Brigadier-General of California Militia</w:t>
                                    </w:r>
                                  </w:p>
                                  <w:p w:rsidR="00F5673B" w:rsidRDefault="00F5673B" w:rsidP="00061B18">
                                    <w:pPr>
                                      <w:pStyle w:val="Heading2"/>
                                      <w:rPr>
                                        <w:lang/>
                                      </w:rPr>
                                    </w:pPr>
                                    <w:hyperlink r:id="rId261" w:tooltip="William Prows" w:history="1">
                                      <w:r>
                                        <w:rPr>
                                          <w:rStyle w:val="Hyperlink"/>
                                          <w:lang/>
                                        </w:rPr>
                                        <w:t>William Prows</w:t>
                                      </w:r>
                                    </w:hyperlink>
                                    <w:r>
                                      <w:rPr>
                                        <w:lang/>
                                      </w:rPr>
                                      <w:t>,</w:t>
                                    </w:r>
                                    <w:hyperlink r:id="rId262" w:anchor="cite_note-Esshom1913-22" w:history="1">
                                      <w:r>
                                        <w:rPr>
                                          <w:rStyle w:val="Hyperlink"/>
                                          <w:vertAlign w:val="superscript"/>
                                          <w:lang/>
                                        </w:rPr>
                                        <w:t>[22]</w:t>
                                      </w:r>
                                    </w:hyperlink>
                                    <w:r>
                                      <w:rPr>
                                        <w:vertAlign w:val="superscript"/>
                                        <w:lang/>
                                      </w:rPr>
                                      <w:t>:44</w:t>
                                    </w:r>
                                    <w:r>
                                      <w:rPr>
                                        <w:lang/>
                                      </w:rPr>
                                      <w:t xml:space="preserve"> first man to wash gold on the </w:t>
                                    </w:r>
                                    <w:hyperlink r:id="rId263" w:tooltip="Comstock Lode" w:history="1">
                                      <w:r>
                                        <w:rPr>
                                          <w:rStyle w:val="Hyperlink"/>
                                          <w:lang/>
                                        </w:rPr>
                                        <w:t>Comstock Lode</w:t>
                                      </w:r>
                                    </w:hyperlink>
                                  </w:p>
                                  <w:p w:rsidR="00F5673B" w:rsidRDefault="00F5673B" w:rsidP="00061B18">
                                    <w:pPr>
                                      <w:pStyle w:val="Heading2"/>
                                      <w:rPr>
                                        <w:lang/>
                                      </w:rPr>
                                    </w:pPr>
                                    <w:hyperlink r:id="rId264" w:tooltip="William S. S. Willes" w:history="1">
                                      <w:r>
                                        <w:rPr>
                                          <w:rStyle w:val="Hyperlink"/>
                                          <w:lang/>
                                        </w:rPr>
                                        <w:t>William S. S. Willes</w:t>
                                      </w:r>
                                    </w:hyperlink>
                                    <w:hyperlink r:id="rId265" w:anchor="cite_note-Esshom1913-22" w:history="1">
                                      <w:r>
                                        <w:rPr>
                                          <w:rStyle w:val="Hyperlink"/>
                                          <w:vertAlign w:val="superscript"/>
                                          <w:lang/>
                                        </w:rPr>
                                        <w:t>[22]</w:t>
                                      </w:r>
                                    </w:hyperlink>
                                    <w:r>
                                      <w:rPr>
                                        <w:vertAlign w:val="superscript"/>
                                        <w:lang/>
                                      </w:rPr>
                                      <w:t>:44</w:t>
                                    </w:r>
                                  </w:p>
                                  <w:p w:rsidR="00F5673B" w:rsidRDefault="00F5673B" w:rsidP="00061B18">
                                    <w:pPr>
                                      <w:pStyle w:val="Heading2"/>
                                      <w:rPr>
                                        <w:lang/>
                                      </w:rPr>
                                    </w:pPr>
                                    <w:hyperlink r:id="rId266" w:tooltip="James Calvin Sly" w:history="1">
                                      <w:r>
                                        <w:rPr>
                                          <w:rStyle w:val="Hyperlink"/>
                                          <w:lang/>
                                        </w:rPr>
                                        <w:t>James C. Sly</w:t>
                                      </w:r>
                                    </w:hyperlink>
                                    <w:hyperlink r:id="rId267" w:anchor="cite_note-Esshom1913-22" w:history="1">
                                      <w:r>
                                        <w:rPr>
                                          <w:rStyle w:val="Hyperlink"/>
                                          <w:vertAlign w:val="superscript"/>
                                          <w:lang/>
                                        </w:rPr>
                                        <w:t>[22]</w:t>
                                      </w:r>
                                    </w:hyperlink>
                                    <w:r>
                                      <w:rPr>
                                        <w:vertAlign w:val="superscript"/>
                                        <w:lang/>
                                      </w:rPr>
                                      <w:t>:44</w:t>
                                    </w:r>
                                  </w:p>
                                  <w:p w:rsidR="00F5673B" w:rsidRDefault="00F5673B" w:rsidP="00061B18">
                                    <w:pPr>
                                      <w:pStyle w:val="Heading2"/>
                                      <w:rPr>
                                        <w:lang/>
                                      </w:rPr>
                                    </w:pPr>
                                    <w:hyperlink r:id="rId268" w:tooltip="George Stoneman" w:history="1">
                                      <w:r>
                                        <w:rPr>
                                          <w:rStyle w:val="Hyperlink"/>
                                          <w:lang/>
                                        </w:rPr>
                                        <w:t>George Stoneman</w:t>
                                      </w:r>
                                    </w:hyperlink>
                                    <w:r>
                                      <w:rPr>
                                        <w:lang/>
                                      </w:rPr>
                                      <w:t>, Governor of California 1883</w:t>
                                    </w:r>
                                    <w:hyperlink r:id="rId269" w:anchor="cite_note-23" w:history="1">
                                      <w:r>
                                        <w:rPr>
                                          <w:rStyle w:val="Hyperlink"/>
                                          <w:vertAlign w:val="superscript"/>
                                          <w:lang/>
                                        </w:rPr>
                                        <w:t>[23]</w:t>
                                      </w:r>
                                    </w:hyperlink>
                                  </w:p>
                                  <w:p w:rsidR="00F5673B" w:rsidRDefault="00F5673B" w:rsidP="00061B18">
                                    <w:pPr>
                                      <w:pStyle w:val="Heading2"/>
                                      <w:rPr>
                                        <w:lang/>
                                      </w:rPr>
                                    </w:pPr>
                                    <w:hyperlink r:id="rId270" w:tooltip="Stephen Clark Foster" w:history="1">
                                      <w:r>
                                        <w:rPr>
                                          <w:rStyle w:val="Hyperlink"/>
                                          <w:lang/>
                                        </w:rPr>
                                        <w:t>Stephen Clark Foster</w:t>
                                      </w:r>
                                    </w:hyperlink>
                                    <w:r>
                                      <w:rPr>
                                        <w:lang/>
                                      </w:rPr>
                                      <w:t>,</w:t>
                                    </w:r>
                                    <w:hyperlink r:id="rId271" w:anchor="cite_note-24" w:history="1">
                                      <w:r>
                                        <w:rPr>
                                          <w:rStyle w:val="Hyperlink"/>
                                          <w:vertAlign w:val="superscript"/>
                                          <w:lang/>
                                        </w:rPr>
                                        <w:t>[24]</w:t>
                                      </w:r>
                                    </w:hyperlink>
                                    <w:r>
                                      <w:rPr>
                                        <w:lang/>
                                      </w:rPr>
                                      <w:t xml:space="preserve"> first American mayor of Los Angeles, California</w:t>
                                    </w:r>
                                  </w:p>
                                  <w:p w:rsidR="00F5673B" w:rsidRDefault="00F5673B" w:rsidP="00061B18">
                                    <w:pPr>
                                      <w:pStyle w:val="Heading2"/>
                                      <w:rPr>
                                        <w:lang/>
                                      </w:rPr>
                                    </w:pPr>
                                    <w:r>
                                      <w:rPr>
                                        <w:rStyle w:val="mw-headline"/>
                                        <w:lang/>
                                      </w:rPr>
                                      <w:t>See also</w:t>
                                    </w:r>
                                  </w:p>
                                  <w:p w:rsidR="00F5673B" w:rsidRDefault="00F5673B" w:rsidP="00061B18">
                                    <w:pPr>
                                      <w:pStyle w:val="Heading2"/>
                                      <w:rPr>
                                        <w:lang/>
                                      </w:rPr>
                                    </w:pPr>
                                    <w:hyperlink r:id="rId272" w:tooltip="California Battalion" w:history="1">
                                      <w:r>
                                        <w:rPr>
                                          <w:rStyle w:val="Hyperlink"/>
                                          <w:lang/>
                                        </w:rPr>
                                        <w:t>California Battalion</w:t>
                                      </w:r>
                                    </w:hyperlink>
                                  </w:p>
                                  <w:p w:rsidR="00F5673B" w:rsidRDefault="00F5673B" w:rsidP="00061B18">
                                    <w:pPr>
                                      <w:pStyle w:val="Heading2"/>
                                      <w:rPr>
                                        <w:lang/>
                                      </w:rPr>
                                    </w:pPr>
                                    <w:hyperlink r:id="rId273" w:tooltip="California Gold Rush" w:history="1">
                                      <w:r>
                                        <w:rPr>
                                          <w:rStyle w:val="Hyperlink"/>
                                          <w:lang/>
                                        </w:rPr>
                                        <w:t>California Gold Rush</w:t>
                                      </w:r>
                                    </w:hyperlink>
                                  </w:p>
                                  <w:p w:rsidR="00F5673B" w:rsidRDefault="00F5673B" w:rsidP="00061B18">
                                    <w:pPr>
                                      <w:pStyle w:val="Heading2"/>
                                      <w:rPr>
                                        <w:lang/>
                                      </w:rPr>
                                    </w:pPr>
                                    <w:hyperlink r:id="rId274" w:tooltip="Trapper's Trail" w:history="1">
                                      <w:r>
                                        <w:rPr>
                                          <w:rStyle w:val="Hyperlink"/>
                                          <w:lang/>
                                        </w:rPr>
                                        <w:t>Trapper's Trail</w:t>
                                      </w:r>
                                    </w:hyperlink>
                                  </w:p>
                                  <w:p w:rsidR="00F5673B" w:rsidRDefault="00F5673B" w:rsidP="00061B18">
                                    <w:pPr>
                                      <w:pStyle w:val="Heading2"/>
                                      <w:rPr>
                                        <w:lang/>
                                      </w:rPr>
                                    </w:pPr>
                                    <w:r>
                                      <w:rPr>
                                        <w:rStyle w:val="mw-headline"/>
                                        <w:lang/>
                                      </w:rPr>
                                      <w:t>Notes</w:t>
                                    </w:r>
                                  </w:p>
                                  <w:p w:rsidR="00F5673B" w:rsidRDefault="00F5673B" w:rsidP="00061B18">
                                    <w:pPr>
                                      <w:pStyle w:val="Heading2"/>
                                      <w:rPr>
                                        <w:lang/>
                                      </w:rPr>
                                    </w:pPr>
                                    <w:hyperlink r:id="rId275" w:anchor="cite_ref-1" w:history="1">
                                      <w:r>
                                        <w:rPr>
                                          <w:rStyle w:val="Hyperlink"/>
                                          <w:lang/>
                                        </w:rPr>
                                        <w:t>^</w:t>
                                      </w:r>
                                    </w:hyperlink>
                                    <w:r>
                                      <w:rPr>
                                        <w:lang/>
                                      </w:rPr>
                                      <w:t xml:space="preserve"> </w:t>
                                    </w:r>
                                    <w:hyperlink r:id="rId276" w:anchor="CITEREFFleek2006" w:history="1">
                                      <w:r>
                                        <w:rPr>
                                          <w:rStyle w:val="Hyperlink"/>
                                          <w:lang/>
                                        </w:rPr>
                                        <w:t>Fleek 2006</w:t>
                                      </w:r>
                                    </w:hyperlink>
                                    <w:r>
                                      <w:rPr>
                                        <w:rStyle w:val="reference-text"/>
                                        <w:lang/>
                                      </w:rPr>
                                      <w:t>, p. </w:t>
                                    </w:r>
                                    <w:r>
                                      <w:rPr>
                                        <w:rStyle w:val="reference-text"/>
                                        <w:vertAlign w:val="superscript"/>
                                        <w:lang/>
                                      </w:rPr>
                                      <w:t>[</w:t>
                                    </w:r>
                                    <w:hyperlink r:id="rId277" w:tooltip="Wikipedia:Citing sources" w:history="1">
                                      <w:r>
                                        <w:rPr>
                                          <w:rStyle w:val="Hyperlink"/>
                                          <w:i/>
                                          <w:iCs/>
                                          <w:vertAlign w:val="superscript"/>
                                          <w:lang/>
                                        </w:rPr>
                                        <w:t>page needed</w:t>
                                      </w:r>
                                    </w:hyperlink>
                                    <w:r>
                                      <w:rPr>
                                        <w:rStyle w:val="reference-text"/>
                                        <w:vertAlign w:val="superscript"/>
                                        <w:lang/>
                                      </w:rPr>
                                      <w:t>]</w:t>
                                    </w:r>
                                  </w:p>
                                  <w:p w:rsidR="00F5673B" w:rsidRDefault="00F5673B" w:rsidP="00061B18">
                                    <w:pPr>
                                      <w:pStyle w:val="Heading2"/>
                                      <w:rPr>
                                        <w:lang/>
                                      </w:rPr>
                                    </w:pPr>
                                    <w:r>
                                      <w:rPr>
                                        <w:rStyle w:val="mw-cite-backlink"/>
                                        <w:lang/>
                                      </w:rPr>
                                      <w:t xml:space="preserve">^ </w:t>
                                    </w:r>
                                    <w:hyperlink r:id="rId278" w:anchor="cite_ref-UHE_2-0" w:history="1">
                                      <w:r>
                                        <w:rPr>
                                          <w:rStyle w:val="Hyperlink"/>
                                          <w:i/>
                                          <w:iCs/>
                                          <w:vertAlign w:val="superscript"/>
                                          <w:lang/>
                                        </w:rPr>
                                        <w:t>a</w:t>
                                      </w:r>
                                    </w:hyperlink>
                                    <w:r>
                                      <w:rPr>
                                        <w:rStyle w:val="mw-cite-backlink"/>
                                        <w:lang/>
                                      </w:rPr>
                                      <w:t xml:space="preserve"> </w:t>
                                    </w:r>
                                    <w:hyperlink r:id="rId279" w:anchor="cite_ref-UHE_2-1" w:history="1">
                                      <w:r>
                                        <w:rPr>
                                          <w:rStyle w:val="Hyperlink"/>
                                          <w:i/>
                                          <w:iCs/>
                                          <w:vertAlign w:val="superscript"/>
                                          <w:lang/>
                                        </w:rPr>
                                        <w:t>b</w:t>
                                      </w:r>
                                    </w:hyperlink>
                                    <w:r>
                                      <w:rPr>
                                        <w:rStyle w:val="mw-cite-backlink"/>
                                        <w:lang/>
                                      </w:rPr>
                                      <w:t xml:space="preserve"> </w:t>
                                    </w:r>
                                    <w:hyperlink r:id="rId280" w:anchor="cite_ref-UHE_2-2" w:history="1">
                                      <w:r>
                                        <w:rPr>
                                          <w:rStyle w:val="Hyperlink"/>
                                          <w:i/>
                                          <w:iCs/>
                                          <w:vertAlign w:val="superscript"/>
                                          <w:lang/>
                                        </w:rPr>
                                        <w:t>c</w:t>
                                      </w:r>
                                    </w:hyperlink>
                                    <w:r>
                                      <w:rPr>
                                        <w:lang/>
                                      </w:rPr>
                                      <w:t xml:space="preserve"> </w:t>
                                    </w:r>
                                    <w:hyperlink r:id="rId281" w:tooltip="Susan Easton" w:history="1">
                                      <w:r>
                                        <w:rPr>
                                          <w:rStyle w:val="Hyperlink"/>
                                          <w:lang/>
                                        </w:rPr>
                                        <w:t>Black, Susan Easton</w:t>
                                      </w:r>
                                    </w:hyperlink>
                                    <w:r>
                                      <w:rPr>
                                        <w:rStyle w:val="citation"/>
                                        <w:lang/>
                                      </w:rPr>
                                      <w:t xml:space="preserve"> (1994), </w:t>
                                    </w:r>
                                    <w:hyperlink r:id="rId282" w:history="1">
                                      <w:r>
                                        <w:rPr>
                                          <w:rStyle w:val="Hyperlink"/>
                                          <w:lang/>
                                        </w:rPr>
                                        <w:t>"Mormon Battalion"</w:t>
                                      </w:r>
                                    </w:hyperlink>
                                    <w:r>
                                      <w:rPr>
                                        <w:rStyle w:val="citation"/>
                                        <w:lang/>
                                      </w:rPr>
                                      <w:t xml:space="preserve">, in Powell, Allen Kent, </w:t>
                                    </w:r>
                                    <w:r>
                                      <w:rPr>
                                        <w:rStyle w:val="citation"/>
                                        <w:i/>
                                        <w:iCs/>
                                        <w:lang/>
                                      </w:rPr>
                                      <w:t>Utah History Encyclopedia</w:t>
                                    </w:r>
                                    <w:r>
                                      <w:rPr>
                                        <w:rStyle w:val="citation"/>
                                        <w:lang/>
                                      </w:rPr>
                                      <w:t xml:space="preserve">, Salt Lake City, Utah: </w:t>
                                    </w:r>
                                    <w:hyperlink r:id="rId283" w:tooltip="University of Utah Press" w:history="1">
                                      <w:r>
                                        <w:rPr>
                                          <w:rStyle w:val="Hyperlink"/>
                                          <w:lang/>
                                        </w:rPr>
                                        <w:t>University of Utah Press</w:t>
                                      </w:r>
                                    </w:hyperlink>
                                  </w:p>
                                  <w:p w:rsidR="00F5673B" w:rsidRDefault="00F5673B" w:rsidP="00061B18">
                                    <w:pPr>
                                      <w:pStyle w:val="Heading2"/>
                                      <w:rPr>
                                        <w:lang/>
                                      </w:rPr>
                                    </w:pPr>
                                    <w:hyperlink r:id="rId284" w:anchor="cite_ref-3" w:history="1">
                                      <w:r>
                                        <w:rPr>
                                          <w:rStyle w:val="Hyperlink"/>
                                          <w:lang/>
                                        </w:rPr>
                                        <w:t>^</w:t>
                                      </w:r>
                                    </w:hyperlink>
                                    <w:r>
                                      <w:rPr>
                                        <w:lang/>
                                      </w:rPr>
                                      <w:t xml:space="preserve"> </w:t>
                                    </w:r>
                                    <w:hyperlink r:id="rId285" w:history="1">
                                      <w:r>
                                        <w:rPr>
                                          <w:rStyle w:val="Hyperlink"/>
                                          <w:i/>
                                          <w:iCs/>
                                          <w:lang/>
                                        </w:rPr>
                                        <w:t>Mormon Battalion</w:t>
                                      </w:r>
                                    </w:hyperlink>
                                    <w:r>
                                      <w:rPr>
                                        <w:rStyle w:val="citation"/>
                                        <w:lang/>
                                      </w:rPr>
                                      <w:t xml:space="preserve">, "Historic Events", </w:t>
                                    </w:r>
                                    <w:r>
                                      <w:rPr>
                                        <w:rStyle w:val="citation"/>
                                        <w:i/>
                                        <w:iCs/>
                                        <w:lang/>
                                      </w:rPr>
                                      <w:t>CaliforniaPioneer.org</w:t>
                                    </w:r>
                                    <w:r>
                                      <w:rPr>
                                        <w:rStyle w:val="citation"/>
                                        <w:lang/>
                                      </w:rPr>
                                      <w:t xml:space="preserve"> (California Pioneer Heritage Foundation)</w:t>
                                    </w:r>
                                    <w:r>
                                      <w:rPr>
                                        <w:rStyle w:val="reference-accessdate"/>
                                        <w:lang/>
                                      </w:rPr>
                                      <w:t>, retrieved 2013-04-09</w:t>
                                    </w:r>
                                  </w:p>
                                  <w:p w:rsidR="00F5673B" w:rsidRDefault="00F5673B" w:rsidP="00061B18">
                                    <w:pPr>
                                      <w:pStyle w:val="Heading2"/>
                                      <w:rPr>
                                        <w:lang/>
                                      </w:rPr>
                                    </w:pPr>
                                    <w:hyperlink r:id="rId286" w:anchor="cite_ref-4" w:history="1">
                                      <w:r>
                                        <w:rPr>
                                          <w:rStyle w:val="Hyperlink"/>
                                          <w:lang/>
                                        </w:rPr>
                                        <w:t>^</w:t>
                                      </w:r>
                                    </w:hyperlink>
                                    <w:r>
                                      <w:rPr>
                                        <w:lang/>
                                      </w:rPr>
                                      <w:t xml:space="preserve"> </w:t>
                                    </w:r>
                                    <w:r>
                                      <w:rPr>
                                        <w:rStyle w:val="citation"/>
                                        <w:lang/>
                                      </w:rPr>
                                      <w:t xml:space="preserve">Lloyd, R. Scott (June 6, 1992), </w:t>
                                    </w:r>
                                    <w:hyperlink r:id="rId287" w:history="1">
                                      <w:r>
                                        <w:rPr>
                                          <w:rStyle w:val="Hyperlink"/>
                                          <w:lang/>
                                        </w:rPr>
                                        <w:t>"Monument honoring Mormon Battalion to regain its luster"</w:t>
                                      </w:r>
                                    </w:hyperlink>
                                    <w:r>
                                      <w:rPr>
                                        <w:rStyle w:val="citation"/>
                                        <w:lang/>
                                      </w:rPr>
                                      <w:t xml:space="preserve">, </w:t>
                                    </w:r>
                                    <w:hyperlink r:id="rId288" w:tooltip="LDS Church News" w:history="1">
                                      <w:r>
                                        <w:rPr>
                                          <w:rStyle w:val="Hyperlink"/>
                                          <w:i/>
                                          <w:iCs/>
                                          <w:lang/>
                                        </w:rPr>
                                        <w:t>LDS Church News</w:t>
                                      </w:r>
                                    </w:hyperlink>
                                  </w:p>
                                  <w:p w:rsidR="00F5673B" w:rsidRDefault="00F5673B" w:rsidP="00061B18">
                                    <w:pPr>
                                      <w:pStyle w:val="Heading2"/>
                                      <w:rPr>
                                        <w:lang/>
                                      </w:rPr>
                                    </w:pPr>
                                    <w:hyperlink r:id="rId289" w:anchor="cite_ref-5" w:history="1">
                                      <w:r>
                                        <w:rPr>
                                          <w:rStyle w:val="Hyperlink"/>
                                          <w:lang/>
                                        </w:rPr>
                                        <w:t>^</w:t>
                                      </w:r>
                                    </w:hyperlink>
                                    <w:r>
                                      <w:rPr>
                                        <w:lang/>
                                      </w:rPr>
                                      <w:t xml:space="preserve"> </w:t>
                                    </w:r>
                                    <w:hyperlink r:id="rId290" w:tooltip="James K. Polk" w:history="1">
                                      <w:r>
                                        <w:rPr>
                                          <w:rStyle w:val="Hyperlink"/>
                                          <w:lang/>
                                        </w:rPr>
                                        <w:t>Polk, James K.</w:t>
                                      </w:r>
                                    </w:hyperlink>
                                    <w:r>
                                      <w:rPr>
                                        <w:rStyle w:val="citation"/>
                                        <w:lang/>
                                      </w:rPr>
                                      <w:t xml:space="preserve"> (1929), in </w:t>
                                    </w:r>
                                    <w:hyperlink r:id="rId291" w:tooltip="Allan Nevins" w:history="1">
                                      <w:r>
                                        <w:rPr>
                                          <w:rStyle w:val="Hyperlink"/>
                                          <w:lang/>
                                        </w:rPr>
                                        <w:t>Nevins, Allan</w:t>
                                      </w:r>
                                    </w:hyperlink>
                                    <w:r>
                                      <w:rPr>
                                        <w:rStyle w:val="citation"/>
                                        <w:lang/>
                                      </w:rPr>
                                      <w:t xml:space="preserve">, </w:t>
                                    </w:r>
                                    <w:r>
                                      <w:rPr>
                                        <w:rStyle w:val="citation"/>
                                        <w:i/>
                                        <w:iCs/>
                                        <w:lang/>
                                      </w:rPr>
                                      <w:t>Polk: the Diary of a President, 1845–1849</w:t>
                                    </w:r>
                                    <w:r>
                                      <w:rPr>
                                        <w:rStyle w:val="citation"/>
                                        <w:lang/>
                                      </w:rPr>
                                      <w:t xml:space="preserve">, London and New York: </w:t>
                                    </w:r>
                                    <w:hyperlink r:id="rId292" w:tooltip="Longman" w:history="1">
                                      <w:r>
                                        <w:rPr>
                                          <w:rStyle w:val="Hyperlink"/>
                                          <w:lang/>
                                        </w:rPr>
                                        <w:t>Longmans, Green &amp; Co.</w:t>
                                      </w:r>
                                    </w:hyperlink>
                                    <w:r>
                                      <w:rPr>
                                        <w:rStyle w:val="citation"/>
                                        <w:lang/>
                                      </w:rPr>
                                      <w:t xml:space="preserve">, p. 109, </w:t>
                                    </w:r>
                                    <w:hyperlink r:id="rId293" w:tooltip="OCLC" w:history="1">
                                      <w:r>
                                        <w:rPr>
                                          <w:rStyle w:val="Hyperlink"/>
                                          <w:lang/>
                                        </w:rPr>
                                        <w:t>OCLC</w:t>
                                      </w:r>
                                    </w:hyperlink>
                                    <w:r>
                                      <w:rPr>
                                        <w:rStyle w:val="citation"/>
                                        <w:lang/>
                                      </w:rPr>
                                      <w:t> </w:t>
                                    </w:r>
                                    <w:hyperlink r:id="rId294" w:history="1">
                                      <w:r>
                                        <w:rPr>
                                          <w:rStyle w:val="Hyperlink"/>
                                          <w:lang/>
                                        </w:rPr>
                                        <w:t>783494</w:t>
                                      </w:r>
                                    </w:hyperlink>
                                  </w:p>
                                  <w:p w:rsidR="00F5673B" w:rsidRDefault="00F5673B" w:rsidP="00061B18">
                                    <w:pPr>
                                      <w:pStyle w:val="Heading2"/>
                                      <w:rPr>
                                        <w:lang/>
                                      </w:rPr>
                                    </w:pPr>
                                    <w:hyperlink r:id="rId295" w:anchor="cite_ref-heritage_6-0" w:history="1">
                                      <w:r>
                                        <w:rPr>
                                          <w:rStyle w:val="Hyperlink"/>
                                          <w:lang/>
                                        </w:rPr>
                                        <w:t>^</w:t>
                                      </w:r>
                                    </w:hyperlink>
                                    <w:r>
                                      <w:rPr>
                                        <w:lang/>
                                      </w:rPr>
                                      <w:t xml:space="preserve"> </w:t>
                                    </w:r>
                                    <w:hyperlink r:id="rId296" w:history="1">
                                      <w:r>
                                        <w:rPr>
                                          <w:rStyle w:val="Hyperlink"/>
                                          <w:lang/>
                                        </w:rPr>
                                        <w:t>"Heritage Gateways: Mormon Battalion"</w:t>
                                      </w:r>
                                    </w:hyperlink>
                                    <w:r>
                                      <w:rPr>
                                        <w:rStyle w:val="reference-accessdate"/>
                                        <w:lang/>
                                      </w:rPr>
                                      <w:t>. Retrieved 25 September 2009</w:t>
                                    </w:r>
                                    <w:r>
                                      <w:rPr>
                                        <w:rStyle w:val="citation"/>
                                        <w:lang/>
                                      </w:rPr>
                                      <w:t>.</w:t>
                                    </w:r>
                                  </w:p>
                                  <w:p w:rsidR="00F5673B" w:rsidRDefault="00F5673B" w:rsidP="00061B18">
                                    <w:pPr>
                                      <w:pStyle w:val="Heading2"/>
                                      <w:rPr>
                                        <w:lang/>
                                      </w:rPr>
                                    </w:pPr>
                                    <w:r>
                                      <w:rPr>
                                        <w:rStyle w:val="mw-cite-backlink"/>
                                        <w:lang/>
                                      </w:rPr>
                                      <w:t xml:space="preserve">^ </w:t>
                                    </w:r>
                                    <w:hyperlink r:id="rId297" w:anchor="cite_ref-mclynn_7-0" w:history="1">
                                      <w:r>
                                        <w:rPr>
                                          <w:rStyle w:val="Hyperlink"/>
                                          <w:i/>
                                          <w:iCs/>
                                          <w:vertAlign w:val="superscript"/>
                                          <w:lang/>
                                        </w:rPr>
                                        <w:t>a</w:t>
                                      </w:r>
                                    </w:hyperlink>
                                    <w:r>
                                      <w:rPr>
                                        <w:rStyle w:val="mw-cite-backlink"/>
                                        <w:lang/>
                                      </w:rPr>
                                      <w:t xml:space="preserve"> </w:t>
                                    </w:r>
                                    <w:hyperlink r:id="rId298" w:anchor="cite_ref-mclynn_7-1" w:history="1">
                                      <w:r>
                                        <w:rPr>
                                          <w:rStyle w:val="Hyperlink"/>
                                          <w:i/>
                                          <w:iCs/>
                                          <w:vertAlign w:val="superscript"/>
                                          <w:lang/>
                                        </w:rPr>
                                        <w:t>b</w:t>
                                      </w:r>
                                    </w:hyperlink>
                                    <w:r>
                                      <w:rPr>
                                        <w:lang/>
                                      </w:rPr>
                                      <w:t xml:space="preserve"> </w:t>
                                    </w:r>
                                    <w:r>
                                      <w:rPr>
                                        <w:rStyle w:val="citation"/>
                                        <w:lang/>
                                      </w:rPr>
                                      <w:t xml:space="preserve">McLynn, Frank. </w:t>
                                    </w:r>
                                    <w:r>
                                      <w:rPr>
                                        <w:rStyle w:val="citation"/>
                                        <w:i/>
                                        <w:iCs/>
                                        <w:lang/>
                                      </w:rPr>
                                      <w:t>Wagons West: The Epic Story of America's Overland Trails</w:t>
                                    </w:r>
                                    <w:r>
                                      <w:rPr>
                                        <w:rStyle w:val="citation"/>
                                        <w:lang/>
                                      </w:rPr>
                                      <w:t xml:space="preserve">. Grove Press. pp. 386–7. </w:t>
                                    </w:r>
                                    <w:hyperlink r:id="rId299" w:tooltip="International Standard Book Number" w:history="1">
                                      <w:r>
                                        <w:rPr>
                                          <w:rStyle w:val="Hyperlink"/>
                                          <w:lang/>
                                        </w:rPr>
                                        <w:t>ISBN</w:t>
                                      </w:r>
                                    </w:hyperlink>
                                    <w:r>
                                      <w:rPr>
                                        <w:rStyle w:val="citation"/>
                                        <w:lang/>
                                      </w:rPr>
                                      <w:t> </w:t>
                                    </w:r>
                                    <w:hyperlink r:id="rId300" w:tooltip="Special:BookSources/0-8021-4063-7" w:history="1">
                                      <w:r>
                                        <w:rPr>
                                          <w:rStyle w:val="Hyperlink"/>
                                          <w:lang/>
                                        </w:rPr>
                                        <w:t>0-8021-4063-7</w:t>
                                      </w:r>
                                    </w:hyperlink>
                                    <w:r>
                                      <w:rPr>
                                        <w:rStyle w:val="citation"/>
                                        <w:lang/>
                                      </w:rPr>
                                      <w:t>.</w:t>
                                    </w:r>
                                  </w:p>
                                  <w:p w:rsidR="00F5673B" w:rsidRDefault="00F5673B" w:rsidP="00061B18">
                                    <w:pPr>
                                      <w:pStyle w:val="Heading2"/>
                                      <w:rPr>
                                        <w:lang/>
                                      </w:rPr>
                                    </w:pPr>
                                    <w:r>
                                      <w:rPr>
                                        <w:rStyle w:val="mw-cite-backlink"/>
                                        <w:lang/>
                                      </w:rPr>
                                      <w:t xml:space="preserve">^ </w:t>
                                    </w:r>
                                    <w:hyperlink r:id="rId301" w:anchor="cite_ref-Pioneer_Trail_Map:_Council_Bluffs_8-0" w:history="1">
                                      <w:r>
                                        <w:rPr>
                                          <w:rStyle w:val="Hyperlink"/>
                                          <w:i/>
                                          <w:iCs/>
                                          <w:vertAlign w:val="superscript"/>
                                          <w:lang/>
                                        </w:rPr>
                                        <w:t>a</w:t>
                                      </w:r>
                                    </w:hyperlink>
                                    <w:r>
                                      <w:rPr>
                                        <w:rStyle w:val="mw-cite-backlink"/>
                                        <w:lang/>
                                      </w:rPr>
                                      <w:t xml:space="preserve"> </w:t>
                                    </w:r>
                                    <w:hyperlink r:id="rId302" w:anchor="cite_ref-Pioneer_Trail_Map:_Council_Bluffs_8-1" w:history="1">
                                      <w:r>
                                        <w:rPr>
                                          <w:rStyle w:val="Hyperlink"/>
                                          <w:i/>
                                          <w:iCs/>
                                          <w:vertAlign w:val="superscript"/>
                                          <w:lang/>
                                        </w:rPr>
                                        <w:t>b</w:t>
                                      </w:r>
                                    </w:hyperlink>
                                    <w:r>
                                      <w:rPr>
                                        <w:lang/>
                                      </w:rPr>
                                      <w:t xml:space="preserve"> </w:t>
                                    </w:r>
                                    <w:hyperlink r:id="rId303" w:history="1">
                                      <w:r>
                                        <w:rPr>
                                          <w:rStyle w:val="Hyperlink"/>
                                          <w:i/>
                                          <w:iCs/>
                                          <w:lang/>
                                        </w:rPr>
                                        <w:t>Council Bluffs</w:t>
                                      </w:r>
                                    </w:hyperlink>
                                    <w:r>
                                      <w:rPr>
                                        <w:rStyle w:val="citation"/>
                                        <w:lang/>
                                      </w:rPr>
                                      <w:t xml:space="preserve">, "The Pioneer Story: Pioneer Trail Map", </w:t>
                                    </w:r>
                                    <w:r>
                                      <w:rPr>
                                        <w:rStyle w:val="citation"/>
                                        <w:i/>
                                        <w:iCs/>
                                        <w:lang/>
                                      </w:rPr>
                                      <w:t>LDS.org</w:t>
                                    </w:r>
                                    <w:r>
                                      <w:rPr>
                                        <w:rStyle w:val="citation"/>
                                        <w:lang/>
                                      </w:rPr>
                                      <w:t xml:space="preserve">, archived from </w:t>
                                    </w:r>
                                    <w:hyperlink r:id="rId304" w:history="1">
                                      <w:r>
                                        <w:rPr>
                                          <w:rStyle w:val="Hyperlink"/>
                                          <w:lang/>
                                        </w:rPr>
                                        <w:t>the original</w:t>
                                      </w:r>
                                    </w:hyperlink>
                                    <w:r>
                                      <w:rPr>
                                        <w:rStyle w:val="citation"/>
                                        <w:lang/>
                                      </w:rPr>
                                      <w:t xml:space="preserve"> on 2012-03-05</w:t>
                                    </w:r>
                                  </w:p>
                                  <w:p w:rsidR="00F5673B" w:rsidRDefault="00F5673B" w:rsidP="00061B18">
                                    <w:pPr>
                                      <w:pStyle w:val="Heading2"/>
                                      <w:rPr>
                                        <w:lang/>
                                      </w:rPr>
                                    </w:pPr>
                                    <w:hyperlink r:id="rId305" w:anchor="cite_ref-jbrown_9-0" w:history="1">
                                      <w:r>
                                        <w:rPr>
                                          <w:rStyle w:val="Hyperlink"/>
                                          <w:lang/>
                                        </w:rPr>
                                        <w:t>^</w:t>
                                      </w:r>
                                    </w:hyperlink>
                                    <w:r>
                                      <w:rPr>
                                        <w:lang/>
                                      </w:rPr>
                                      <w:t xml:space="preserve"> </w:t>
                                    </w:r>
                                    <w:r>
                                      <w:rPr>
                                        <w:rStyle w:val="citation"/>
                                        <w:lang/>
                                      </w:rPr>
                                      <w:t xml:space="preserve">Brown, Joseph D. (1980). </w:t>
                                    </w:r>
                                    <w:r>
                                      <w:rPr>
                                        <w:rStyle w:val="citation"/>
                                        <w:i/>
                                        <w:iCs/>
                                        <w:lang/>
                                      </w:rPr>
                                      <w:t>The Mormon trek west</w:t>
                                    </w:r>
                                    <w:r>
                                      <w:rPr>
                                        <w:rStyle w:val="citation"/>
                                        <w:lang/>
                                      </w:rPr>
                                      <w:t xml:space="preserve">. Garden City, N.Y.: Doubleday. pp. 50–52. </w:t>
                                    </w:r>
                                    <w:hyperlink r:id="rId306" w:tooltip="International Standard Book Number" w:history="1">
                                      <w:r>
                                        <w:rPr>
                                          <w:rStyle w:val="Hyperlink"/>
                                          <w:lang/>
                                        </w:rPr>
                                        <w:t>ISBN</w:t>
                                      </w:r>
                                    </w:hyperlink>
                                    <w:r>
                                      <w:rPr>
                                        <w:rStyle w:val="citation"/>
                                        <w:lang/>
                                      </w:rPr>
                                      <w:t> </w:t>
                                    </w:r>
                                    <w:hyperlink r:id="rId307" w:tooltip="Special:BookSources/0-385-13030-9" w:history="1">
                                      <w:r>
                                        <w:rPr>
                                          <w:rStyle w:val="Hyperlink"/>
                                          <w:lang/>
                                        </w:rPr>
                                        <w:t>0-385-13030-9</w:t>
                                      </w:r>
                                    </w:hyperlink>
                                    <w:r>
                                      <w:rPr>
                                        <w:rStyle w:val="citation"/>
                                        <w:lang/>
                                      </w:rPr>
                                      <w:t>.</w:t>
                                    </w:r>
                                  </w:p>
                                  <w:p w:rsidR="00F5673B" w:rsidRDefault="00F5673B" w:rsidP="00061B18">
                                    <w:pPr>
                                      <w:pStyle w:val="Heading2"/>
                                      <w:rPr>
                                        <w:lang/>
                                      </w:rPr>
                                    </w:pPr>
                                    <w:r>
                                      <w:rPr>
                                        <w:rStyle w:val="mw-cite-backlink"/>
                                        <w:lang/>
                                      </w:rPr>
                                      <w:t xml:space="preserve">^ </w:t>
                                    </w:r>
                                    <w:hyperlink r:id="rId308" w:anchor="cite_ref-Roberts1919_10-0" w:history="1">
                                      <w:r>
                                        <w:rPr>
                                          <w:rStyle w:val="Hyperlink"/>
                                          <w:i/>
                                          <w:iCs/>
                                          <w:vertAlign w:val="superscript"/>
                                          <w:lang/>
                                        </w:rPr>
                                        <w:t>a</w:t>
                                      </w:r>
                                    </w:hyperlink>
                                    <w:r>
                                      <w:rPr>
                                        <w:rStyle w:val="mw-cite-backlink"/>
                                        <w:lang/>
                                      </w:rPr>
                                      <w:t xml:space="preserve"> </w:t>
                                    </w:r>
                                    <w:hyperlink r:id="rId309" w:anchor="cite_ref-Roberts1919_10-1" w:history="1">
                                      <w:r>
                                        <w:rPr>
                                          <w:rStyle w:val="Hyperlink"/>
                                          <w:i/>
                                          <w:iCs/>
                                          <w:vertAlign w:val="superscript"/>
                                          <w:lang/>
                                        </w:rPr>
                                        <w:t>b</w:t>
                                      </w:r>
                                    </w:hyperlink>
                                    <w:r>
                                      <w:rPr>
                                        <w:rStyle w:val="mw-cite-backlink"/>
                                        <w:lang/>
                                      </w:rPr>
                                      <w:t xml:space="preserve"> </w:t>
                                    </w:r>
                                    <w:hyperlink r:id="rId310" w:anchor="cite_ref-Roberts1919_10-2" w:history="1">
                                      <w:r>
                                        <w:rPr>
                                          <w:rStyle w:val="Hyperlink"/>
                                          <w:i/>
                                          <w:iCs/>
                                          <w:vertAlign w:val="superscript"/>
                                          <w:lang/>
                                        </w:rPr>
                                        <w:t>c</w:t>
                                      </w:r>
                                    </w:hyperlink>
                                    <w:r>
                                      <w:rPr>
                                        <w:rStyle w:val="mw-cite-backlink"/>
                                        <w:lang/>
                                      </w:rPr>
                                      <w:t xml:space="preserve"> </w:t>
                                    </w:r>
                                    <w:hyperlink r:id="rId311" w:anchor="cite_ref-Roberts1919_10-3" w:history="1">
                                      <w:r>
                                        <w:rPr>
                                          <w:rStyle w:val="Hyperlink"/>
                                          <w:i/>
                                          <w:iCs/>
                                          <w:vertAlign w:val="superscript"/>
                                          <w:lang/>
                                        </w:rPr>
                                        <w:t>d</w:t>
                                      </w:r>
                                    </w:hyperlink>
                                    <w:r>
                                      <w:rPr>
                                        <w:lang/>
                                      </w:rPr>
                                      <w:t xml:space="preserve"> </w:t>
                                    </w:r>
                                    <w:hyperlink r:id="rId312" w:anchor="CITEREFRoberts1919" w:history="1">
                                      <w:r>
                                        <w:rPr>
                                          <w:rStyle w:val="Hyperlink"/>
                                          <w:lang/>
                                        </w:rPr>
                                        <w:t>Roberts 1919</w:t>
                                      </w:r>
                                    </w:hyperlink>
                                  </w:p>
                                  <w:p w:rsidR="00F5673B" w:rsidRDefault="00F5673B" w:rsidP="00061B18">
                                    <w:pPr>
                                      <w:pStyle w:val="Heading2"/>
                                      <w:rPr>
                                        <w:lang/>
                                      </w:rPr>
                                    </w:pPr>
                                    <w:hyperlink r:id="rId313" w:anchor="cite_ref-11" w:history="1">
                                      <w:r>
                                        <w:rPr>
                                          <w:rStyle w:val="Hyperlink"/>
                                          <w:lang/>
                                        </w:rPr>
                                        <w:t>^</w:t>
                                      </w:r>
                                    </w:hyperlink>
                                    <w:r>
                                      <w:rPr>
                                        <w:lang/>
                                      </w:rPr>
                                      <w:t xml:space="preserve"> </w:t>
                                    </w:r>
                                    <w:hyperlink r:id="rId314" w:history="1">
                                      <w:r>
                                        <w:rPr>
                                          <w:rStyle w:val="Hyperlink"/>
                                          <w:lang/>
                                        </w:rPr>
                                        <w:t>"The Mormon Battalion (1846–1847) Roster"</w:t>
                                      </w:r>
                                    </w:hyperlink>
                                    <w:r>
                                      <w:rPr>
                                        <w:rStyle w:val="citation"/>
                                        <w:lang/>
                                      </w:rPr>
                                      <w:t xml:space="preserve">. Archived from </w:t>
                                    </w:r>
                                    <w:hyperlink r:id="rId315" w:history="1">
                                      <w:r>
                                        <w:rPr>
                                          <w:rStyle w:val="Hyperlink"/>
                                          <w:lang/>
                                        </w:rPr>
                                        <w:t>the original</w:t>
                                      </w:r>
                                    </w:hyperlink>
                                    <w:r>
                                      <w:rPr>
                                        <w:rStyle w:val="citation"/>
                                        <w:lang/>
                                      </w:rPr>
                                      <w:t xml:space="preserve"> on 24 June 2008</w:t>
                                    </w:r>
                                    <w:r>
                                      <w:rPr>
                                        <w:rStyle w:val="reference-accessdate"/>
                                        <w:lang/>
                                      </w:rPr>
                                      <w:t>. Retrieved 26 September 2008</w:t>
                                    </w:r>
                                    <w:r>
                                      <w:rPr>
                                        <w:rStyle w:val="citation"/>
                                        <w:lang/>
                                      </w:rPr>
                                      <w:t>.</w:t>
                                    </w:r>
                                  </w:p>
                                  <w:p w:rsidR="00F5673B" w:rsidRDefault="00F5673B" w:rsidP="00061B18">
                                    <w:pPr>
                                      <w:pStyle w:val="Heading2"/>
                                      <w:rPr>
                                        <w:lang/>
                                      </w:rPr>
                                    </w:pPr>
                                    <w:hyperlink r:id="rId316" w:anchor="cite_ref-12" w:history="1">
                                      <w:r>
                                        <w:rPr>
                                          <w:rStyle w:val="Hyperlink"/>
                                          <w:lang/>
                                        </w:rPr>
                                        <w:t>^</w:t>
                                      </w:r>
                                    </w:hyperlink>
                                    <w:r>
                                      <w:rPr>
                                        <w:lang/>
                                      </w:rPr>
                                      <w:t xml:space="preserve"> </w:t>
                                    </w:r>
                                    <w:hyperlink r:id="rId317" w:history="1">
                                      <w:r>
                                        <w:rPr>
                                          <w:rStyle w:val="Hyperlink"/>
                                          <w:lang/>
                                        </w:rPr>
                                        <w:t>"Chapter Twenty-Six: Pioneers to the West"</w:t>
                                      </w:r>
                                    </w:hyperlink>
                                    <w:r>
                                      <w:rPr>
                                        <w:rStyle w:val="citation"/>
                                        <w:lang/>
                                      </w:rPr>
                                      <w:t xml:space="preserve">. </w:t>
                                    </w:r>
                                    <w:r>
                                      <w:rPr>
                                        <w:rStyle w:val="citation"/>
                                        <w:i/>
                                        <w:iCs/>
                                        <w:lang/>
                                      </w:rPr>
                                      <w:t>Church History in the Fulness of Times Student Manual: Religion 341-43</w:t>
                                    </w:r>
                                    <w:r>
                                      <w:rPr>
                                        <w:rStyle w:val="citation"/>
                                        <w:lang/>
                                      </w:rPr>
                                      <w:t xml:space="preserve">. </w:t>
                                    </w:r>
                                    <w:hyperlink r:id="rId318" w:tooltip="Institute of Religion" w:history="1">
                                      <w:r>
                                        <w:rPr>
                                          <w:rStyle w:val="Hyperlink"/>
                                          <w:lang/>
                                        </w:rPr>
                                        <w:t>Institutes of Religion</w:t>
                                      </w:r>
                                    </w:hyperlink>
                                    <w:r>
                                      <w:rPr>
                                        <w:rStyle w:val="citation"/>
                                        <w:lang/>
                                      </w:rPr>
                                      <w:t xml:space="preserve">, </w:t>
                                    </w:r>
                                    <w:hyperlink r:id="rId319" w:tooltip="Church Educational System" w:history="1">
                                      <w:r>
                                        <w:rPr>
                                          <w:rStyle w:val="Hyperlink"/>
                                          <w:lang/>
                                        </w:rPr>
                                        <w:t>Church Educational System</w:t>
                                      </w:r>
                                    </w:hyperlink>
                                    <w:r>
                                      <w:rPr>
                                        <w:rStyle w:val="citation"/>
                                        <w:lang/>
                                      </w:rPr>
                                      <w:t>, LDS Church. 2003. p. 323.</w:t>
                                    </w:r>
                                  </w:p>
                                  <w:p w:rsidR="00F5673B" w:rsidRDefault="00F5673B" w:rsidP="00061B18">
                                    <w:pPr>
                                      <w:pStyle w:val="Heading2"/>
                                      <w:rPr>
                                        <w:lang/>
                                      </w:rPr>
                                    </w:pPr>
                                    <w:hyperlink r:id="rId320" w:anchor="cite_ref-13" w:history="1">
                                      <w:r>
                                        <w:rPr>
                                          <w:rStyle w:val="Hyperlink"/>
                                          <w:lang/>
                                        </w:rPr>
                                        <w:t>^</w:t>
                                      </w:r>
                                    </w:hyperlink>
                                    <w:r>
                                      <w:rPr>
                                        <w:lang/>
                                      </w:rPr>
                                      <w:t xml:space="preserve"> </w:t>
                                    </w:r>
                                    <w:hyperlink r:id="rId321" w:history="1">
                                      <w:r>
                                        <w:rPr>
                                          <w:rStyle w:val="Hyperlink"/>
                                          <w:i/>
                                          <w:iCs/>
                                          <w:lang/>
                                        </w:rPr>
                                        <w:t>Mormon Battalion Sick Detachments: 1847</w:t>
                                      </w:r>
                                    </w:hyperlink>
                                    <w:r>
                                      <w:rPr>
                                        <w:rStyle w:val="citation"/>
                                        <w:lang/>
                                      </w:rPr>
                                      <w:t xml:space="preserve">, "Mormon Pioneer Overland Travel: 1847–1868", </w:t>
                                    </w:r>
                                    <w:r>
                                      <w:rPr>
                                        <w:rStyle w:val="citation"/>
                                        <w:i/>
                                        <w:iCs/>
                                        <w:lang/>
                                      </w:rPr>
                                      <w:t>History.LDS.org</w:t>
                                    </w:r>
                                    <w:r>
                                      <w:rPr>
                                        <w:rStyle w:val="citation"/>
                                        <w:lang/>
                                      </w:rPr>
                                      <w:t xml:space="preserve"> (</w:t>
                                    </w:r>
                                    <w:hyperlink r:id="rId322" w:tooltip="Church Historian and Recorder" w:history="1">
                                      <w:r>
                                        <w:rPr>
                                          <w:rStyle w:val="Hyperlink"/>
                                          <w:lang/>
                                        </w:rPr>
                                        <w:t>Church History Department</w:t>
                                      </w:r>
                                    </w:hyperlink>
                                    <w:r>
                                      <w:rPr>
                                        <w:rStyle w:val="citation"/>
                                        <w:lang/>
                                      </w:rPr>
                                      <w:t>, LDS Church)</w:t>
                                    </w:r>
                                    <w:r>
                                      <w:rPr>
                                        <w:rStyle w:val="reference-accessdate"/>
                                        <w:lang/>
                                      </w:rPr>
                                      <w:t>, retrieved 2013-04-09</w:t>
                                    </w:r>
                                  </w:p>
                                  <w:p w:rsidR="00F5673B" w:rsidRDefault="00F5673B" w:rsidP="00061B18">
                                    <w:pPr>
                                      <w:pStyle w:val="Heading2"/>
                                      <w:rPr>
                                        <w:lang/>
                                      </w:rPr>
                                    </w:pPr>
                                    <w:hyperlink r:id="rId323" w:anchor="cite_ref-14" w:history="1">
                                      <w:r>
                                        <w:rPr>
                                          <w:rStyle w:val="Hyperlink"/>
                                          <w:lang/>
                                        </w:rPr>
                                        <w:t>^</w:t>
                                      </w:r>
                                    </w:hyperlink>
                                    <w:r>
                                      <w:rPr>
                                        <w:lang/>
                                      </w:rPr>
                                      <w:t xml:space="preserve"> </w:t>
                                    </w:r>
                                    <w:r>
                                      <w:rPr>
                                        <w:rStyle w:val="citation"/>
                                        <w:lang/>
                                      </w:rPr>
                                      <w:t xml:space="preserve">Hallaran, Kevin; Archibald, Allene; Bean, Lowell John; Vane, Sylvia Brakke (1991), </w:t>
                                    </w:r>
                                    <w:r>
                                      <w:rPr>
                                        <w:rStyle w:val="citation"/>
                                        <w:i/>
                                        <w:iCs/>
                                        <w:lang/>
                                      </w:rPr>
                                      <w:t>The Indian Cemetery at Old Temecula</w:t>
                                    </w:r>
                                    <w:r>
                                      <w:rPr>
                                        <w:rStyle w:val="citation"/>
                                        <w:lang/>
                                      </w:rPr>
                                      <w:t xml:space="preserve">, Riverside, California: Archaeological Research Unit, </w:t>
                                    </w:r>
                                    <w:hyperlink r:id="rId324" w:tooltip="University of California, Riverside" w:history="1">
                                      <w:r>
                                        <w:rPr>
                                          <w:rStyle w:val="Hyperlink"/>
                                          <w:lang/>
                                        </w:rPr>
                                        <w:t>University of California, Riverside</w:t>
                                      </w:r>
                                    </w:hyperlink>
                                    <w:r>
                                      <w:rPr>
                                        <w:rStyle w:val="citation"/>
                                        <w:lang/>
                                      </w:rPr>
                                      <w:t xml:space="preserve">, </w:t>
                                    </w:r>
                                    <w:hyperlink r:id="rId325" w:tooltip="OCLC" w:history="1">
                                      <w:r>
                                        <w:rPr>
                                          <w:rStyle w:val="Hyperlink"/>
                                          <w:lang/>
                                        </w:rPr>
                                        <w:t>OCLC</w:t>
                                      </w:r>
                                    </w:hyperlink>
                                    <w:r>
                                      <w:rPr>
                                        <w:rStyle w:val="citation"/>
                                        <w:lang/>
                                      </w:rPr>
                                      <w:t> </w:t>
                                    </w:r>
                                    <w:hyperlink r:id="rId326" w:history="1">
                                      <w:r>
                                        <w:rPr>
                                          <w:rStyle w:val="Hyperlink"/>
                                          <w:lang/>
                                        </w:rPr>
                                        <w:t>44431925</w:t>
                                      </w:r>
                                    </w:hyperlink>
                                  </w:p>
                                  <w:p w:rsidR="00F5673B" w:rsidRDefault="00F5673B" w:rsidP="00061B18">
                                    <w:pPr>
                                      <w:pStyle w:val="Heading2"/>
                                      <w:rPr>
                                        <w:lang/>
                                      </w:rPr>
                                    </w:pPr>
                                    <w:hyperlink r:id="rId327" w:anchor="cite_ref-15" w:history="1">
                                      <w:r>
                                        <w:rPr>
                                          <w:rStyle w:val="Hyperlink"/>
                                          <w:lang/>
                                        </w:rPr>
                                        <w:t>^</w:t>
                                      </w:r>
                                    </w:hyperlink>
                                    <w:r>
                                      <w:rPr>
                                        <w:lang/>
                                      </w:rPr>
                                      <w:t xml:space="preserve"> </w:t>
                                    </w:r>
                                    <w:hyperlink r:id="rId328" w:anchor="CITEREFCooke1878" w:history="1">
                                      <w:r>
                                        <w:rPr>
                                          <w:rStyle w:val="Hyperlink"/>
                                          <w:lang/>
                                        </w:rPr>
                                        <w:t>Cooke 1878</w:t>
                                      </w:r>
                                    </w:hyperlink>
                                    <w:r>
                                      <w:rPr>
                                        <w:rStyle w:val="reference-text"/>
                                        <w:lang/>
                                      </w:rPr>
                                      <w:t>, p. </w:t>
                                    </w:r>
                                    <w:hyperlink r:id="rId329" w:anchor="page/192/mode/1up" w:history="1">
                                      <w:r>
                                        <w:rPr>
                                          <w:rStyle w:val="Hyperlink"/>
                                          <w:lang/>
                                        </w:rPr>
                                        <w:t>192</w:t>
                                      </w:r>
                                    </w:hyperlink>
                                    <w:r>
                                      <w:rPr>
                                        <w:rStyle w:val="reference-text"/>
                                        <w:lang/>
                                      </w:rPr>
                                      <w:t>-194</w:t>
                                    </w:r>
                                  </w:p>
                                  <w:p w:rsidR="00F5673B" w:rsidRDefault="00F5673B" w:rsidP="00061B18">
                                    <w:pPr>
                                      <w:pStyle w:val="Heading2"/>
                                      <w:rPr>
                                        <w:lang/>
                                      </w:rPr>
                                    </w:pPr>
                                    <w:hyperlink r:id="rId330" w:anchor="cite_ref-Sutter_16-0" w:history="1">
                                      <w:r>
                                        <w:rPr>
                                          <w:rStyle w:val="Hyperlink"/>
                                          <w:lang/>
                                        </w:rPr>
                                        <w:t>^</w:t>
                                      </w:r>
                                    </w:hyperlink>
                                    <w:r>
                                      <w:rPr>
                                        <w:lang/>
                                      </w:rPr>
                                      <w:t xml:space="preserve"> </w:t>
                                    </w:r>
                                    <w:hyperlink r:id="rId331" w:history="1">
                                      <w:r>
                                        <w:rPr>
                                          <w:rStyle w:val="Hyperlink"/>
                                          <w:lang/>
                                        </w:rPr>
                                        <w:t>The Discovery of Gold in California</w:t>
                                      </w:r>
                                    </w:hyperlink>
                                    <w:r>
                                      <w:rPr>
                                        <w:rStyle w:val="reference-text"/>
                                        <w:lang/>
                                      </w:rPr>
                                      <w:t xml:space="preserve">, </w:t>
                                    </w:r>
                                    <w:hyperlink r:id="rId332" w:tooltip="John Sutter" w:history="1">
                                      <w:r>
                                        <w:rPr>
                                          <w:rStyle w:val="Hyperlink"/>
                                          <w:lang/>
                                        </w:rPr>
                                        <w:t>John Sutter</w:t>
                                      </w:r>
                                    </w:hyperlink>
                                    <w:r>
                                      <w:rPr>
                                        <w:rStyle w:val="reference-text"/>
                                        <w:lang/>
                                      </w:rPr>
                                      <w:t xml:space="preserve">, </w:t>
                                    </w:r>
                                    <w:hyperlink r:id="rId333" w:tooltip="James Mason Hutchings" w:history="1">
                                      <w:r>
                                        <w:rPr>
                                          <w:rStyle w:val="Hyperlink"/>
                                          <w:lang/>
                                        </w:rPr>
                                        <w:t>Hutchings' California Magazine</w:t>
                                      </w:r>
                                    </w:hyperlink>
                                    <w:r>
                                      <w:rPr>
                                        <w:rStyle w:val="reference-text"/>
                                        <w:lang/>
                                      </w:rPr>
                                      <w:t xml:space="preserve">, November 1857: </w:t>
                                    </w:r>
                                    <w:r>
                                      <w:rPr>
                                        <w:rStyle w:val="reference-text"/>
                                        <w:i/>
                                        <w:iCs/>
                                        <w:lang/>
                                      </w:rPr>
                                      <w:t xml:space="preserve">The Mormons did not like to leave my mill unfinished, but they got the </w:t>
                                    </w:r>
                                    <w:hyperlink r:id="rId334" w:tooltip="Gold fever" w:history="1">
                                      <w:r>
                                        <w:rPr>
                                          <w:rStyle w:val="Hyperlink"/>
                                          <w:i/>
                                          <w:iCs/>
                                          <w:lang/>
                                        </w:rPr>
                                        <w:t>gold fever</w:t>
                                      </w:r>
                                    </w:hyperlink>
                                    <w:r>
                                      <w:rPr>
                                        <w:rStyle w:val="reference-text"/>
                                        <w:i/>
                                        <w:iCs/>
                                        <w:lang/>
                                      </w:rPr>
                                      <w:t xml:space="preserve"> like everybody else. After they had made their piles they left for the </w:t>
                                    </w:r>
                                    <w:hyperlink r:id="rId335" w:tooltip="Great Salt Lake" w:history="1">
                                      <w:r>
                                        <w:rPr>
                                          <w:rStyle w:val="Hyperlink"/>
                                          <w:i/>
                                          <w:iCs/>
                                          <w:lang/>
                                        </w:rPr>
                                        <w:t>Great Salt Lake</w:t>
                                      </w:r>
                                    </w:hyperlink>
                                    <w:r>
                                      <w:rPr>
                                        <w:rStyle w:val="reference-text"/>
                                        <w:i/>
                                        <w:iCs/>
                                        <w:lang/>
                                      </w:rPr>
                                      <w:t>. So long as these people have been employed by me they hav[sic] behaved very well, and were industrious and faithful laborers, and when settling their accounts there was not one of them who was not contented and satisfied.</w:t>
                                    </w:r>
                                  </w:p>
                                  <w:p w:rsidR="00F5673B" w:rsidRDefault="00F5673B" w:rsidP="00061B18">
                                    <w:pPr>
                                      <w:pStyle w:val="Heading2"/>
                                      <w:rPr>
                                        <w:lang/>
                                      </w:rPr>
                                    </w:pPr>
                                    <w:hyperlink r:id="rId336" w:anchor="cite_ref-17" w:history="1">
                                      <w:r>
                                        <w:rPr>
                                          <w:rStyle w:val="Hyperlink"/>
                                          <w:lang/>
                                        </w:rPr>
                                        <w:t>^</w:t>
                                      </w:r>
                                    </w:hyperlink>
                                    <w:r>
                                      <w:rPr>
                                        <w:lang/>
                                      </w:rPr>
                                      <w:t xml:space="preserve"> </w:t>
                                    </w:r>
                                    <w:hyperlink r:id="rId337" w:anchor="Building%20Fort%20Moore" w:history="1">
                                      <w:r>
                                        <w:rPr>
                                          <w:rStyle w:val="Hyperlink"/>
                                          <w:lang/>
                                        </w:rPr>
                                        <w:t>Fort Moore Pioneer Memorial</w:t>
                                      </w:r>
                                    </w:hyperlink>
                                  </w:p>
                                  <w:p w:rsidR="00F5673B" w:rsidRDefault="00F5673B" w:rsidP="00061B18">
                                    <w:pPr>
                                      <w:pStyle w:val="Heading2"/>
                                      <w:rPr>
                                        <w:lang/>
                                      </w:rPr>
                                    </w:pPr>
                                    <w:hyperlink r:id="rId338" w:anchor="cite_ref-18" w:history="1">
                                      <w:r>
                                        <w:rPr>
                                          <w:rStyle w:val="Hyperlink"/>
                                          <w:lang/>
                                        </w:rPr>
                                        <w:t>^</w:t>
                                      </w:r>
                                    </w:hyperlink>
                                    <w:r>
                                      <w:rPr>
                                        <w:lang/>
                                      </w:rPr>
                                      <w:t xml:space="preserve"> </w:t>
                                    </w:r>
                                    <w:hyperlink r:id="rId339" w:history="1">
                                      <w:r>
                                        <w:rPr>
                                          <w:rStyle w:val="Hyperlink"/>
                                          <w:lang/>
                                        </w:rPr>
                                        <w:t>"Monuments and Landscapes"</w:t>
                                      </w:r>
                                    </w:hyperlink>
                                    <w:r>
                                      <w:rPr>
                                        <w:rStyle w:val="citation"/>
                                        <w:lang/>
                                      </w:rPr>
                                      <w:t>. Utah State Capitol</w:t>
                                    </w:r>
                                    <w:r>
                                      <w:rPr>
                                        <w:rStyle w:val="reference-accessdate"/>
                                        <w:lang/>
                                      </w:rPr>
                                      <w:t>. Retrieved 2 October 2012</w:t>
                                    </w:r>
                                    <w:r>
                                      <w:rPr>
                                        <w:rStyle w:val="citation"/>
                                        <w:lang/>
                                      </w:rPr>
                                      <w:t>.</w:t>
                                    </w:r>
                                  </w:p>
                                  <w:p w:rsidR="00F5673B" w:rsidRDefault="00F5673B" w:rsidP="00061B18">
                                    <w:pPr>
                                      <w:pStyle w:val="Heading2"/>
                                      <w:rPr>
                                        <w:lang/>
                                      </w:rPr>
                                    </w:pPr>
                                    <w:hyperlink r:id="rId340" w:anchor="cite_ref-19" w:history="1">
                                      <w:r>
                                        <w:rPr>
                                          <w:rStyle w:val="Hyperlink"/>
                                          <w:lang/>
                                        </w:rPr>
                                        <w:t>^</w:t>
                                      </w:r>
                                    </w:hyperlink>
                                    <w:r>
                                      <w:rPr>
                                        <w:lang/>
                                      </w:rPr>
                                      <w:t xml:space="preserve"> </w:t>
                                    </w:r>
                                    <w:hyperlink r:id="rId341" w:history="1">
                                      <w:r>
                                        <w:rPr>
                                          <w:rStyle w:val="Hyperlink"/>
                                          <w:lang/>
                                        </w:rPr>
                                        <w:t>Mormon Battalion Memorial Fort Rosecrans National Cemetery</w:t>
                                      </w:r>
                                    </w:hyperlink>
                                  </w:p>
                                  <w:p w:rsidR="00F5673B" w:rsidRDefault="00F5673B" w:rsidP="00061B18">
                                    <w:pPr>
                                      <w:pStyle w:val="Heading2"/>
                                      <w:rPr>
                                        <w:lang/>
                                      </w:rPr>
                                    </w:pPr>
                                    <w:hyperlink r:id="rId342" w:anchor="cite_ref-20" w:history="1">
                                      <w:r>
                                        <w:rPr>
                                          <w:rStyle w:val="Hyperlink"/>
                                          <w:lang/>
                                        </w:rPr>
                                        <w:t>^</w:t>
                                      </w:r>
                                    </w:hyperlink>
                                    <w:r>
                                      <w:rPr>
                                        <w:lang/>
                                      </w:rPr>
                                      <w:t xml:space="preserve"> </w:t>
                                    </w:r>
                                    <w:hyperlink r:id="rId343" w:history="1">
                                      <w:r>
                                        <w:rPr>
                                          <w:rStyle w:val="Hyperlink"/>
                                          <w:lang/>
                                        </w:rPr>
                                        <w:t>Smithsonian Institution Research Information System #IAS 75001331</w:t>
                                      </w:r>
                                    </w:hyperlink>
                                  </w:p>
                                  <w:p w:rsidR="00F5673B" w:rsidRDefault="00F5673B" w:rsidP="00061B18">
                                    <w:pPr>
                                      <w:pStyle w:val="Heading2"/>
                                      <w:rPr>
                                        <w:lang/>
                                      </w:rPr>
                                    </w:pPr>
                                    <w:hyperlink r:id="rId344" w:anchor="cite_ref-21" w:history="1">
                                      <w:r>
                                        <w:rPr>
                                          <w:rStyle w:val="Hyperlink"/>
                                          <w:lang/>
                                        </w:rPr>
                                        <w:t>^</w:t>
                                      </w:r>
                                    </w:hyperlink>
                                    <w:r>
                                      <w:rPr>
                                        <w:lang/>
                                      </w:rPr>
                                      <w:t xml:space="preserve"> </w:t>
                                    </w:r>
                                    <w:hyperlink r:id="rId345" w:anchor="CITEREFKimball1988" w:history="1">
                                      <w:r>
                                        <w:rPr>
                                          <w:rStyle w:val="Hyperlink"/>
                                          <w:lang/>
                                        </w:rPr>
                                        <w:t>Kimball 1988</w:t>
                                      </w:r>
                                    </w:hyperlink>
                                  </w:p>
                                  <w:p w:rsidR="00F5673B" w:rsidRDefault="00F5673B" w:rsidP="00061B18">
                                    <w:pPr>
                                      <w:pStyle w:val="Heading2"/>
                                      <w:rPr>
                                        <w:lang/>
                                      </w:rPr>
                                    </w:pPr>
                                    <w:r>
                                      <w:rPr>
                                        <w:rStyle w:val="mw-cite-backlink"/>
                                        <w:lang/>
                                      </w:rPr>
                                      <w:t xml:space="preserve">^ </w:t>
                                    </w:r>
                                    <w:hyperlink r:id="rId346" w:anchor="cite_ref-Esshom1913_22-0" w:history="1">
                                      <w:r>
                                        <w:rPr>
                                          <w:rStyle w:val="Hyperlink"/>
                                          <w:i/>
                                          <w:iCs/>
                                          <w:vertAlign w:val="superscript"/>
                                          <w:lang/>
                                        </w:rPr>
                                        <w:t>a</w:t>
                                      </w:r>
                                    </w:hyperlink>
                                    <w:r>
                                      <w:rPr>
                                        <w:rStyle w:val="mw-cite-backlink"/>
                                        <w:lang/>
                                      </w:rPr>
                                      <w:t xml:space="preserve"> </w:t>
                                    </w:r>
                                    <w:hyperlink r:id="rId347" w:anchor="cite_ref-Esshom1913_22-1" w:history="1">
                                      <w:r>
                                        <w:rPr>
                                          <w:rStyle w:val="Hyperlink"/>
                                          <w:i/>
                                          <w:iCs/>
                                          <w:vertAlign w:val="superscript"/>
                                          <w:lang/>
                                        </w:rPr>
                                        <w:t>b</w:t>
                                      </w:r>
                                    </w:hyperlink>
                                    <w:r>
                                      <w:rPr>
                                        <w:rStyle w:val="mw-cite-backlink"/>
                                        <w:lang/>
                                      </w:rPr>
                                      <w:t xml:space="preserve"> </w:t>
                                    </w:r>
                                    <w:hyperlink r:id="rId348" w:anchor="cite_ref-Esshom1913_22-2" w:history="1">
                                      <w:r>
                                        <w:rPr>
                                          <w:rStyle w:val="Hyperlink"/>
                                          <w:i/>
                                          <w:iCs/>
                                          <w:vertAlign w:val="superscript"/>
                                          <w:lang/>
                                        </w:rPr>
                                        <w:t>c</w:t>
                                      </w:r>
                                    </w:hyperlink>
                                    <w:r>
                                      <w:rPr>
                                        <w:rStyle w:val="mw-cite-backlink"/>
                                        <w:lang/>
                                      </w:rPr>
                                      <w:t xml:space="preserve"> </w:t>
                                    </w:r>
                                    <w:hyperlink r:id="rId349" w:anchor="cite_ref-Esshom1913_22-3" w:history="1">
                                      <w:r>
                                        <w:rPr>
                                          <w:rStyle w:val="Hyperlink"/>
                                          <w:i/>
                                          <w:iCs/>
                                          <w:vertAlign w:val="superscript"/>
                                          <w:lang/>
                                        </w:rPr>
                                        <w:t>d</w:t>
                                      </w:r>
                                    </w:hyperlink>
                                    <w:r>
                                      <w:rPr>
                                        <w:lang/>
                                      </w:rPr>
                                      <w:t xml:space="preserve"> </w:t>
                                    </w:r>
                                    <w:r>
                                      <w:rPr>
                                        <w:rStyle w:val="citation"/>
                                        <w:lang/>
                                      </w:rPr>
                                      <w:t xml:space="preserve">Esshom, Frank (1913), "Names of Those in the Mormon Battalion", </w:t>
                                    </w:r>
                                    <w:r>
                                      <w:rPr>
                                        <w:rStyle w:val="citation"/>
                                        <w:i/>
                                        <w:iCs/>
                                        <w:lang/>
                                      </w:rPr>
                                      <w:t>Pioneers and Prominent Men of Utah</w:t>
                                    </w:r>
                                    <w:r>
                                      <w:rPr>
                                        <w:rStyle w:val="citation"/>
                                        <w:lang/>
                                      </w:rPr>
                                      <w:t>, Salt Lake City, Utah: Utah Pioneers Book Publishing Company, pp. </w:t>
                                    </w:r>
                                    <w:hyperlink r:id="rId350" w:anchor="page/43/mode/1up" w:history="1">
                                      <w:r>
                                        <w:rPr>
                                          <w:rStyle w:val="Hyperlink"/>
                                          <w:lang/>
                                        </w:rPr>
                                        <w:t>43</w:t>
                                      </w:r>
                                    </w:hyperlink>
                                    <w:r>
                                      <w:rPr>
                                        <w:rStyle w:val="citation"/>
                                        <w:lang/>
                                      </w:rPr>
                                      <w:t xml:space="preserve">-45, </w:t>
                                    </w:r>
                                    <w:hyperlink r:id="rId351" w:tooltip="OCLC" w:history="1">
                                      <w:r>
                                        <w:rPr>
                                          <w:rStyle w:val="Hyperlink"/>
                                          <w:lang/>
                                        </w:rPr>
                                        <w:t>OCLC</w:t>
                                      </w:r>
                                    </w:hyperlink>
                                    <w:r>
                                      <w:rPr>
                                        <w:rStyle w:val="citation"/>
                                        <w:lang/>
                                      </w:rPr>
                                      <w:t> </w:t>
                                    </w:r>
                                    <w:hyperlink r:id="rId352" w:history="1">
                                      <w:r>
                                        <w:rPr>
                                          <w:rStyle w:val="Hyperlink"/>
                                          <w:lang/>
                                        </w:rPr>
                                        <w:t>2286984</w:t>
                                      </w:r>
                                    </w:hyperlink>
                                  </w:p>
                                  <w:p w:rsidR="00F5673B" w:rsidRDefault="00F5673B" w:rsidP="00061B18">
                                    <w:pPr>
                                      <w:pStyle w:val="Heading2"/>
                                      <w:rPr>
                                        <w:lang/>
                                      </w:rPr>
                                    </w:pPr>
                                    <w:hyperlink r:id="rId353" w:anchor="cite_ref-23" w:history="1">
                                      <w:r>
                                        <w:rPr>
                                          <w:rStyle w:val="Hyperlink"/>
                                          <w:lang/>
                                        </w:rPr>
                                        <w:t>^</w:t>
                                      </w:r>
                                    </w:hyperlink>
                                    <w:r>
                                      <w:rPr>
                                        <w:lang/>
                                      </w:rPr>
                                      <w:t xml:space="preserve"> </w:t>
                                    </w:r>
                                    <w:r>
                                      <w:rPr>
                                        <w:rStyle w:val="citation"/>
                                        <w:i/>
                                        <w:iCs/>
                                        <w:lang/>
                                      </w:rPr>
                                      <w:t>George Stoneman, Jr.: Civil War General and California Governor</w:t>
                                    </w:r>
                                    <w:r>
                                      <w:rPr>
                                        <w:rStyle w:val="citation"/>
                                        <w:lang/>
                                      </w:rPr>
                                      <w:t xml:space="preserve">, "California Military History: Californians and the Military", </w:t>
                                    </w:r>
                                    <w:r>
                                      <w:rPr>
                                        <w:rStyle w:val="citation"/>
                                        <w:i/>
                                        <w:iCs/>
                                        <w:lang/>
                                      </w:rPr>
                                      <w:t>MilitaryMuseum.org</w:t>
                                    </w:r>
                                    <w:r>
                                      <w:rPr>
                                        <w:rStyle w:val="citation"/>
                                        <w:lang/>
                                      </w:rPr>
                                      <w:t xml:space="preserve"> (</w:t>
                                    </w:r>
                                    <w:hyperlink r:id="rId354" w:tooltip="California State Military Museum" w:history="1">
                                      <w:r>
                                        <w:rPr>
                                          <w:rStyle w:val="Hyperlink"/>
                                          <w:lang/>
                                        </w:rPr>
                                        <w:t>California State Military Museum</w:t>
                                      </w:r>
                                    </w:hyperlink>
                                    <w:r>
                                      <w:rPr>
                                        <w:rStyle w:val="citation"/>
                                        <w:lang/>
                                      </w:rPr>
                                      <w:t xml:space="preserve">, </w:t>
                                    </w:r>
                                    <w:hyperlink r:id="rId355" w:tooltip="California Military Department" w:history="1">
                                      <w:r>
                                        <w:rPr>
                                          <w:rStyle w:val="Hyperlink"/>
                                          <w:lang/>
                                        </w:rPr>
                                        <w:t>California Military Department</w:t>
                                      </w:r>
                                    </w:hyperlink>
                                    <w:r>
                                      <w:rPr>
                                        <w:rStyle w:val="citation"/>
                                        <w:lang/>
                                      </w:rPr>
                                      <w:t>)</w:t>
                                    </w:r>
                                  </w:p>
                                  <w:p w:rsidR="00F5673B" w:rsidRDefault="00F5673B" w:rsidP="00061B18">
                                    <w:pPr>
                                      <w:pStyle w:val="Heading2"/>
                                      <w:rPr>
                                        <w:lang/>
                                      </w:rPr>
                                    </w:pPr>
                                    <w:hyperlink r:id="rId356" w:anchor="cite_ref-24" w:history="1">
                                      <w:r>
                                        <w:rPr>
                                          <w:rStyle w:val="Hyperlink"/>
                                          <w:lang/>
                                        </w:rPr>
                                        <w:t>^</w:t>
                                      </w:r>
                                    </w:hyperlink>
                                    <w:r>
                                      <w:rPr>
                                        <w:lang/>
                                      </w:rPr>
                                      <w:t xml:space="preserve"> </w:t>
                                    </w:r>
                                    <w:r>
                                      <w:rPr>
                                        <w:rStyle w:val="citation"/>
                                        <w:lang/>
                                      </w:rPr>
                                      <w:t xml:space="preserve">Porter, Larry C. (2006), </w:t>
                                    </w:r>
                                    <w:hyperlink r:id="rId357" w:history="1">
                                      <w:r>
                                        <w:rPr>
                                          <w:rStyle w:val="Hyperlink"/>
                                          <w:lang/>
                                        </w:rPr>
                                        <w:t>"The Church and the Mexican-American War"</w:t>
                                      </w:r>
                                    </w:hyperlink>
                                    <w:r>
                                      <w:rPr>
                                        <w:rStyle w:val="citation"/>
                                        <w:lang/>
                                      </w:rPr>
                                      <w:t xml:space="preserve">, in Freeman, Robert C., </w:t>
                                    </w:r>
                                    <w:r>
                                      <w:rPr>
                                        <w:rStyle w:val="citation"/>
                                        <w:i/>
                                        <w:iCs/>
                                        <w:lang/>
                                      </w:rPr>
                                      <w:t>Nineteenth-Century Saints at War</w:t>
                                    </w:r>
                                    <w:r>
                                      <w:rPr>
                                        <w:rStyle w:val="citation"/>
                                        <w:lang/>
                                      </w:rPr>
                                      <w:t xml:space="preserve">, Provo, Utah: </w:t>
                                    </w:r>
                                    <w:hyperlink r:id="rId358" w:tooltip="Religious Studies Center" w:history="1">
                                      <w:r>
                                        <w:rPr>
                                          <w:rStyle w:val="Hyperlink"/>
                                          <w:lang/>
                                        </w:rPr>
                                        <w:t>Religious Studies Center</w:t>
                                      </w:r>
                                    </w:hyperlink>
                                    <w:r>
                                      <w:rPr>
                                        <w:rStyle w:val="citation"/>
                                        <w:lang/>
                                      </w:rPr>
                                      <w:t xml:space="preserve">, </w:t>
                                    </w:r>
                                    <w:hyperlink r:id="rId359" w:tooltip="Brigham Young University" w:history="1">
                                      <w:r>
                                        <w:rPr>
                                          <w:rStyle w:val="Hyperlink"/>
                                          <w:lang/>
                                        </w:rPr>
                                        <w:t>Brigham Young University</w:t>
                                      </w:r>
                                    </w:hyperlink>
                                    <w:r>
                                      <w:rPr>
                                        <w:rStyle w:val="citation"/>
                                        <w:lang/>
                                      </w:rPr>
                                      <w:t xml:space="preserve">, pp. 41–76, </w:t>
                                    </w:r>
                                    <w:hyperlink r:id="rId360" w:tooltip="International Standard Book Number" w:history="1">
                                      <w:r>
                                        <w:rPr>
                                          <w:rStyle w:val="Hyperlink"/>
                                          <w:lang/>
                                        </w:rPr>
                                        <w:t>ISBN</w:t>
                                      </w:r>
                                    </w:hyperlink>
                                    <w:r>
                                      <w:rPr>
                                        <w:rStyle w:val="citation"/>
                                        <w:lang/>
                                      </w:rPr>
                                      <w:t> </w:t>
                                    </w:r>
                                    <w:hyperlink r:id="rId361" w:tooltip="Special:BookSources/978-0-8425-2651-7" w:history="1">
                                      <w:r>
                                        <w:rPr>
                                          <w:rStyle w:val="Hyperlink"/>
                                          <w:lang/>
                                        </w:rPr>
                                        <w:t>978-0-8425-2651-7</w:t>
                                      </w:r>
                                    </w:hyperlink>
                                  </w:p>
                                  <w:p w:rsidR="00F5673B" w:rsidRDefault="00F5673B" w:rsidP="00061B18">
                                    <w:pPr>
                                      <w:pStyle w:val="Heading2"/>
                                      <w:rPr>
                                        <w:lang/>
                                      </w:rPr>
                                    </w:pPr>
                                    <w:r>
                                      <w:rPr>
                                        <w:rStyle w:val="mw-headline"/>
                                        <w:lang/>
                                      </w:rPr>
                                      <w:t>References</w:t>
                                    </w:r>
                                  </w:p>
                                  <w:p w:rsidR="00F5673B" w:rsidRDefault="00F5673B" w:rsidP="00061B18">
                                    <w:pPr>
                                      <w:pStyle w:val="Heading2"/>
                                      <w:rPr>
                                        <w:lang/>
                                      </w:rPr>
                                    </w:pPr>
                                    <w:r>
                                      <w:rPr>
                                        <w:rStyle w:val="citation"/>
                                        <w:lang/>
                                      </w:rPr>
                                      <w:t xml:space="preserve">Bigler, David L.; </w:t>
                                    </w:r>
                                    <w:hyperlink r:id="rId362" w:tooltip="Will Bagley" w:history="1">
                                      <w:r>
                                        <w:rPr>
                                          <w:rStyle w:val="Hyperlink"/>
                                          <w:lang/>
                                        </w:rPr>
                                        <w:t>Bagley, Will</w:t>
                                      </w:r>
                                    </w:hyperlink>
                                    <w:r>
                                      <w:rPr>
                                        <w:rStyle w:val="citation"/>
                                        <w:lang/>
                                      </w:rPr>
                                      <w:t xml:space="preserve">, eds. (2000), </w:t>
                                    </w:r>
                                    <w:r>
                                      <w:rPr>
                                        <w:rStyle w:val="citation"/>
                                        <w:i/>
                                        <w:iCs/>
                                        <w:lang/>
                                      </w:rPr>
                                      <w:t>Army of Israel: Mormon Battalion Narratives</w:t>
                                    </w:r>
                                    <w:r>
                                      <w:rPr>
                                        <w:rStyle w:val="citation"/>
                                        <w:lang/>
                                      </w:rPr>
                                      <w:t xml:space="preserve">, Logan, Utah: </w:t>
                                    </w:r>
                                    <w:hyperlink r:id="rId363" w:tooltip="Utah State University Press" w:history="1">
                                      <w:r>
                                        <w:rPr>
                                          <w:rStyle w:val="Hyperlink"/>
                                          <w:lang/>
                                        </w:rPr>
                                        <w:t>Utah State University Press</w:t>
                                      </w:r>
                                    </w:hyperlink>
                                    <w:r>
                                      <w:rPr>
                                        <w:rStyle w:val="citation"/>
                                        <w:lang/>
                                      </w:rPr>
                                      <w:t xml:space="preserve">, </w:t>
                                    </w:r>
                                    <w:hyperlink r:id="rId364" w:tooltip="International Standard Book Number" w:history="1">
                                      <w:r>
                                        <w:rPr>
                                          <w:rStyle w:val="Hyperlink"/>
                                          <w:lang/>
                                        </w:rPr>
                                        <w:t>ISBN</w:t>
                                      </w:r>
                                    </w:hyperlink>
                                    <w:r>
                                      <w:rPr>
                                        <w:rStyle w:val="citation"/>
                                        <w:lang/>
                                      </w:rPr>
                                      <w:t> </w:t>
                                    </w:r>
                                    <w:hyperlink r:id="rId365" w:tooltip="Special:BookSources/0874212944" w:history="1">
                                      <w:r>
                                        <w:rPr>
                                          <w:rStyle w:val="Hyperlink"/>
                                          <w:lang/>
                                        </w:rPr>
                                        <w:t>0874212944</w:t>
                                      </w:r>
                                    </w:hyperlink>
                                    <w:r>
                                      <w:rPr>
                                        <w:rStyle w:val="citation"/>
                                        <w:lang/>
                                      </w:rPr>
                                      <w:t xml:space="preserve">, </w:t>
                                    </w:r>
                                    <w:hyperlink r:id="rId366" w:tooltip="OCLC" w:history="1">
                                      <w:r>
                                        <w:rPr>
                                          <w:rStyle w:val="Hyperlink"/>
                                          <w:lang/>
                                        </w:rPr>
                                        <w:t>OCLC</w:t>
                                      </w:r>
                                    </w:hyperlink>
                                    <w:r>
                                      <w:rPr>
                                        <w:rStyle w:val="citation"/>
                                        <w:lang/>
                                      </w:rPr>
                                      <w:t> </w:t>
                                    </w:r>
                                    <w:hyperlink r:id="rId367" w:history="1">
                                      <w:r>
                                        <w:rPr>
                                          <w:rStyle w:val="Hyperlink"/>
                                          <w:lang/>
                                        </w:rPr>
                                        <w:t>43487283</w:t>
                                      </w:r>
                                    </w:hyperlink>
                                    <w:r>
                                      <w:rPr>
                                        <w:lang/>
                                      </w:rPr>
                                      <w:t>.</w:t>
                                    </w:r>
                                  </w:p>
                                  <w:p w:rsidR="00F5673B" w:rsidRDefault="00F5673B" w:rsidP="00061B18">
                                    <w:pPr>
                                      <w:pStyle w:val="Heading2"/>
                                      <w:rPr>
                                        <w:lang/>
                                      </w:rPr>
                                    </w:pPr>
                                    <w:hyperlink r:id="rId368" w:tooltip="Albert Carrington" w:history="1">
                                      <w:r>
                                        <w:rPr>
                                          <w:rStyle w:val="Hyperlink"/>
                                          <w:lang/>
                                        </w:rPr>
                                        <w:t>Carrington, Albert</w:t>
                                      </w:r>
                                    </w:hyperlink>
                                    <w:r>
                                      <w:rPr>
                                        <w:rStyle w:val="citation"/>
                                        <w:lang/>
                                      </w:rPr>
                                      <w:t xml:space="preserve">, ed. (12 August 1857), </w:t>
                                    </w:r>
                                    <w:hyperlink r:id="rId369" w:history="1">
                                      <w:r>
                                        <w:rPr>
                                          <w:rStyle w:val="Hyperlink"/>
                                          <w:lang/>
                                        </w:rPr>
                                        <w:t>"The United States Government and Utah"</w:t>
                                      </w:r>
                                    </w:hyperlink>
                                    <w:r>
                                      <w:rPr>
                                        <w:rStyle w:val="citation"/>
                                        <w:lang/>
                                      </w:rPr>
                                      <w:t xml:space="preserve">, </w:t>
                                    </w:r>
                                    <w:hyperlink r:id="rId370" w:tooltip="Deseret News" w:history="1">
                                      <w:r>
                                        <w:rPr>
                                          <w:rStyle w:val="Hyperlink"/>
                                          <w:i/>
                                          <w:iCs/>
                                          <w:lang/>
                                        </w:rPr>
                                        <w:t>Deseret News</w:t>
                                      </w:r>
                                    </w:hyperlink>
                                    <w:r>
                                      <w:rPr>
                                        <w:rStyle w:val="citation"/>
                                        <w:lang/>
                                      </w:rPr>
                                      <w:t xml:space="preserve"> 7 (23): 4–5</w:t>
                                    </w:r>
                                    <w:r>
                                      <w:rPr>
                                        <w:lang/>
                                      </w:rPr>
                                      <w:t>.</w:t>
                                    </w:r>
                                  </w:p>
                                  <w:p w:rsidR="00F5673B" w:rsidRDefault="00F5673B" w:rsidP="00061B18">
                                    <w:pPr>
                                      <w:pStyle w:val="Heading2"/>
                                      <w:rPr>
                                        <w:lang/>
                                      </w:rPr>
                                    </w:pPr>
                                    <w:hyperlink r:id="rId371" w:tooltip="Philip St. George Cooke" w:history="1">
                                      <w:r>
                                        <w:rPr>
                                          <w:rStyle w:val="Hyperlink"/>
                                          <w:lang/>
                                        </w:rPr>
                                        <w:t>Cooke, Philip St. George</w:t>
                                      </w:r>
                                    </w:hyperlink>
                                    <w:r>
                                      <w:rPr>
                                        <w:rStyle w:val="citation"/>
                                        <w:lang/>
                                      </w:rPr>
                                      <w:t xml:space="preserve"> (1878), </w:t>
                                    </w:r>
                                    <w:hyperlink r:id="rId372" w:history="1">
                                      <w:r>
                                        <w:rPr>
                                          <w:rStyle w:val="Hyperlink"/>
                                          <w:i/>
                                          <w:iCs/>
                                          <w:lang/>
                                        </w:rPr>
                                        <w:t>The Conquest of New Mexico and California; an Historical and Personal Narrative</w:t>
                                      </w:r>
                                    </w:hyperlink>
                                    <w:r>
                                      <w:rPr>
                                        <w:rStyle w:val="citation"/>
                                        <w:lang/>
                                      </w:rPr>
                                      <w:t xml:space="preserve">, New York City, New York: </w:t>
                                    </w:r>
                                    <w:hyperlink r:id="rId373" w:tooltip="G. P. Putnam's Sons" w:history="1">
                                      <w:r>
                                        <w:rPr>
                                          <w:rStyle w:val="Hyperlink"/>
                                          <w:lang/>
                                        </w:rPr>
                                        <w:t>G. P. Putnam's Sons</w:t>
                                      </w:r>
                                    </w:hyperlink>
                                    <w:r>
                                      <w:rPr>
                                        <w:rStyle w:val="citation"/>
                                        <w:lang/>
                                      </w:rPr>
                                      <w:t xml:space="preserve">, </w:t>
                                    </w:r>
                                    <w:hyperlink r:id="rId374" w:tooltip="OCLC" w:history="1">
                                      <w:r>
                                        <w:rPr>
                                          <w:rStyle w:val="Hyperlink"/>
                                          <w:lang/>
                                        </w:rPr>
                                        <w:t>OCLC</w:t>
                                      </w:r>
                                    </w:hyperlink>
                                    <w:r>
                                      <w:rPr>
                                        <w:rStyle w:val="citation"/>
                                        <w:lang/>
                                      </w:rPr>
                                      <w:t> </w:t>
                                    </w:r>
                                    <w:hyperlink r:id="rId375" w:history="1">
                                      <w:r>
                                        <w:rPr>
                                          <w:rStyle w:val="Hyperlink"/>
                                          <w:lang/>
                                        </w:rPr>
                                        <w:t>2740558</w:t>
                                      </w:r>
                                    </w:hyperlink>
                                    <w:r>
                                      <w:rPr>
                                        <w:lang/>
                                      </w:rPr>
                                      <w:t>.</w:t>
                                    </w:r>
                                  </w:p>
                                  <w:p w:rsidR="00F5673B" w:rsidRDefault="00F5673B" w:rsidP="00061B18">
                                    <w:pPr>
                                      <w:pStyle w:val="Heading2"/>
                                      <w:rPr>
                                        <w:lang/>
                                      </w:rPr>
                                    </w:pPr>
                                    <w:hyperlink r:id="rId376" w:tooltip="Sherman L. Fleek" w:history="1">
                                      <w:r>
                                        <w:rPr>
                                          <w:rStyle w:val="Hyperlink"/>
                                          <w:lang/>
                                        </w:rPr>
                                        <w:t>Fleek, Sherman L.</w:t>
                                      </w:r>
                                    </w:hyperlink>
                                    <w:r>
                                      <w:rPr>
                                        <w:rStyle w:val="citation"/>
                                        <w:lang/>
                                      </w:rPr>
                                      <w:t xml:space="preserve"> (2006), </w:t>
                                    </w:r>
                                    <w:r>
                                      <w:rPr>
                                        <w:rStyle w:val="citation"/>
                                        <w:i/>
                                        <w:iCs/>
                                        <w:lang/>
                                      </w:rPr>
                                      <w:t>History May be Searched in Vain: A Military History of the Mormon Battalion</w:t>
                                    </w:r>
                                    <w:r>
                                      <w:rPr>
                                        <w:rStyle w:val="citation"/>
                                        <w:lang/>
                                      </w:rPr>
                                      <w:t xml:space="preserve">, Spokane, Washington: </w:t>
                                    </w:r>
                                    <w:hyperlink r:id="rId377" w:tooltip="Arthur H. Clark Company" w:history="1">
                                      <w:r>
                                        <w:rPr>
                                          <w:rStyle w:val="Hyperlink"/>
                                          <w:lang/>
                                        </w:rPr>
                                        <w:t>Arthur H. Clark Company</w:t>
                                      </w:r>
                                    </w:hyperlink>
                                    <w:r>
                                      <w:rPr>
                                        <w:rStyle w:val="citation"/>
                                        <w:lang/>
                                      </w:rPr>
                                      <w:t xml:space="preserve">, </w:t>
                                    </w:r>
                                    <w:hyperlink r:id="rId378" w:tooltip="International Standard Book Number" w:history="1">
                                      <w:r>
                                        <w:rPr>
                                          <w:rStyle w:val="Hyperlink"/>
                                          <w:lang/>
                                        </w:rPr>
                                        <w:t>ISBN</w:t>
                                      </w:r>
                                    </w:hyperlink>
                                    <w:r>
                                      <w:rPr>
                                        <w:rStyle w:val="citation"/>
                                        <w:lang/>
                                      </w:rPr>
                                      <w:t> </w:t>
                                    </w:r>
                                    <w:hyperlink r:id="rId379" w:tooltip="Special:BookSources/0870623435" w:history="1">
                                      <w:r>
                                        <w:rPr>
                                          <w:rStyle w:val="Hyperlink"/>
                                          <w:lang/>
                                        </w:rPr>
                                        <w:t>0870623435</w:t>
                                      </w:r>
                                    </w:hyperlink>
                                    <w:r>
                                      <w:rPr>
                                        <w:rStyle w:val="citation"/>
                                        <w:lang/>
                                      </w:rPr>
                                      <w:t xml:space="preserve">, </w:t>
                                    </w:r>
                                    <w:hyperlink r:id="rId380" w:tooltip="OCLC" w:history="1">
                                      <w:r>
                                        <w:rPr>
                                          <w:rStyle w:val="Hyperlink"/>
                                          <w:lang/>
                                        </w:rPr>
                                        <w:t>OCLC</w:t>
                                      </w:r>
                                    </w:hyperlink>
                                    <w:r>
                                      <w:rPr>
                                        <w:rStyle w:val="citation"/>
                                        <w:lang/>
                                      </w:rPr>
                                      <w:t> </w:t>
                                    </w:r>
                                    <w:hyperlink r:id="rId381" w:history="1">
                                      <w:r>
                                        <w:rPr>
                                          <w:rStyle w:val="Hyperlink"/>
                                          <w:lang/>
                                        </w:rPr>
                                        <w:t>62172752</w:t>
                                      </w:r>
                                    </w:hyperlink>
                                    <w:r>
                                      <w:rPr>
                                        <w:lang/>
                                      </w:rPr>
                                      <w:t>.</w:t>
                                    </w:r>
                                  </w:p>
                                  <w:p w:rsidR="00F5673B" w:rsidRDefault="00F5673B" w:rsidP="00061B18">
                                    <w:pPr>
                                      <w:pStyle w:val="Heading2"/>
                                      <w:rPr>
                                        <w:lang/>
                                      </w:rPr>
                                    </w:pPr>
                                    <w:r>
                                      <w:rPr>
                                        <w:rStyle w:val="citation"/>
                                        <w:lang/>
                                      </w:rPr>
                                      <w:t xml:space="preserve">Griswold del Castillo, Richard (1990), </w:t>
                                    </w:r>
                                    <w:r>
                                      <w:rPr>
                                        <w:rStyle w:val="citation"/>
                                        <w:i/>
                                        <w:iCs/>
                                        <w:lang/>
                                      </w:rPr>
                                      <w:t>The Treaty of Guadalupe Hidalgo: A legacy of conflict</w:t>
                                    </w:r>
                                    <w:r>
                                      <w:rPr>
                                        <w:rStyle w:val="citation"/>
                                        <w:lang/>
                                      </w:rPr>
                                      <w:t xml:space="preserve">, Norman, Oklahoma: </w:t>
                                    </w:r>
                                    <w:hyperlink r:id="rId382" w:tooltip="University of Oklahoma Press" w:history="1">
                                      <w:r>
                                        <w:rPr>
                                          <w:rStyle w:val="Hyperlink"/>
                                          <w:lang/>
                                        </w:rPr>
                                        <w:t>University of Oklahoma Press</w:t>
                                      </w:r>
                                    </w:hyperlink>
                                    <w:r>
                                      <w:rPr>
                                        <w:rStyle w:val="citation"/>
                                        <w:lang/>
                                      </w:rPr>
                                      <w:t xml:space="preserve">, </w:t>
                                    </w:r>
                                    <w:hyperlink r:id="rId383" w:tooltip="International Standard Book Number" w:history="1">
                                      <w:r>
                                        <w:rPr>
                                          <w:rStyle w:val="Hyperlink"/>
                                          <w:lang/>
                                        </w:rPr>
                                        <w:t>ISBN</w:t>
                                      </w:r>
                                    </w:hyperlink>
                                    <w:r>
                                      <w:rPr>
                                        <w:rStyle w:val="citation"/>
                                        <w:lang/>
                                      </w:rPr>
                                      <w:t> </w:t>
                                    </w:r>
                                    <w:hyperlink r:id="rId384" w:tooltip="Special:BookSources/0806122404" w:history="1">
                                      <w:r>
                                        <w:rPr>
                                          <w:rStyle w:val="Hyperlink"/>
                                          <w:lang/>
                                        </w:rPr>
                                        <w:t>0806122404</w:t>
                                      </w:r>
                                    </w:hyperlink>
                                    <w:r>
                                      <w:rPr>
                                        <w:rStyle w:val="citation"/>
                                        <w:lang/>
                                      </w:rPr>
                                      <w:t xml:space="preserve">, </w:t>
                                    </w:r>
                                    <w:hyperlink r:id="rId385" w:tooltip="OCLC" w:history="1">
                                      <w:r>
                                        <w:rPr>
                                          <w:rStyle w:val="Hyperlink"/>
                                          <w:lang/>
                                        </w:rPr>
                                        <w:t>OCLC</w:t>
                                      </w:r>
                                    </w:hyperlink>
                                    <w:r>
                                      <w:rPr>
                                        <w:rStyle w:val="citation"/>
                                        <w:lang/>
                                      </w:rPr>
                                      <w:t> </w:t>
                                    </w:r>
                                    <w:hyperlink r:id="rId386" w:history="1">
                                      <w:r>
                                        <w:rPr>
                                          <w:rStyle w:val="Hyperlink"/>
                                          <w:lang/>
                                        </w:rPr>
                                        <w:t>20418548</w:t>
                                      </w:r>
                                    </w:hyperlink>
                                    <w:r>
                                      <w:rPr>
                                        <w:lang/>
                                      </w:rPr>
                                      <w:t>.</w:t>
                                    </w:r>
                                  </w:p>
                                  <w:p w:rsidR="00F5673B" w:rsidRDefault="00F5673B" w:rsidP="00061B18">
                                    <w:pPr>
                                      <w:pStyle w:val="Heading2"/>
                                      <w:rPr>
                                        <w:lang/>
                                      </w:rPr>
                                    </w:pPr>
                                    <w:hyperlink r:id="rId387" w:tooltip="Stanley B. Kimball" w:history="1">
                                      <w:r>
                                        <w:rPr>
                                          <w:rStyle w:val="Hyperlink"/>
                                          <w:lang/>
                                        </w:rPr>
                                        <w:t>Kimball, Stanley B.</w:t>
                                      </w:r>
                                    </w:hyperlink>
                                    <w:r>
                                      <w:rPr>
                                        <w:rStyle w:val="citation"/>
                                        <w:lang/>
                                      </w:rPr>
                                      <w:t xml:space="preserve"> (1988), </w:t>
                                    </w:r>
                                    <w:r>
                                      <w:rPr>
                                        <w:rStyle w:val="citation"/>
                                        <w:i/>
                                        <w:iCs/>
                                        <w:lang/>
                                      </w:rPr>
                                      <w:t>Historic Sites and Other Markers Along the Mormon and Other Great Western Trails</w:t>
                                    </w:r>
                                    <w:r>
                                      <w:rPr>
                                        <w:rStyle w:val="citation"/>
                                        <w:lang/>
                                      </w:rPr>
                                      <w:t xml:space="preserve">, Urbana, Illinois: </w:t>
                                    </w:r>
                                    <w:hyperlink r:id="rId388" w:tooltip="University of Illinois Press" w:history="1">
                                      <w:r>
                                        <w:rPr>
                                          <w:rStyle w:val="Hyperlink"/>
                                          <w:lang/>
                                        </w:rPr>
                                        <w:t>University of Illinois Press</w:t>
                                      </w:r>
                                    </w:hyperlink>
                                    <w:r>
                                      <w:rPr>
                                        <w:rStyle w:val="citation"/>
                                        <w:lang/>
                                      </w:rPr>
                                      <w:t xml:space="preserve">, </w:t>
                                    </w:r>
                                    <w:hyperlink r:id="rId389" w:tooltip="International Standard Book Number" w:history="1">
                                      <w:r>
                                        <w:rPr>
                                          <w:rStyle w:val="Hyperlink"/>
                                          <w:lang/>
                                        </w:rPr>
                                        <w:t>ISBN</w:t>
                                      </w:r>
                                    </w:hyperlink>
                                    <w:r>
                                      <w:rPr>
                                        <w:rStyle w:val="citation"/>
                                        <w:lang/>
                                      </w:rPr>
                                      <w:t> </w:t>
                                    </w:r>
                                    <w:hyperlink r:id="rId390" w:tooltip="Special:BookSources/0252014553" w:history="1">
                                      <w:r>
                                        <w:rPr>
                                          <w:rStyle w:val="Hyperlink"/>
                                          <w:lang/>
                                        </w:rPr>
                                        <w:t>0252014553</w:t>
                                      </w:r>
                                    </w:hyperlink>
                                    <w:r>
                                      <w:rPr>
                                        <w:rStyle w:val="citation"/>
                                        <w:lang/>
                                      </w:rPr>
                                      <w:t xml:space="preserve">, </w:t>
                                    </w:r>
                                    <w:hyperlink r:id="rId391" w:tooltip="OCLC" w:history="1">
                                      <w:r>
                                        <w:rPr>
                                          <w:rStyle w:val="Hyperlink"/>
                                          <w:lang/>
                                        </w:rPr>
                                        <w:t>OCLC</w:t>
                                      </w:r>
                                    </w:hyperlink>
                                    <w:r>
                                      <w:rPr>
                                        <w:rStyle w:val="citation"/>
                                        <w:lang/>
                                      </w:rPr>
                                      <w:t> </w:t>
                                    </w:r>
                                    <w:hyperlink r:id="rId392" w:history="1">
                                      <w:r>
                                        <w:rPr>
                                          <w:rStyle w:val="Hyperlink"/>
                                          <w:lang/>
                                        </w:rPr>
                                        <w:t>15792177</w:t>
                                      </w:r>
                                    </w:hyperlink>
                                    <w:r>
                                      <w:rPr>
                                        <w:lang/>
                                      </w:rPr>
                                      <w:t>.</w:t>
                                    </w:r>
                                  </w:p>
                                  <w:p w:rsidR="00F5673B" w:rsidRDefault="00F5673B" w:rsidP="00061B18">
                                    <w:pPr>
                                      <w:pStyle w:val="Heading2"/>
                                      <w:rPr>
                                        <w:lang/>
                                      </w:rPr>
                                    </w:pPr>
                                    <w:r>
                                      <w:rPr>
                                        <w:rStyle w:val="citation"/>
                                        <w:lang/>
                                      </w:rPr>
                                      <w:t xml:space="preserve">Merk, Frederick (1963), </w:t>
                                    </w:r>
                                    <w:r>
                                      <w:rPr>
                                        <w:rStyle w:val="citation"/>
                                        <w:i/>
                                        <w:iCs/>
                                        <w:lang/>
                                      </w:rPr>
                                      <w:t>Manifest Destiny and Mission in American History: A Reinterpretation.</w:t>
                                    </w:r>
                                    <w:r>
                                      <w:rPr>
                                        <w:rStyle w:val="citation"/>
                                        <w:lang/>
                                      </w:rPr>
                                      <w:t xml:space="preserve">, New York: </w:t>
                                    </w:r>
                                    <w:hyperlink r:id="rId393" w:tooltip="Alfred A. Knopf" w:history="1">
                                      <w:r>
                                        <w:rPr>
                                          <w:rStyle w:val="Hyperlink"/>
                                          <w:lang/>
                                        </w:rPr>
                                        <w:t>Alfred A. Knopf</w:t>
                                      </w:r>
                                    </w:hyperlink>
                                    <w:r>
                                      <w:rPr>
                                        <w:rStyle w:val="citation"/>
                                        <w:lang/>
                                      </w:rPr>
                                      <w:t xml:space="preserve">, </w:t>
                                    </w:r>
                                    <w:hyperlink r:id="rId394" w:tooltip="OCLC" w:history="1">
                                      <w:r>
                                        <w:rPr>
                                          <w:rStyle w:val="Hyperlink"/>
                                          <w:lang/>
                                        </w:rPr>
                                        <w:t>OCLC</w:t>
                                      </w:r>
                                    </w:hyperlink>
                                    <w:r>
                                      <w:rPr>
                                        <w:rStyle w:val="citation"/>
                                        <w:lang/>
                                      </w:rPr>
                                      <w:t> </w:t>
                                    </w:r>
                                    <w:hyperlink r:id="rId395" w:history="1">
                                      <w:r>
                                        <w:rPr>
                                          <w:rStyle w:val="Hyperlink"/>
                                          <w:lang/>
                                        </w:rPr>
                                        <w:t>421355</w:t>
                                      </w:r>
                                    </w:hyperlink>
                                    <w:r>
                                      <w:rPr>
                                        <w:lang/>
                                      </w:rPr>
                                      <w:t>.</w:t>
                                    </w:r>
                                  </w:p>
                                  <w:p w:rsidR="00F5673B" w:rsidRDefault="00F5673B" w:rsidP="00061B18">
                                    <w:pPr>
                                      <w:pStyle w:val="Heading2"/>
                                      <w:rPr>
                                        <w:lang/>
                                      </w:rPr>
                                    </w:pPr>
                                    <w:r>
                                      <w:rPr>
                                        <w:rStyle w:val="citation"/>
                                        <w:lang/>
                                      </w:rPr>
                                      <w:t xml:space="preserve">Ricketts, Norma B. (1994), </w:t>
                                    </w:r>
                                    <w:r>
                                      <w:rPr>
                                        <w:rStyle w:val="citation"/>
                                        <w:i/>
                                        <w:iCs/>
                                        <w:lang/>
                                      </w:rPr>
                                      <w:t>Melissa's Journey with the Mormon Battalion: the western odyssey of Melissa Burton Couray: 1846–1848</w:t>
                                    </w:r>
                                    <w:r>
                                      <w:rPr>
                                        <w:rStyle w:val="citation"/>
                                        <w:lang/>
                                      </w:rPr>
                                      <w:t xml:space="preserve">, Salt Lake City, Utah: </w:t>
                                    </w:r>
                                    <w:hyperlink r:id="rId396" w:tooltip="Daughters of Utah Pioneers" w:history="1">
                                      <w:r>
                                        <w:rPr>
                                          <w:rStyle w:val="Hyperlink"/>
                                          <w:lang/>
                                        </w:rPr>
                                        <w:t>International Society Daughters of Utah Pioneers</w:t>
                                      </w:r>
                                    </w:hyperlink>
                                    <w:r>
                                      <w:rPr>
                                        <w:rStyle w:val="citation"/>
                                        <w:lang/>
                                      </w:rPr>
                                      <w:t xml:space="preserve">, </w:t>
                                    </w:r>
                                    <w:hyperlink r:id="rId397" w:tooltip="OCLC" w:history="1">
                                      <w:r>
                                        <w:rPr>
                                          <w:rStyle w:val="Hyperlink"/>
                                          <w:lang/>
                                        </w:rPr>
                                        <w:t>OCLC</w:t>
                                      </w:r>
                                    </w:hyperlink>
                                    <w:r>
                                      <w:rPr>
                                        <w:rStyle w:val="citation"/>
                                        <w:lang/>
                                      </w:rPr>
                                      <w:t> </w:t>
                                    </w:r>
                                    <w:hyperlink r:id="rId398" w:history="1">
                                      <w:r>
                                        <w:rPr>
                                          <w:rStyle w:val="Hyperlink"/>
                                          <w:lang/>
                                        </w:rPr>
                                        <w:t>31954138</w:t>
                                      </w:r>
                                    </w:hyperlink>
                                    <w:r>
                                      <w:rPr>
                                        <w:lang/>
                                      </w:rPr>
                                      <w:t>.</w:t>
                                    </w:r>
                                  </w:p>
                                  <w:p w:rsidR="00F5673B" w:rsidRDefault="00F5673B" w:rsidP="00061B18">
                                    <w:pPr>
                                      <w:pStyle w:val="Heading2"/>
                                      <w:rPr>
                                        <w:lang/>
                                      </w:rPr>
                                    </w:pPr>
                                    <w:r>
                                      <w:rPr>
                                        <w:rStyle w:val="citation"/>
                                        <w:lang/>
                                      </w:rPr>
                                      <w:t xml:space="preserve">Ricketts, Norma B. (1996), </w:t>
                                    </w:r>
                                    <w:r>
                                      <w:rPr>
                                        <w:rStyle w:val="citation"/>
                                        <w:i/>
                                        <w:iCs/>
                                        <w:lang/>
                                      </w:rPr>
                                      <w:t>The Mormon Battalion: U.S. Army of the West, 1846-1848</w:t>
                                    </w:r>
                                    <w:r>
                                      <w:rPr>
                                        <w:rStyle w:val="citation"/>
                                        <w:lang/>
                                      </w:rPr>
                                      <w:t xml:space="preserve">, Logan, Utah: </w:t>
                                    </w:r>
                                    <w:hyperlink r:id="rId399" w:tooltip="Utah State University Press" w:history="1">
                                      <w:r>
                                        <w:rPr>
                                          <w:rStyle w:val="Hyperlink"/>
                                          <w:lang/>
                                        </w:rPr>
                                        <w:t>Utah State University Press</w:t>
                                      </w:r>
                                    </w:hyperlink>
                                    <w:r>
                                      <w:rPr>
                                        <w:rStyle w:val="citation"/>
                                        <w:lang/>
                                      </w:rPr>
                                      <w:t xml:space="preserve">, </w:t>
                                    </w:r>
                                    <w:hyperlink r:id="rId400" w:tooltip="International Standard Book Number" w:history="1">
                                      <w:r>
                                        <w:rPr>
                                          <w:rStyle w:val="Hyperlink"/>
                                          <w:lang/>
                                        </w:rPr>
                                        <w:t>ISBN</w:t>
                                      </w:r>
                                    </w:hyperlink>
                                    <w:r>
                                      <w:rPr>
                                        <w:rStyle w:val="citation"/>
                                        <w:lang/>
                                      </w:rPr>
                                      <w:t> </w:t>
                                    </w:r>
                                    <w:hyperlink r:id="rId401" w:tooltip="Special:BookSources/0874212162" w:history="1">
                                      <w:r>
                                        <w:rPr>
                                          <w:rStyle w:val="Hyperlink"/>
                                          <w:lang/>
                                        </w:rPr>
                                        <w:t>0874212162</w:t>
                                      </w:r>
                                    </w:hyperlink>
                                    <w:r>
                                      <w:rPr>
                                        <w:rStyle w:val="citation"/>
                                        <w:lang/>
                                      </w:rPr>
                                      <w:t xml:space="preserve">, </w:t>
                                    </w:r>
                                    <w:hyperlink r:id="rId402" w:tooltip="OCLC" w:history="1">
                                      <w:r>
                                        <w:rPr>
                                          <w:rStyle w:val="Hyperlink"/>
                                          <w:lang/>
                                        </w:rPr>
                                        <w:t>OCLC</w:t>
                                      </w:r>
                                    </w:hyperlink>
                                    <w:r>
                                      <w:rPr>
                                        <w:rStyle w:val="citation"/>
                                        <w:lang/>
                                      </w:rPr>
                                      <w:t> </w:t>
                                    </w:r>
                                    <w:hyperlink r:id="rId403" w:history="1">
                                      <w:r>
                                        <w:rPr>
                                          <w:rStyle w:val="Hyperlink"/>
                                          <w:lang/>
                                        </w:rPr>
                                        <w:t>35637401</w:t>
                                      </w:r>
                                    </w:hyperlink>
                                    <w:r>
                                      <w:rPr>
                                        <w:lang/>
                                      </w:rPr>
                                      <w:t>.</w:t>
                                    </w:r>
                                  </w:p>
                                  <w:p w:rsidR="00F5673B" w:rsidRDefault="00F5673B" w:rsidP="00061B18">
                                    <w:pPr>
                                      <w:pStyle w:val="Heading2"/>
                                      <w:rPr>
                                        <w:lang/>
                                      </w:rPr>
                                    </w:pPr>
                                    <w:hyperlink r:id="rId404" w:tooltip="Brigham Henry Roberts" w:history="1">
                                      <w:r>
                                        <w:rPr>
                                          <w:rStyle w:val="Hyperlink"/>
                                          <w:lang/>
                                        </w:rPr>
                                        <w:t>Roberts, B.H.</w:t>
                                      </w:r>
                                    </w:hyperlink>
                                    <w:r>
                                      <w:rPr>
                                        <w:rStyle w:val="citation"/>
                                        <w:lang/>
                                      </w:rPr>
                                      <w:t xml:space="preserve"> (1919), </w:t>
                                    </w:r>
                                    <w:hyperlink r:id="rId405" w:history="1">
                                      <w:r>
                                        <w:rPr>
                                          <w:rStyle w:val="Hyperlink"/>
                                          <w:i/>
                                          <w:iCs/>
                                          <w:lang/>
                                        </w:rPr>
                                        <w:t>The Mormon Battalion: Its History and Achievements</w:t>
                                      </w:r>
                                    </w:hyperlink>
                                    <w:r>
                                      <w:rPr>
                                        <w:rStyle w:val="citation"/>
                                        <w:lang/>
                                      </w:rPr>
                                      <w:t xml:space="preserve">, Salt Lake City: </w:t>
                                    </w:r>
                                    <w:hyperlink r:id="rId406" w:tooltip="Deseret News" w:history="1">
                                      <w:r>
                                        <w:rPr>
                                          <w:rStyle w:val="Hyperlink"/>
                                          <w:lang/>
                                        </w:rPr>
                                        <w:t>Deseret News</w:t>
                                      </w:r>
                                    </w:hyperlink>
                                    <w:r>
                                      <w:rPr>
                                        <w:rStyle w:val="citation"/>
                                        <w:lang/>
                                      </w:rPr>
                                      <w:t xml:space="preserve">, </w:t>
                                    </w:r>
                                    <w:hyperlink r:id="rId407" w:tooltip="OCLC" w:history="1">
                                      <w:r>
                                        <w:rPr>
                                          <w:rStyle w:val="Hyperlink"/>
                                          <w:lang/>
                                        </w:rPr>
                                        <w:t>OCLC</w:t>
                                      </w:r>
                                    </w:hyperlink>
                                    <w:r>
                                      <w:rPr>
                                        <w:rStyle w:val="citation"/>
                                        <w:lang/>
                                      </w:rPr>
                                      <w:t> </w:t>
                                    </w:r>
                                    <w:hyperlink r:id="rId408" w:history="1">
                                      <w:r>
                                        <w:rPr>
                                          <w:rStyle w:val="Hyperlink"/>
                                          <w:lang/>
                                        </w:rPr>
                                        <w:t>1049012</w:t>
                                      </w:r>
                                    </w:hyperlink>
                                    <w:r>
                                      <w:rPr>
                                        <w:lang/>
                                      </w:rPr>
                                      <w:t>.</w:t>
                                    </w:r>
                                  </w:p>
                                  <w:p w:rsidR="00F5673B" w:rsidRDefault="00F5673B" w:rsidP="00061B18">
                                    <w:pPr>
                                      <w:pStyle w:val="Heading2"/>
                                      <w:rPr>
                                        <w:lang/>
                                      </w:rPr>
                                    </w:pPr>
                                    <w:r>
                                      <w:rPr>
                                        <w:rStyle w:val="citation"/>
                                        <w:lang/>
                                      </w:rPr>
                                      <w:t xml:space="preserve">Tyler, Daniel (1881), </w:t>
                                    </w:r>
                                    <w:hyperlink r:id="rId409" w:history="1">
                                      <w:r>
                                        <w:rPr>
                                          <w:rStyle w:val="Hyperlink"/>
                                          <w:i/>
                                          <w:iCs/>
                                          <w:lang/>
                                        </w:rPr>
                                        <w:t>A Concise History of the Mormon Battalion in the Mexican War, 1846–1847</w:t>
                                      </w:r>
                                    </w:hyperlink>
                                    <w:r>
                                      <w:rPr>
                                        <w:rStyle w:val="citation"/>
                                        <w:lang/>
                                      </w:rPr>
                                      <w:t xml:space="preserve">, Salt Lake City, </w:t>
                                    </w:r>
                                    <w:hyperlink r:id="rId410" w:tooltip="Library of Congress Control Number" w:history="1">
                                      <w:r>
                                        <w:rPr>
                                          <w:rStyle w:val="Hyperlink"/>
                                          <w:lang/>
                                        </w:rPr>
                                        <w:t>LCCN</w:t>
                                      </w:r>
                                    </w:hyperlink>
                                    <w:r>
                                      <w:rPr>
                                        <w:rStyle w:val="citation"/>
                                        <w:lang/>
                                      </w:rPr>
                                      <w:t> </w:t>
                                    </w:r>
                                    <w:hyperlink r:id="rId411" w:history="1">
                                      <w:r>
                                        <w:rPr>
                                          <w:rStyle w:val="Hyperlink"/>
                                          <w:lang/>
                                        </w:rPr>
                                        <w:t>02015527</w:t>
                                      </w:r>
                                    </w:hyperlink>
                                    <w:r>
                                      <w:rPr>
                                        <w:rStyle w:val="citation"/>
                                        <w:lang/>
                                      </w:rPr>
                                      <w:t xml:space="preserve">, </w:t>
                                    </w:r>
                                    <w:hyperlink r:id="rId412" w:tooltip="OCLC" w:history="1">
                                      <w:r>
                                        <w:rPr>
                                          <w:rStyle w:val="Hyperlink"/>
                                          <w:lang/>
                                        </w:rPr>
                                        <w:t>OCLC</w:t>
                                      </w:r>
                                    </w:hyperlink>
                                    <w:r>
                                      <w:rPr>
                                        <w:rStyle w:val="citation"/>
                                        <w:lang/>
                                      </w:rPr>
                                      <w:t> </w:t>
                                    </w:r>
                                    <w:hyperlink r:id="rId413" w:history="1">
                                      <w:r>
                                        <w:rPr>
                                          <w:rStyle w:val="Hyperlink"/>
                                          <w:lang/>
                                        </w:rPr>
                                        <w:t>560793605</w:t>
                                      </w:r>
                                    </w:hyperlink>
                                    <w:r>
                                      <w:rPr>
                                        <w:lang/>
                                      </w:rPr>
                                      <w:t>.</w:t>
                                    </w:r>
                                  </w:p>
                                  <w:p w:rsidR="00F5673B" w:rsidRDefault="00F5673B" w:rsidP="00061B18">
                                    <w:pPr>
                                      <w:pStyle w:val="Heading2"/>
                                      <w:rPr>
                                        <w:lang/>
                                      </w:rPr>
                                    </w:pPr>
                                    <w:r>
                                      <w:rPr>
                                        <w:rStyle w:val="citation"/>
                                        <w:lang/>
                                      </w:rPr>
                                      <w:t xml:space="preserve">Weinberg, A. K. (1963) [1935], </w:t>
                                    </w:r>
                                    <w:r>
                                      <w:rPr>
                                        <w:rStyle w:val="citation"/>
                                        <w:i/>
                                        <w:iCs/>
                                        <w:lang/>
                                      </w:rPr>
                                      <w:t>Manifest Destiny: A Study of Nationalist Expansion in American History</w:t>
                                    </w:r>
                                    <w:r>
                                      <w:rPr>
                                        <w:rStyle w:val="citation"/>
                                        <w:lang/>
                                      </w:rPr>
                                      <w:t xml:space="preserve">, Chicago: </w:t>
                                    </w:r>
                                    <w:hyperlink r:id="rId414" w:tooltip="Quadrangle Books" w:history="1">
                                      <w:r>
                                        <w:rPr>
                                          <w:rStyle w:val="Hyperlink"/>
                                          <w:lang/>
                                        </w:rPr>
                                        <w:t>Quadrangle Books</w:t>
                                      </w:r>
                                    </w:hyperlink>
                                    <w:r>
                                      <w:rPr>
                                        <w:rStyle w:val="citation"/>
                                        <w:lang/>
                                      </w:rPr>
                                      <w:t xml:space="preserve">, </w:t>
                                    </w:r>
                                    <w:hyperlink r:id="rId415" w:tooltip="OCLC" w:history="1">
                                      <w:r>
                                        <w:rPr>
                                          <w:rStyle w:val="Hyperlink"/>
                                          <w:lang/>
                                        </w:rPr>
                                        <w:t>OCLC</w:t>
                                      </w:r>
                                    </w:hyperlink>
                                    <w:r>
                                      <w:rPr>
                                        <w:rStyle w:val="citation"/>
                                        <w:lang/>
                                      </w:rPr>
                                      <w:t> </w:t>
                                    </w:r>
                                    <w:hyperlink r:id="rId416" w:history="1">
                                      <w:r>
                                        <w:rPr>
                                          <w:rStyle w:val="Hyperlink"/>
                                          <w:lang/>
                                        </w:rPr>
                                        <w:t>174491</w:t>
                                      </w:r>
                                    </w:hyperlink>
                                    <w:r>
                                      <w:rPr>
                                        <w:lang/>
                                      </w:rPr>
                                      <w:t>.</w:t>
                                    </w:r>
                                  </w:p>
                                  <w:p w:rsidR="00F5673B" w:rsidRDefault="00F5673B" w:rsidP="00061B18">
                                    <w:pPr>
                                      <w:pStyle w:val="Heading2"/>
                                      <w:rPr>
                                        <w:lang/>
                                      </w:rPr>
                                    </w:pPr>
                                    <w:r>
                                      <w:rPr>
                                        <w:rStyle w:val="mw-headline"/>
                                        <w:lang/>
                                      </w:rPr>
                                      <w:t>Further reading</w:t>
                                    </w:r>
                                  </w:p>
                                  <w:p w:rsidR="00F5673B" w:rsidRDefault="00F5673B" w:rsidP="00061B18">
                                    <w:pPr>
                                      <w:pStyle w:val="Heading2"/>
                                      <w:rPr>
                                        <w:lang/>
                                      </w:rPr>
                                    </w:pPr>
                                    <w:r>
                                      <w:rPr>
                                        <w:rStyle w:val="citation"/>
                                        <w:lang/>
                                      </w:rPr>
                                      <w:t xml:space="preserve">Kimball, Stanley B. (July 1979), </w:t>
                                    </w:r>
                                    <w:hyperlink r:id="rId417" w:history="1">
                                      <w:r>
                                        <w:rPr>
                                          <w:rStyle w:val="Hyperlink"/>
                                          <w:lang/>
                                        </w:rPr>
                                        <w:t>"The Mormon Battalion March, 1846–47"</w:t>
                                      </w:r>
                                    </w:hyperlink>
                                    <w:r>
                                      <w:rPr>
                                        <w:rStyle w:val="citation"/>
                                        <w:lang/>
                                      </w:rPr>
                                      <w:t xml:space="preserve">, </w:t>
                                    </w:r>
                                    <w:hyperlink r:id="rId418" w:tooltip="Ensign (LDS magazine)" w:history="1">
                                      <w:r>
                                        <w:rPr>
                                          <w:rStyle w:val="Hyperlink"/>
                                          <w:i/>
                                          <w:iCs/>
                                          <w:lang/>
                                        </w:rPr>
                                        <w:t>Ensign</w:t>
                                      </w:r>
                                    </w:hyperlink>
                                  </w:p>
                                  <w:p w:rsidR="00F5673B" w:rsidRDefault="00F5673B" w:rsidP="00061B18">
                                    <w:pPr>
                                      <w:pStyle w:val="Heading2"/>
                                      <w:rPr>
                                        <w:lang/>
                                      </w:rPr>
                                    </w:pPr>
                                    <w:r>
                                      <w:rPr>
                                        <w:rStyle w:val="mw-headline"/>
                                        <w:lang/>
                                      </w:rPr>
                                      <w:t>External links</w:t>
                                    </w:r>
                                  </w:p>
                                  <w:tbl>
                                    <w:tblPr>
                                      <w:tblW w:w="0" w:type="auto"/>
                                      <w:tblCellSpacing w:w="15" w:type="dxa"/>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0A0"/>
                                    </w:tblPr>
                                    <w:tblGrid>
                                      <w:gridCol w:w="689"/>
                                      <w:gridCol w:w="9621"/>
                                    </w:tblGrid>
                                    <w:tr w:rsidR="00F5673B" w:rsidRPr="00196D4D" w:rsidTr="006C1DE3">
                                      <w:trPr>
                                        <w:tblCellSpacing w:w="15" w:type="dxa"/>
                                      </w:trPr>
                                      <w:tc>
                                        <w:tcPr>
                                          <w:tcW w:w="0" w:type="auto"/>
                                          <w:tcBorders>
                                            <w:top w:val="single" w:sz="6" w:space="0" w:color="AAAAAA"/>
                                            <w:left w:val="single" w:sz="6" w:space="0" w:color="AAAAAA"/>
                                            <w:bottom w:val="single" w:sz="6" w:space="0" w:color="AAAAAA"/>
                                          </w:tcBorders>
                                          <w:shd w:val="clear" w:color="auto" w:fill="F9F9F9"/>
                                          <w:vAlign w:val="center"/>
                                        </w:tcPr>
                                        <w:p w:rsidR="00F5673B" w:rsidRDefault="00F5673B" w:rsidP="00196D4D">
                                          <w:pPr>
                                            <w:pStyle w:val="Heading2"/>
                                            <w:framePr w:hSpace="180" w:wrap="around" w:vAnchor="text" w:hAnchor="page" w:x="1" w:y="3799"/>
                                            <w:rPr>
                                              <w:rFonts w:ascii="Times" w:hAnsi="Times"/>
                                            </w:rPr>
                                          </w:pPr>
                                          <w:r w:rsidRPr="00C43E4A">
                                            <w:rPr>
                                              <w:noProof/>
                                            </w:rPr>
                                            <w:pict>
                                              <v:shape id="Picture 65" o:spid="_x0000_i1072" type="#_x0000_t75" alt="http://upload.wikimedia.org/wikipedia/en/thumb/4/4a/Commons-logo.svg/30px-Commons-logo.svg.png" style="width:30pt;height:39.75pt;visibility:visible">
                                                <v:imagedata r:id="rId419" o:title=""/>
                                              </v:shape>
                                            </w:pict>
                                          </w:r>
                                        </w:p>
                                      </w:tc>
                                      <w:tc>
                                        <w:tcPr>
                                          <w:tcW w:w="0" w:type="auto"/>
                                          <w:tcBorders>
                                            <w:top w:val="single" w:sz="6" w:space="0" w:color="AAAAAA"/>
                                            <w:bottom w:val="single" w:sz="6" w:space="0" w:color="AAAAAA"/>
                                            <w:right w:val="single" w:sz="6" w:space="0" w:color="AAAAAA"/>
                                          </w:tcBorders>
                                          <w:shd w:val="clear" w:color="auto" w:fill="F9F9F9"/>
                                          <w:vAlign w:val="center"/>
                                        </w:tcPr>
                                        <w:p w:rsidR="00F5673B" w:rsidRDefault="00F5673B" w:rsidP="00196D4D">
                                          <w:pPr>
                                            <w:pStyle w:val="Heading2"/>
                                            <w:framePr w:hSpace="180" w:wrap="around" w:vAnchor="text" w:hAnchor="page" w:x="1" w:y="3799"/>
                                            <w:rPr>
                                              <w:rFonts w:ascii="Times" w:hAnsi="Times"/>
                                            </w:rPr>
                                          </w:pPr>
                                          <w:r>
                                            <w:t xml:space="preserve">Wikimedia Commons has media related to: </w:t>
                                          </w:r>
                                          <w:hyperlink r:id="rId420" w:tooltip="commons:Category:Mormon Battalion" w:history="1">
                                            <w:r>
                                              <w:rPr>
                                                <w:rStyle w:val="Hyperlink"/>
                                                <w:i/>
                                                <w:iCs/>
                                              </w:rPr>
                                              <w:t>Mormon Battalion</w:t>
                                            </w:r>
                                          </w:hyperlink>
                                        </w:p>
                                      </w:tc>
                                    </w:tr>
                                  </w:tbl>
                                  <w:p w:rsidR="00F5673B" w:rsidRDefault="00F5673B" w:rsidP="00061B18">
                                    <w:pPr>
                                      <w:pStyle w:val="Heading2"/>
                                      <w:rPr>
                                        <w:lang/>
                                      </w:rPr>
                                    </w:pPr>
                                    <w:hyperlink r:id="rId421" w:history="1">
                                      <w:r>
                                        <w:rPr>
                                          <w:rStyle w:val="Hyperlink"/>
                                          <w:lang/>
                                        </w:rPr>
                                        <w:t>San Diego Mormon Battalion Historic Site</w:t>
                                      </w:r>
                                    </w:hyperlink>
                                    <w:r>
                                      <w:rPr>
                                        <w:lang/>
                                      </w:rPr>
                                      <w:t>, LDS.org</w:t>
                                    </w:r>
                                  </w:p>
                                  <w:p w:rsidR="00F5673B" w:rsidRDefault="00F5673B" w:rsidP="00061B18">
                                    <w:pPr>
                                      <w:pStyle w:val="Heading2"/>
                                      <w:rPr>
                                        <w:lang/>
                                      </w:rPr>
                                    </w:pPr>
                                    <w:hyperlink r:id="rId422" w:history="1">
                                      <w:r>
                                        <w:rPr>
                                          <w:rStyle w:val="Hyperlink"/>
                                          <w:lang/>
                                        </w:rPr>
                                        <w:t>Mormon Battalion Association</w:t>
                                      </w:r>
                                    </w:hyperlink>
                                    <w:r>
                                      <w:rPr>
                                        <w:lang/>
                                      </w:rPr>
                                      <w:t>, MormonBattalion.com</w:t>
                                    </w:r>
                                  </w:p>
                                  <w:p w:rsidR="00F5673B" w:rsidRDefault="00F5673B" w:rsidP="00061B18">
                                    <w:pPr>
                                      <w:pStyle w:val="Heading2"/>
                                      <w:rPr>
                                        <w:lang/>
                                      </w:rPr>
                                    </w:pPr>
                                    <w:hyperlink r:id="rId423" w:history="1">
                                      <w:r>
                                        <w:rPr>
                                          <w:rStyle w:val="Hyperlink"/>
                                          <w:lang/>
                                        </w:rPr>
                                        <w:t>Roster of Mormon Battalion Members</w:t>
                                      </w:r>
                                    </w:hyperlink>
                                    <w:r>
                                      <w:rPr>
                                        <w:lang/>
                                      </w:rPr>
                                      <w:t>, MormonBattalion.com</w:t>
                                    </w:r>
                                  </w:p>
                                  <w:p w:rsidR="00F5673B" w:rsidRDefault="00F5673B" w:rsidP="00061B18">
                                    <w:pPr>
                                      <w:pStyle w:val="Heading2"/>
                                      <w:rPr>
                                        <w:lang/>
                                      </w:rPr>
                                    </w:pPr>
                                    <w:hyperlink r:id="rId424" w:history="1">
                                      <w:r>
                                        <w:rPr>
                                          <w:rStyle w:val="Hyperlink"/>
                                          <w:lang/>
                                        </w:rPr>
                                        <w:t>Families with the Mormon Battalion March of 1846–48</w:t>
                                      </w:r>
                                    </w:hyperlink>
                                    <w:r>
                                      <w:rPr>
                                        <w:lang/>
                                      </w:rPr>
                                      <w:t>,</w:t>
                                    </w:r>
                                    <w:r>
                                      <w:rPr>
                                        <w:vertAlign w:val="superscript"/>
                                        <w:lang/>
                                      </w:rPr>
                                      <w:t>[</w:t>
                                    </w:r>
                                    <w:hyperlink r:id="rId425" w:tooltip="Wikipedia:Link rot" w:history="1">
                                      <w:r>
                                        <w:rPr>
                                          <w:rStyle w:val="Hyperlink"/>
                                          <w:i/>
                                          <w:iCs/>
                                          <w:vertAlign w:val="superscript"/>
                                          <w:lang/>
                                        </w:rPr>
                                        <w:t>dead link</w:t>
                                      </w:r>
                                    </w:hyperlink>
                                    <w:r>
                                      <w:rPr>
                                        <w:vertAlign w:val="superscript"/>
                                        <w:lang/>
                                      </w:rPr>
                                      <w:t>]</w:t>
                                    </w:r>
                                    <w:r>
                                      <w:rPr>
                                        <w:lang/>
                                      </w:rPr>
                                      <w:t xml:space="preserve"> BattalionWomen.com</w:t>
                                    </w:r>
                                  </w:p>
                                  <w:p w:rsidR="00F5673B" w:rsidRDefault="00F5673B" w:rsidP="00061B18">
                                    <w:pPr>
                                      <w:pStyle w:val="Heading2"/>
                                      <w:rPr>
                                        <w:lang/>
                                      </w:rPr>
                                    </w:pPr>
                                    <w:hyperlink r:id="rId426" w:history="1">
                                      <w:r>
                                        <w:rPr>
                                          <w:rStyle w:val="Hyperlink"/>
                                          <w:lang/>
                                        </w:rPr>
                                        <w:t>Mormon Battalion Trek 2008 Reenactment</w:t>
                                      </w:r>
                                    </w:hyperlink>
                                    <w:r>
                                      <w:rPr>
                                        <w:lang/>
                                      </w:rPr>
                                      <w:t>, BattalionTrek.com</w:t>
                                    </w:r>
                                  </w:p>
                                  <w:p w:rsidR="00F5673B" w:rsidRDefault="00F5673B" w:rsidP="00061B18">
                                    <w:pPr>
                                      <w:pStyle w:val="Heading2"/>
                                      <w:rPr>
                                        <w:lang/>
                                      </w:rPr>
                                    </w:pPr>
                                    <w:hyperlink r:id="rId427" w:history="1">
                                      <w:r>
                                        <w:rPr>
                                          <w:rStyle w:val="Hyperlink"/>
                                          <w:lang/>
                                        </w:rPr>
                                        <w:t>The Mormon Battalion in the Desert Southwest</w:t>
                                      </w:r>
                                    </w:hyperlink>
                                    <w:r>
                                      <w:rPr>
                                        <w:lang/>
                                      </w:rPr>
                                      <w:t xml:space="preserve"> by Kent Duryee, DesertUSA.com</w:t>
                                    </w:r>
                                  </w:p>
                                  <w:p w:rsidR="00F5673B" w:rsidRDefault="00F5673B" w:rsidP="00061B18">
                                    <w:pPr>
                                      <w:pStyle w:val="Heading2"/>
                                      <w:rPr>
                                        <w:lang/>
                                      </w:rPr>
                                    </w:pPr>
                                    <w:hyperlink r:id="rId428" w:history="1">
                                      <w:r>
                                        <w:rPr>
                                          <w:rStyle w:val="Hyperlink"/>
                                          <w:lang/>
                                        </w:rPr>
                                        <w:t>House Resolution No. 5--Relative to commending the Mormon Battalion</w:t>
                                      </w:r>
                                    </w:hyperlink>
                                    <w:r>
                                      <w:rPr>
                                        <w:lang/>
                                      </w:rPr>
                                      <w:t>, 15 January 1997 - California Legislature commendation</w:t>
                                    </w:r>
                                  </w:p>
                                  <w:p w:rsidR="00F5673B" w:rsidRDefault="00F5673B" w:rsidP="00061B18">
                                    <w:pPr>
                                      <w:pStyle w:val="Heading2"/>
                                      <w:rPr>
                                        <w:lang/>
                                      </w:rPr>
                                    </w:pPr>
                                    <w:hyperlink r:id="rId429" w:history="1">
                                      <w:r>
                                        <w:rPr>
                                          <w:rStyle w:val="Hyperlink"/>
                                          <w:lang/>
                                        </w:rPr>
                                        <w:t>Senate Concurrent Resolution No. 40--Relative to the Mormon Battalion</w:t>
                                      </w:r>
                                    </w:hyperlink>
                                    <w:r>
                                      <w:rPr>
                                        <w:lang/>
                                      </w:rPr>
                                      <w:t>, 13 June 1995 - California Legislature Historical Plaque</w:t>
                                    </w:r>
                                  </w:p>
                                  <w:tbl>
                                    <w:tblPr>
                                      <w:tblW w:w="0" w:type="auto"/>
                                      <w:tblCellSpacing w:w="0" w:type="dxa"/>
                                      <w:tblCellMar>
                                        <w:top w:w="15" w:type="dxa"/>
                                        <w:left w:w="15" w:type="dxa"/>
                                        <w:bottom w:w="15" w:type="dxa"/>
                                        <w:right w:w="15" w:type="dxa"/>
                                      </w:tblCellMar>
                                      <w:tblLook w:val="00A0"/>
                                    </w:tblPr>
                                    <w:tblGrid>
                                      <w:gridCol w:w="4619"/>
                                    </w:tblGrid>
                                    <w:tr w:rsidR="00F5673B" w:rsidRPr="00196D4D" w:rsidTr="006C1DE3">
                                      <w:trPr>
                                        <w:tblCellSpacing w:w="0" w:type="dxa"/>
                                      </w:trPr>
                                      <w:tc>
                                        <w:tcPr>
                                          <w:tcW w:w="0" w:type="auto"/>
                                          <w:tcMar>
                                            <w:top w:w="30" w:type="dxa"/>
                                            <w:left w:w="30" w:type="dxa"/>
                                            <w:bottom w:w="30" w:type="dxa"/>
                                            <w:right w:w="30" w:type="dxa"/>
                                          </w:tcMar>
                                          <w:vAlign w:val="center"/>
                                        </w:tcPr>
                                        <w:tbl>
                                          <w:tblPr>
                                            <w:tblW w:w="0" w:type="auto"/>
                                            <w:tblCellSpacing w:w="0" w:type="dxa"/>
                                            <w:tblCellMar>
                                              <w:top w:w="15" w:type="dxa"/>
                                              <w:left w:w="15" w:type="dxa"/>
                                              <w:bottom w:w="15" w:type="dxa"/>
                                              <w:right w:w="15" w:type="dxa"/>
                                            </w:tblCellMar>
                                            <w:tblLook w:val="00A0"/>
                                          </w:tblPr>
                                          <w:tblGrid>
                                            <w:gridCol w:w="4559"/>
                                          </w:tblGrid>
                                          <w:tr w:rsidR="00F5673B" w:rsidRPr="00196D4D" w:rsidTr="006C1DE3">
                                            <w:trPr>
                                              <w:tblCellSpacing w:w="0" w:type="dxa"/>
                                            </w:trPr>
                                            <w:tc>
                                              <w:tcPr>
                                                <w:tcW w:w="0" w:type="auto"/>
                                                <w:vAlign w:val="center"/>
                                              </w:tcPr>
                                              <w:p w:rsidR="00F5673B" w:rsidRDefault="00F5673B" w:rsidP="00196D4D">
                                                <w:pPr>
                                                  <w:pStyle w:val="Heading2"/>
                                                  <w:framePr w:hSpace="180" w:wrap="around" w:vAnchor="text" w:hAnchor="page" w:x="1" w:y="3799"/>
                                                </w:pPr>
                                                <w:r>
                                                  <w:rPr>
                                                    <w:rStyle w:val="collapsebutton"/>
                                                  </w:rPr>
                                                  <w:t>[</w:t>
                                                </w:r>
                                                <w:hyperlink r:id="rId430" w:history="1">
                                                  <w:r>
                                                    <w:rPr>
                                                      <w:rStyle w:val="Hyperlink"/>
                                                    </w:rPr>
                                                    <w:t>show</w:t>
                                                  </w:r>
                                                </w:hyperlink>
                                                <w:r>
                                                  <w:rPr>
                                                    <w:rStyle w:val="collapsebutton"/>
                                                  </w:rPr>
                                                  <w:t>]</w:t>
                                                </w:r>
                                              </w:p>
                                              <w:p w:rsidR="00F5673B" w:rsidRDefault="00F5673B" w:rsidP="00196D4D">
                                                <w:pPr>
                                                  <w:pStyle w:val="Heading2"/>
                                                  <w:framePr w:hSpace="180" w:wrap="around" w:vAnchor="text" w:hAnchor="page" w:x="1" w:y="3799"/>
                                                </w:pPr>
                                                <w:hyperlink r:id="rId431" w:tooltip="Template:Latter-day Saints" w:history="1">
                                                  <w:r>
                                                    <w:rPr>
                                                      <w:rStyle w:val="Hyperlink"/>
                                                    </w:rPr>
                                                    <w:t>v</w:t>
                                                  </w:r>
                                                </w:hyperlink>
                                              </w:p>
                                              <w:p w:rsidR="00F5673B" w:rsidRDefault="00F5673B" w:rsidP="00196D4D">
                                                <w:pPr>
                                                  <w:pStyle w:val="Heading2"/>
                                                  <w:framePr w:hSpace="180" w:wrap="around" w:vAnchor="text" w:hAnchor="page" w:x="1" w:y="3799"/>
                                                </w:pPr>
                                                <w:hyperlink r:id="rId432" w:tooltip="Template talk:Latter-day Saints" w:history="1">
                                                  <w:r>
                                                    <w:rPr>
                                                      <w:rStyle w:val="Hyperlink"/>
                                                    </w:rPr>
                                                    <w:t>t</w:t>
                                                  </w:r>
                                                </w:hyperlink>
                                              </w:p>
                                              <w:p w:rsidR="00F5673B" w:rsidRDefault="00F5673B" w:rsidP="00196D4D">
                                                <w:pPr>
                                                  <w:pStyle w:val="Heading2"/>
                                                  <w:framePr w:hSpace="180" w:wrap="around" w:vAnchor="text" w:hAnchor="page" w:x="1" w:y="3799"/>
                                                </w:pPr>
                                                <w:hyperlink r:id="rId433" w:history="1">
                                                  <w:r>
                                                    <w:rPr>
                                                      <w:rStyle w:val="Hyperlink"/>
                                                    </w:rPr>
                                                    <w:t>e</w:t>
                                                  </w:r>
                                                </w:hyperlink>
                                              </w:p>
                                              <w:p w:rsidR="00F5673B" w:rsidRDefault="00F5673B" w:rsidP="00196D4D">
                                                <w:pPr>
                                                  <w:pStyle w:val="Heading2"/>
                                                  <w:framePr w:hSpace="180" w:wrap="around" w:vAnchor="text" w:hAnchor="page" w:x="1" w:y="3799"/>
                                                  <w:rPr>
                                                    <w:rFonts w:ascii="Times" w:hAnsi="Times"/>
                                                    <w:sz w:val="22"/>
                                                    <w:szCs w:val="22"/>
                                                  </w:rPr>
                                                </w:pPr>
                                                <w:hyperlink r:id="rId434" w:tooltip="The Church of Jesus Christ of Latter-day Saints" w:history="1">
                                                  <w:r>
                                                    <w:rPr>
                                                      <w:rStyle w:val="Hyperlink"/>
                                                      <w:sz w:val="22"/>
                                                      <w:szCs w:val="22"/>
                                                    </w:rPr>
                                                    <w:t>The Church of Jesus Christ of Latter-day Saints</w:t>
                                                  </w:r>
                                                </w:hyperlink>
                                              </w:p>
                                            </w:tc>
                                          </w:tr>
                                        </w:tbl>
                                        <w:p w:rsidR="00F5673B" w:rsidRDefault="00F5673B" w:rsidP="00196D4D">
                                          <w:pPr>
                                            <w:pStyle w:val="Heading2"/>
                                            <w:framePr w:hSpace="180" w:wrap="around" w:vAnchor="text" w:hAnchor="page" w:x="1" w:y="3799"/>
                                            <w:rPr>
                                              <w:rFonts w:ascii="Times" w:hAnsi="Times"/>
                                            </w:rPr>
                                          </w:pPr>
                                        </w:p>
                                      </w:tc>
                                    </w:tr>
                                  </w:tbl>
                                  <w:p w:rsidR="00F5673B" w:rsidRDefault="00F5673B" w:rsidP="00061B18">
                                    <w:pPr>
                                      <w:pStyle w:val="Heading2"/>
                                    </w:pPr>
                                    <w:hyperlink r:id="rId435" w:tooltip="Help:Categories" w:history="1">
                                      <w:r>
                                        <w:rPr>
                                          <w:rStyle w:val="Hyperlink"/>
                                        </w:rPr>
                                        <w:t>Categories</w:t>
                                      </w:r>
                                    </w:hyperlink>
                                    <w:r>
                                      <w:t>:</w:t>
                                    </w:r>
                                  </w:p>
                                  <w:p w:rsidR="00F5673B" w:rsidRDefault="00F5673B" w:rsidP="00061B18">
                                    <w:pPr>
                                      <w:pStyle w:val="Heading2"/>
                                    </w:pPr>
                                    <w:hyperlink r:id="rId436" w:tooltip="Category:1847 disestablishments" w:history="1">
                                      <w:r>
                                        <w:rPr>
                                          <w:rStyle w:val="Hyperlink"/>
                                        </w:rPr>
                                        <w:t>1847 disestablishments</w:t>
                                      </w:r>
                                    </w:hyperlink>
                                  </w:p>
                                  <w:p w:rsidR="00F5673B" w:rsidRDefault="00F5673B" w:rsidP="00061B18">
                                    <w:pPr>
                                      <w:pStyle w:val="Heading2"/>
                                    </w:pPr>
                                    <w:hyperlink r:id="rId437" w:tooltip="Category:Battalions of the United States Army" w:history="1">
                                      <w:r>
                                        <w:rPr>
                                          <w:rStyle w:val="Hyperlink"/>
                                        </w:rPr>
                                        <w:t>Battalions of the United States Army</w:t>
                                      </w:r>
                                    </w:hyperlink>
                                  </w:p>
                                  <w:p w:rsidR="00F5673B" w:rsidRDefault="00F5673B" w:rsidP="00061B18">
                                    <w:pPr>
                                      <w:pStyle w:val="Heading2"/>
                                    </w:pPr>
                                    <w:hyperlink r:id="rId438" w:tooltip="Category:California Campaign" w:history="1">
                                      <w:r>
                                        <w:rPr>
                                          <w:rStyle w:val="Hyperlink"/>
                                        </w:rPr>
                                        <w:t>California Campaign</w:t>
                                      </w:r>
                                    </w:hyperlink>
                                  </w:p>
                                  <w:p w:rsidR="00F5673B" w:rsidRDefault="00F5673B" w:rsidP="00061B18">
                                    <w:pPr>
                                      <w:pStyle w:val="Heading2"/>
                                    </w:pPr>
                                    <w:hyperlink r:id="rId439" w:tooltip="Category:Council Bluffs, Iowa" w:history="1">
                                      <w:r>
                                        <w:rPr>
                                          <w:rStyle w:val="Hyperlink"/>
                                        </w:rPr>
                                        <w:t>Council Bluffs, Iowa</w:t>
                                      </w:r>
                                    </w:hyperlink>
                                  </w:p>
                                  <w:p w:rsidR="00F5673B" w:rsidRDefault="00F5673B" w:rsidP="00061B18">
                                    <w:pPr>
                                      <w:pStyle w:val="Heading2"/>
                                    </w:pPr>
                                    <w:hyperlink r:id="rId440" w:tooltip="Category:History of San Diego, California" w:history="1">
                                      <w:r>
                                        <w:rPr>
                                          <w:rStyle w:val="Hyperlink"/>
                                        </w:rPr>
                                        <w:t>History of San Diego, California</w:t>
                                      </w:r>
                                    </w:hyperlink>
                                  </w:p>
                                  <w:p w:rsidR="00F5673B" w:rsidRDefault="00F5673B" w:rsidP="00061B18">
                                    <w:pPr>
                                      <w:pStyle w:val="Heading2"/>
                                    </w:pPr>
                                    <w:hyperlink r:id="rId441" w:tooltip="Category:History of The Church of Jesus Christ of Latter-day Saints" w:history="1">
                                      <w:r>
                                        <w:rPr>
                                          <w:rStyle w:val="Hyperlink"/>
                                        </w:rPr>
                                        <w:t>History of The Church of Jesus Christ of Latter-day Saints</w:t>
                                      </w:r>
                                    </w:hyperlink>
                                  </w:p>
                                  <w:p w:rsidR="00F5673B" w:rsidRDefault="00F5673B" w:rsidP="00061B18">
                                    <w:pPr>
                                      <w:pStyle w:val="Heading2"/>
                                    </w:pPr>
                                    <w:hyperlink r:id="rId442" w:tooltip="Category:Members of the Mormon Battalion" w:history="1">
                                      <w:r>
                                        <w:rPr>
                                          <w:rStyle w:val="Hyperlink"/>
                                        </w:rPr>
                                        <w:t>Members of the Mormon Battalion</w:t>
                                      </w:r>
                                    </w:hyperlink>
                                  </w:p>
                                  <w:p w:rsidR="00F5673B" w:rsidRDefault="00F5673B" w:rsidP="00061B18">
                                    <w:pPr>
                                      <w:pStyle w:val="Heading2"/>
                                    </w:pPr>
                                    <w:hyperlink r:id="rId443" w:tooltip="Category:Military units and formations established in 1846" w:history="1">
                                      <w:r>
                                        <w:rPr>
                                          <w:rStyle w:val="Hyperlink"/>
                                        </w:rPr>
                                        <w:t>Military units and formations established in 1846</w:t>
                                      </w:r>
                                    </w:hyperlink>
                                  </w:p>
                                  <w:p w:rsidR="00F5673B" w:rsidRDefault="00F5673B" w:rsidP="00061B18">
                                    <w:pPr>
                                      <w:pStyle w:val="Heading2"/>
                                    </w:pPr>
                                    <w:hyperlink r:id="rId444" w:tooltip="Category:Military units and formations of the Mexican–American War" w:history="1">
                                      <w:r>
                                        <w:rPr>
                                          <w:rStyle w:val="Hyperlink"/>
                                        </w:rPr>
                                        <w:t>Military units and formations of the Mexican–American War</w:t>
                                      </w:r>
                                    </w:hyperlink>
                                  </w:p>
                                  <w:p w:rsidR="00F5673B" w:rsidRDefault="00F5673B" w:rsidP="00061B18">
                                    <w:pPr>
                                      <w:pStyle w:val="Heading2"/>
                                    </w:pPr>
                                    <w:hyperlink r:id="rId445" w:tooltip="Category:Religious organizations established in 1846" w:history="1">
                                      <w:r>
                                        <w:rPr>
                                          <w:rStyle w:val="Hyperlink"/>
                                        </w:rPr>
                                        <w:t>Religious organizations established in 1846</w:t>
                                      </w:r>
                                    </w:hyperlink>
                                  </w:p>
                                  <w:p w:rsidR="00F5673B" w:rsidRDefault="00F5673B" w:rsidP="00061B18">
                                    <w:pPr>
                                      <w:pStyle w:val="Heading2"/>
                                    </w:pPr>
                                    <w:r>
                                      <w:t>Navigation menu</w:t>
                                    </w:r>
                                  </w:p>
                                  <w:p w:rsidR="00F5673B" w:rsidRDefault="00F5673B" w:rsidP="00061B18">
                                    <w:pPr>
                                      <w:pStyle w:val="Heading2"/>
                                    </w:pPr>
                                    <w:hyperlink r:id="rId446" w:history="1">
                                      <w:r>
                                        <w:rPr>
                                          <w:rStyle w:val="Hyperlink"/>
                                        </w:rPr>
                                        <w:t>Create account</w:t>
                                      </w:r>
                                    </w:hyperlink>
                                  </w:p>
                                  <w:p w:rsidR="00F5673B" w:rsidRDefault="00F5673B" w:rsidP="00061B18">
                                    <w:pPr>
                                      <w:pStyle w:val="Heading2"/>
                                    </w:pPr>
                                    <w:hyperlink r:id="rId447" w:tooltip="You are encouraged to log in; however, it is not mandatory. [ctrl-option-o]" w:history="1">
                                      <w:r>
                                        <w:rPr>
                                          <w:rStyle w:val="Hyperlink"/>
                                        </w:rPr>
                                        <w:t>Log in</w:t>
                                      </w:r>
                                    </w:hyperlink>
                                  </w:p>
                                  <w:p w:rsidR="00F5673B" w:rsidRDefault="00F5673B" w:rsidP="00061B18">
                                    <w:pPr>
                                      <w:pStyle w:val="Heading2"/>
                                    </w:pPr>
                                    <w:hyperlink r:id="rId448" w:tooltip="View the content page [ctrl-option-c]" w:history="1">
                                      <w:r>
                                        <w:rPr>
                                          <w:rStyle w:val="Hyperlink"/>
                                        </w:rPr>
                                        <w:t>Article</w:t>
                                      </w:r>
                                    </w:hyperlink>
                                  </w:p>
                                  <w:p w:rsidR="00F5673B" w:rsidRDefault="00F5673B" w:rsidP="00061B18">
                                    <w:pPr>
                                      <w:pStyle w:val="Heading2"/>
                                    </w:pPr>
                                    <w:hyperlink r:id="rId449" w:tooltip="Discussion about the content page [ctrl-option-t]" w:history="1">
                                      <w:r>
                                        <w:rPr>
                                          <w:rStyle w:val="Hyperlink"/>
                                        </w:rPr>
                                        <w:t>Talk</w:t>
                                      </w:r>
                                    </w:hyperlink>
                                  </w:p>
                                  <w:p w:rsidR="00F5673B" w:rsidRDefault="00F5673B" w:rsidP="00061B18">
                                    <w:pPr>
                                      <w:pStyle w:val="Heading2"/>
                                    </w:pPr>
                                    <w:hyperlink r:id="rId450" w:history="1">
                                      <w:r>
                                        <w:rPr>
                                          <w:rStyle w:val="Hyperlink"/>
                                        </w:rPr>
                                        <w:t>Read</w:t>
                                      </w:r>
                                    </w:hyperlink>
                                  </w:p>
                                  <w:p w:rsidR="00F5673B" w:rsidRDefault="00F5673B" w:rsidP="00061B18">
                                    <w:pPr>
                                      <w:pStyle w:val="Heading2"/>
                                    </w:pPr>
                                    <w:hyperlink r:id="rId451" w:tooltip="You can edit this page.Please use the preview button before saving. [ctrl-option-e]" w:history="1">
                                      <w:r>
                                        <w:rPr>
                                          <w:rStyle w:val="Hyperlink"/>
                                        </w:rPr>
                                        <w:t>Edit</w:t>
                                      </w:r>
                                    </w:hyperlink>
                                  </w:p>
                                  <w:p w:rsidR="00F5673B" w:rsidRDefault="00F5673B" w:rsidP="00061B18">
                                    <w:pPr>
                                      <w:pStyle w:val="Heading2"/>
                                    </w:pPr>
                                    <w:hyperlink r:id="rId452" w:tooltip="Past versions of this page [ctrl-option-h]" w:history="1">
                                      <w:r>
                                        <w:rPr>
                                          <w:rStyle w:val="Hyperlink"/>
                                        </w:rPr>
                                        <w:t>View history</w:t>
                                      </w:r>
                                    </w:hyperlink>
                                  </w:p>
                                  <w:p w:rsidR="00F5673B" w:rsidRDefault="00F5673B" w:rsidP="00061B18">
                                    <w:pPr>
                                      <w:pStyle w:val="Heading2"/>
                                    </w:pPr>
                                    <w:r>
                                      <w:t>Top of Form</w:t>
                                    </w:r>
                                  </w:p>
                                  <w:p w:rsidR="00F5673B" w:rsidRDefault="00F5673B" w:rsidP="00061B18">
                                    <w:pPr>
                                      <w:pStyle w:val="Heading2"/>
                                    </w:pPr>
                                    <w:r>
                                      <w:fldChar w:fldCharType="begin"/>
                                    </w:r>
                                    <w:r>
                                      <w:instrText xml:space="preserve"> </w:instrText>
                                    </w:r>
                                    <w:r>
                                      <w:fldChar w:fldCharType="begin"/>
                                    </w:r>
                                    <w:r>
                                      <w:instrText xml:space="preserve"> PRIVATE "&lt;INPUT TABINDEX=\"1\" NAME=\"search\" TITLE=\"Search Wikipedia [ctrl-option-f]\" ACCESSKEY=\"f\"&gt;" </w:instrText>
                                    </w:r>
                                    <w:r>
                                      <w:fldChar w:fldCharType="end"/>
                                    </w:r>
                                    <w:r>
                                      <w:instrText xml:space="preserve">MACROBUTTON HTMLDirect </w:instrText>
                                    </w:r>
                                    <w:r w:rsidRPr="00C43E4A">
                                      <w:rPr>
                                        <w:noProof/>
                                      </w:rPr>
                                      <w:pict>
                                        <v:shape id="Picture 66" o:spid="_x0000_i1073" type="#_x0000_t75" style="width:14.25pt;height:20.25pt;visibility:visible">
                                          <v:imagedata r:id="rId32" o:title=""/>
                                        </v:shape>
                                      </w:pict>
                                    </w:r>
                                    <w:r>
                                      <w:fldChar w:fldCharType="end"/>
                                    </w:r>
                                  </w:p>
                                  <w:p w:rsidR="00F5673B" w:rsidRDefault="00F5673B" w:rsidP="00061B18">
                                    <w:pPr>
                                      <w:pStyle w:val="Heading2"/>
                                    </w:pPr>
                                    <w:r>
                                      <w:t>Bottom of Form</w:t>
                                    </w:r>
                                  </w:p>
                                  <w:p w:rsidR="00F5673B" w:rsidRDefault="00F5673B" w:rsidP="00061B18">
                                    <w:pPr>
                                      <w:pStyle w:val="Heading2"/>
                                    </w:pPr>
                                    <w:hyperlink r:id="rId453" w:tooltip="Visit the main page [ctrl-option-z]" w:history="1">
                                      <w:r>
                                        <w:rPr>
                                          <w:rStyle w:val="Hyperlink"/>
                                        </w:rPr>
                                        <w:t>Main page</w:t>
                                      </w:r>
                                    </w:hyperlink>
                                  </w:p>
                                  <w:p w:rsidR="00F5673B" w:rsidRDefault="00F5673B" w:rsidP="00061B18">
                                    <w:pPr>
                                      <w:pStyle w:val="Heading2"/>
                                    </w:pPr>
                                    <w:hyperlink r:id="rId454" w:tooltip="Guides to browsing Wikipedia" w:history="1">
                                      <w:r>
                                        <w:rPr>
                                          <w:rStyle w:val="Hyperlink"/>
                                        </w:rPr>
                                        <w:t>Contents</w:t>
                                      </w:r>
                                    </w:hyperlink>
                                  </w:p>
                                  <w:p w:rsidR="00F5673B" w:rsidRDefault="00F5673B" w:rsidP="00061B18">
                                    <w:pPr>
                                      <w:pStyle w:val="Heading2"/>
                                    </w:pPr>
                                    <w:hyperlink r:id="rId455" w:tooltip="Featured content – the best of Wikipedia" w:history="1">
                                      <w:r>
                                        <w:rPr>
                                          <w:rStyle w:val="Hyperlink"/>
                                        </w:rPr>
                                        <w:t>Featured content</w:t>
                                      </w:r>
                                    </w:hyperlink>
                                  </w:p>
                                  <w:p w:rsidR="00F5673B" w:rsidRDefault="00F5673B" w:rsidP="00061B18">
                                    <w:pPr>
                                      <w:pStyle w:val="Heading2"/>
                                    </w:pPr>
                                    <w:hyperlink r:id="rId456" w:tooltip="Find background information on current events" w:history="1">
                                      <w:r>
                                        <w:rPr>
                                          <w:rStyle w:val="Hyperlink"/>
                                        </w:rPr>
                                        <w:t>Current events</w:t>
                                      </w:r>
                                    </w:hyperlink>
                                  </w:p>
                                  <w:p w:rsidR="00F5673B" w:rsidRDefault="00F5673B" w:rsidP="00061B18">
                                    <w:pPr>
                                      <w:pStyle w:val="Heading2"/>
                                    </w:pPr>
                                    <w:hyperlink r:id="rId457" w:tooltip="Load a random article [ctrl-option-x]" w:history="1">
                                      <w:r>
                                        <w:rPr>
                                          <w:rStyle w:val="Hyperlink"/>
                                        </w:rPr>
                                        <w:t>Random article</w:t>
                                      </w:r>
                                    </w:hyperlink>
                                  </w:p>
                                  <w:p w:rsidR="00F5673B" w:rsidRDefault="00F5673B" w:rsidP="00061B18">
                                    <w:pPr>
                                      <w:pStyle w:val="Heading2"/>
                                    </w:pPr>
                                    <w:hyperlink r:id="rId458" w:tooltip="Support us" w:history="1">
                                      <w:r>
                                        <w:rPr>
                                          <w:rStyle w:val="Hyperlink"/>
                                        </w:rPr>
                                        <w:t>Donate to Wikipedia</w:t>
                                      </w:r>
                                    </w:hyperlink>
                                  </w:p>
                                  <w:p w:rsidR="00F5673B" w:rsidRDefault="00F5673B" w:rsidP="00061B18">
                                    <w:pPr>
                                      <w:pStyle w:val="Heading2"/>
                                    </w:pPr>
                                    <w:hyperlink r:id="rId459" w:tooltip="Visit the Wikimedia Shop" w:history="1">
                                      <w:r>
                                        <w:rPr>
                                          <w:rStyle w:val="Hyperlink"/>
                                        </w:rPr>
                                        <w:t>Wikimedia Shop</w:t>
                                      </w:r>
                                    </w:hyperlink>
                                  </w:p>
                                  <w:p w:rsidR="00F5673B" w:rsidRDefault="00F5673B" w:rsidP="00061B18">
                                    <w:pPr>
                                      <w:pStyle w:val="Heading2"/>
                                    </w:pPr>
                                    <w:hyperlink r:id="rId460" w:history="1">
                                      <w:r>
                                        <w:rPr>
                                          <w:rStyle w:val="Hyperlink"/>
                                        </w:rPr>
                                        <w:t>Interaction</w:t>
                                      </w:r>
                                    </w:hyperlink>
                                  </w:p>
                                  <w:p w:rsidR="00F5673B" w:rsidRDefault="00F5673B" w:rsidP="00061B18">
                                    <w:pPr>
                                      <w:pStyle w:val="Heading2"/>
                                    </w:pPr>
                                    <w:hyperlink r:id="rId461" w:tooltip="Guidance on how to use and edit Wikipedia" w:history="1">
                                      <w:r>
                                        <w:rPr>
                                          <w:rStyle w:val="Hyperlink"/>
                                        </w:rPr>
                                        <w:t>Help</w:t>
                                      </w:r>
                                    </w:hyperlink>
                                  </w:p>
                                  <w:p w:rsidR="00F5673B" w:rsidRDefault="00F5673B" w:rsidP="00061B18">
                                    <w:pPr>
                                      <w:pStyle w:val="Heading2"/>
                                    </w:pPr>
                                    <w:hyperlink r:id="rId462" w:tooltip="Find out about Wikipedia" w:history="1">
                                      <w:r>
                                        <w:rPr>
                                          <w:rStyle w:val="Hyperlink"/>
                                        </w:rPr>
                                        <w:t>About Wikipedia</w:t>
                                      </w:r>
                                    </w:hyperlink>
                                  </w:p>
                                  <w:p w:rsidR="00F5673B" w:rsidRDefault="00F5673B" w:rsidP="00061B18">
                                    <w:pPr>
                                      <w:pStyle w:val="Heading2"/>
                                    </w:pPr>
                                    <w:hyperlink r:id="rId463" w:tooltip="About the project, what you can do, where to find things" w:history="1">
                                      <w:r>
                                        <w:rPr>
                                          <w:rStyle w:val="Hyperlink"/>
                                        </w:rPr>
                                        <w:t>Community portal</w:t>
                                      </w:r>
                                    </w:hyperlink>
                                  </w:p>
                                  <w:p w:rsidR="00F5673B" w:rsidRDefault="00F5673B" w:rsidP="00061B18">
                                    <w:pPr>
                                      <w:pStyle w:val="Heading2"/>
                                    </w:pPr>
                                    <w:hyperlink r:id="rId464" w:tooltip="A list of recent changes in the wiki [ctrl-option-r]" w:history="1">
                                      <w:r>
                                        <w:rPr>
                                          <w:rStyle w:val="Hyperlink"/>
                                        </w:rPr>
                                        <w:t>Recent changes</w:t>
                                      </w:r>
                                    </w:hyperlink>
                                  </w:p>
                                  <w:p w:rsidR="00F5673B" w:rsidRDefault="00F5673B" w:rsidP="00061B18">
                                    <w:pPr>
                                      <w:pStyle w:val="Heading2"/>
                                    </w:pPr>
                                    <w:hyperlink r:id="rId465" w:tooltip="How to contact Wikipedia" w:history="1">
                                      <w:r>
                                        <w:rPr>
                                          <w:rStyle w:val="Hyperlink"/>
                                        </w:rPr>
                                        <w:t>Contact Wikipedia</w:t>
                                      </w:r>
                                    </w:hyperlink>
                                  </w:p>
                                  <w:p w:rsidR="00F5673B" w:rsidRDefault="00F5673B" w:rsidP="00061B18">
                                    <w:pPr>
                                      <w:pStyle w:val="Heading2"/>
                                    </w:pPr>
                                    <w:hyperlink r:id="rId466" w:history="1">
                                      <w:r>
                                        <w:rPr>
                                          <w:rStyle w:val="Hyperlink"/>
                                        </w:rPr>
                                        <w:t>Toolbox</w:t>
                                      </w:r>
                                    </w:hyperlink>
                                  </w:p>
                                  <w:p w:rsidR="00F5673B" w:rsidRDefault="00F5673B" w:rsidP="00061B18">
                                    <w:pPr>
                                      <w:pStyle w:val="Heading2"/>
                                    </w:pPr>
                                    <w:hyperlink r:id="rId467" w:history="1">
                                      <w:r>
                                        <w:rPr>
                                          <w:rStyle w:val="Hyperlink"/>
                                        </w:rPr>
                                        <w:t>Print/export</w:t>
                                      </w:r>
                                    </w:hyperlink>
                                  </w:p>
                                  <w:p w:rsidR="00F5673B" w:rsidRDefault="00F5673B" w:rsidP="00061B18">
                                    <w:pPr>
                                      <w:pStyle w:val="Heading2"/>
                                    </w:pPr>
                                    <w:hyperlink r:id="rId468" w:history="1">
                                      <w:r>
                                        <w:rPr>
                                          <w:rStyle w:val="Hyperlink"/>
                                        </w:rPr>
                                        <w:t>Languages</w:t>
                                      </w:r>
                                    </w:hyperlink>
                                  </w:p>
                                  <w:p w:rsidR="00F5673B" w:rsidRDefault="00F5673B" w:rsidP="00061B18">
                                    <w:pPr>
                                      <w:pStyle w:val="Heading2"/>
                                    </w:pPr>
                                    <w:hyperlink r:id="rId469" w:tooltip="Batallón Mormón" w:history="1">
                                      <w:r>
                                        <w:rPr>
                                          <w:rStyle w:val="Hyperlink"/>
                                          <w:lang w:val="uz-Cyrl-UZ"/>
                                        </w:rPr>
                                        <w:t>Asturianu</w:t>
                                      </w:r>
                                    </w:hyperlink>
                                  </w:p>
                                  <w:p w:rsidR="00F5673B" w:rsidRDefault="00F5673B" w:rsidP="00061B18">
                                    <w:pPr>
                                      <w:pStyle w:val="Heading2"/>
                                    </w:pPr>
                                    <w:hyperlink r:id="rId470" w:tooltip="Batallón Mormón" w:history="1">
                                      <w:r>
                                        <w:rPr>
                                          <w:rStyle w:val="Hyperlink"/>
                                          <w:lang w:val="es-ES"/>
                                        </w:rPr>
                                        <w:t>Español</w:t>
                                      </w:r>
                                    </w:hyperlink>
                                  </w:p>
                                  <w:p w:rsidR="00F5673B" w:rsidRDefault="00F5673B" w:rsidP="00061B18">
                                    <w:pPr>
                                      <w:pStyle w:val="Heading2"/>
                                    </w:pPr>
                                    <w:hyperlink r:id="rId471" w:tooltip="Mormona Bataliono" w:history="1">
                                      <w:r>
                                        <w:rPr>
                                          <w:rStyle w:val="Hyperlink"/>
                                          <w:lang w:val="uz-Cyrl-UZ"/>
                                        </w:rPr>
                                        <w:t>Esperanto</w:t>
                                      </w:r>
                                    </w:hyperlink>
                                  </w:p>
                                  <w:p w:rsidR="00F5673B" w:rsidRDefault="00F5673B" w:rsidP="00061B18">
                                    <w:pPr>
                                      <w:pStyle w:val="Heading2"/>
                                    </w:pPr>
                                    <w:hyperlink r:id="rId472" w:tooltip="Bataillon mormon" w:history="1">
                                      <w:r>
                                        <w:rPr>
                                          <w:rStyle w:val="Hyperlink"/>
                                          <w:lang w:val="fr-FR"/>
                                        </w:rPr>
                                        <w:t>Français</w:t>
                                      </w:r>
                                    </w:hyperlink>
                                  </w:p>
                                  <w:p w:rsidR="00F5673B" w:rsidRDefault="00F5673B" w:rsidP="00061B18">
                                    <w:pPr>
                                      <w:pStyle w:val="Heading2"/>
                                    </w:pPr>
                                    <w:hyperlink r:id="rId473" w:tooltip="Mormona bataliono" w:history="1">
                                      <w:r>
                                        <w:rPr>
                                          <w:rStyle w:val="Hyperlink"/>
                                          <w:lang w:val="uz-Cyrl-UZ"/>
                                        </w:rPr>
                                        <w:t>Ido</w:t>
                                      </w:r>
                                    </w:hyperlink>
                                  </w:p>
                                  <w:p w:rsidR="00F5673B" w:rsidRDefault="00F5673B" w:rsidP="00061B18">
                                    <w:pPr>
                                      <w:pStyle w:val="Heading2"/>
                                    </w:pPr>
                                    <w:hyperlink r:id="rId474" w:tooltip="Battaglione mormone" w:history="1">
                                      <w:r>
                                        <w:rPr>
                                          <w:rStyle w:val="Hyperlink"/>
                                          <w:lang w:val="it-IT"/>
                                        </w:rPr>
                                        <w:t>Italiano</w:t>
                                      </w:r>
                                    </w:hyperlink>
                                  </w:p>
                                  <w:p w:rsidR="00F5673B" w:rsidRDefault="00F5673B" w:rsidP="00061B18">
                                    <w:pPr>
                                      <w:pStyle w:val="Heading2"/>
                                    </w:pPr>
                                    <w:hyperlink r:id="rId475" w:tooltip="モルモン大隊" w:history="1">
                                      <w:r>
                                        <w:rPr>
                                          <w:rStyle w:val="Hyperlink"/>
                                          <w:rFonts w:ascii="?????? ProN W4" w:eastAsia="?????? ProN W4" w:hAnsi="?????? ProN W4" w:cs="?????? ProN W4" w:hint="eastAsia"/>
                                          <w:lang w:eastAsia="ja-JP"/>
                                        </w:rPr>
                                        <w:t>日本語</w:t>
                                      </w:r>
                                    </w:hyperlink>
                                  </w:p>
                                  <w:p w:rsidR="00F5673B" w:rsidRDefault="00F5673B" w:rsidP="00061B18">
                                    <w:pPr>
                                      <w:pStyle w:val="Heading2"/>
                                    </w:pPr>
                                    <w:hyperlink r:id="rId476" w:tooltip="Batalhão Mórmon" w:history="1">
                                      <w:r>
                                        <w:rPr>
                                          <w:rStyle w:val="Hyperlink"/>
                                          <w:lang w:val="pt-PT"/>
                                        </w:rPr>
                                        <w:t>Português</w:t>
                                      </w:r>
                                    </w:hyperlink>
                                  </w:p>
                                  <w:p w:rsidR="00F5673B" w:rsidRDefault="00F5673B" w:rsidP="00061B18">
                                    <w:pPr>
                                      <w:pStyle w:val="Heading2"/>
                                    </w:pPr>
                                    <w:hyperlink r:id="rId477" w:tooltip="Мормонский батальон" w:history="1">
                                      <w:r>
                                        <w:rPr>
                                          <w:rStyle w:val="Hyperlink"/>
                                          <w:lang w:val="ru-RU"/>
                                        </w:rPr>
                                        <w:t>Русский</w:t>
                                      </w:r>
                                    </w:hyperlink>
                                  </w:p>
                                  <w:p w:rsidR="00F5673B" w:rsidRDefault="00F5673B" w:rsidP="00061B18">
                                    <w:pPr>
                                      <w:pStyle w:val="Heading2"/>
                                    </w:pPr>
                                    <w:hyperlink r:id="rId478" w:tooltip="Мормонски батаљон" w:history="1">
                                      <w:r>
                                        <w:rPr>
                                          <w:rStyle w:val="Hyperlink"/>
                                          <w:lang w:val="sr-Latn-CS"/>
                                        </w:rPr>
                                        <w:t>Српски / srpski</w:t>
                                      </w:r>
                                    </w:hyperlink>
                                  </w:p>
                                  <w:p w:rsidR="00F5673B" w:rsidRDefault="00F5673B" w:rsidP="00061B18">
                                    <w:pPr>
                                      <w:pStyle w:val="Heading2"/>
                                    </w:pPr>
                                    <w:hyperlink r:id="rId479" w:anchor="sitelinks" w:tooltip="Edit interlanguage links" w:history="1">
                                      <w:r>
                                        <w:rPr>
                                          <w:rStyle w:val="Hyperlink"/>
                                        </w:rPr>
                                        <w:t>Edit links</w:t>
                                      </w:r>
                                    </w:hyperlink>
                                  </w:p>
                                  <w:p w:rsidR="00F5673B" w:rsidRDefault="00F5673B" w:rsidP="00061B18">
                                    <w:pPr>
                                      <w:pStyle w:val="Heading2"/>
                                    </w:pPr>
                                    <w:r>
                                      <w:t>This page was last modified on 17 May 2013 at 18:04.</w:t>
                                    </w:r>
                                  </w:p>
                                  <w:p w:rsidR="00F5673B" w:rsidRDefault="00F5673B" w:rsidP="00061B18">
                                    <w:pPr>
                                      <w:pStyle w:val="Heading2"/>
                                    </w:pPr>
                                    <w:r>
                                      <w:t xml:space="preserve">Text is available under the </w:t>
                                    </w:r>
                                    <w:hyperlink r:id="rId480" w:history="1">
                                      <w:r>
                                        <w:rPr>
                                          <w:rStyle w:val="Hyperlink"/>
                                        </w:rPr>
                                        <w:t>Creative Commons Attribution-Share Alike License</w:t>
                                      </w:r>
                                    </w:hyperlink>
                                    <w:r>
                                      <w:t xml:space="preserve">; additional terms may apply. By using this site, you agree to the </w:t>
                                    </w:r>
                                    <w:hyperlink r:id="rId481" w:history="1">
                                      <w:r>
                                        <w:rPr>
                                          <w:rStyle w:val="Hyperlink"/>
                                        </w:rPr>
                                        <w:t>Terms of Use</w:t>
                                      </w:r>
                                    </w:hyperlink>
                                    <w:r>
                                      <w:t xml:space="preserve"> and </w:t>
                                    </w:r>
                                    <w:hyperlink r:id="rId482" w:history="1">
                                      <w:r>
                                        <w:rPr>
                                          <w:rStyle w:val="Hyperlink"/>
                                        </w:rPr>
                                        <w:t>Privacy Policy.</w:t>
                                      </w:r>
                                    </w:hyperlink>
                                    <w:r>
                                      <w:t xml:space="preserve"> </w:t>
                                    </w:r>
                                    <w:r>
                                      <w:br/>
                                      <w:t xml:space="preserve">Wikipedia® is a registered trademark of the </w:t>
                                    </w:r>
                                    <w:hyperlink r:id="rId483" w:history="1">
                                      <w:r>
                                        <w:rPr>
                                          <w:rStyle w:val="Hyperlink"/>
                                        </w:rPr>
                                        <w:t>Wikimedia Foundation, Inc.</w:t>
                                      </w:r>
                                    </w:hyperlink>
                                    <w:r>
                                      <w:t>, a non-profit organization.</w:t>
                                    </w:r>
                                  </w:p>
                                  <w:p w:rsidR="00F5673B" w:rsidRDefault="00F5673B" w:rsidP="00061B18">
                                    <w:pPr>
                                      <w:pStyle w:val="Heading2"/>
                                    </w:pPr>
                                    <w:hyperlink r:id="rId484" w:tooltip="wikimedia:Privacy policy" w:history="1">
                                      <w:r>
                                        <w:rPr>
                                          <w:rStyle w:val="Hyperlink"/>
                                        </w:rPr>
                                        <w:t>Privacy policy</w:t>
                                      </w:r>
                                    </w:hyperlink>
                                  </w:p>
                                  <w:p w:rsidR="00F5673B" w:rsidRDefault="00F5673B" w:rsidP="00061B18">
                                    <w:pPr>
                                      <w:pStyle w:val="Heading2"/>
                                    </w:pPr>
                                    <w:hyperlink r:id="rId485" w:tooltip="Wikipedia:About" w:history="1">
                                      <w:r>
                                        <w:rPr>
                                          <w:rStyle w:val="Hyperlink"/>
                                        </w:rPr>
                                        <w:t>About Wikipedia</w:t>
                                      </w:r>
                                    </w:hyperlink>
                                  </w:p>
                                  <w:p w:rsidR="00F5673B" w:rsidRDefault="00F5673B" w:rsidP="00061B18">
                                    <w:pPr>
                                      <w:pStyle w:val="Heading2"/>
                                    </w:pPr>
                                    <w:hyperlink r:id="rId486" w:tooltip="Wikipedia:General disclaimer" w:history="1">
                                      <w:r>
                                        <w:rPr>
                                          <w:rStyle w:val="Hyperlink"/>
                                        </w:rPr>
                                        <w:t>Disclaimers</w:t>
                                      </w:r>
                                    </w:hyperlink>
                                  </w:p>
                                  <w:p w:rsidR="00F5673B" w:rsidRDefault="00F5673B" w:rsidP="00061B18">
                                    <w:pPr>
                                      <w:pStyle w:val="Heading2"/>
                                    </w:pPr>
                                    <w:hyperlink r:id="rId487" w:history="1">
                                      <w:r>
                                        <w:rPr>
                                          <w:rStyle w:val="Hyperlink"/>
                                        </w:rPr>
                                        <w:t>Contact Wikipedia</w:t>
                                      </w:r>
                                    </w:hyperlink>
                                  </w:p>
                                  <w:p w:rsidR="00F5673B" w:rsidRDefault="00F5673B" w:rsidP="00061B18">
                                    <w:pPr>
                                      <w:pStyle w:val="Heading2"/>
                                    </w:pPr>
                                    <w:hyperlink r:id="rId488" w:history="1">
                                      <w:r>
                                        <w:rPr>
                                          <w:rStyle w:val="Hyperlink"/>
                                        </w:rPr>
                                        <w:t>Mobile view</w:t>
                                      </w:r>
                                    </w:hyperlink>
                                  </w:p>
                                  <w:p w:rsidR="00F5673B" w:rsidRDefault="00F5673B" w:rsidP="00061B18">
                                    <w:pPr>
                                      <w:pStyle w:val="Heading2"/>
                                    </w:pPr>
                                    <w:hyperlink r:id="rId489" w:history="1">
                                      <w:r w:rsidRPr="00196D4D">
                                        <w:rPr>
                                          <w:noProof/>
                                          <w:color w:val="0000FF"/>
                                        </w:rPr>
                                        <w:pict>
                                          <v:shape id="Picture 67" o:spid="_x0000_i1074" type="#_x0000_t75" alt="ikimedia Foundation" href="http://wikimediafoundation.org/" style="width:87.75pt;height:30.75pt;visibility:visible" o:button="t">
                                            <v:fill o:detectmouseclick="t"/>
                                            <v:imagedata r:id="rId490" o:title=""/>
                                          </v:shape>
                                        </w:pict>
                                      </w:r>
                                    </w:hyperlink>
                                  </w:p>
                                  <w:p w:rsidR="00F5673B" w:rsidRDefault="00F5673B" w:rsidP="00061B18">
                                    <w:pPr>
                                      <w:pStyle w:val="Heading2"/>
                                    </w:pPr>
                                    <w:hyperlink r:id="rId491" w:history="1">
                                      <w:r w:rsidRPr="00196D4D">
                                        <w:rPr>
                                          <w:noProof/>
                                          <w:color w:val="0000FF"/>
                                        </w:rPr>
                                        <w:pict>
                                          <v:shape id="Picture 68" o:spid="_x0000_i1075" type="#_x0000_t75" alt="owered by MediaWiki" href="http://www.mediawiki.org/" style="width:87.75pt;height:30.75pt;visibility:visible" o:button="t">
                                            <v:fill o:detectmouseclick="t"/>
                                            <v:imagedata r:id="rId492" o:title=""/>
                                          </v:shape>
                                        </w:pict>
                                      </w:r>
                                    </w:hyperlink>
                                  </w:p>
                                  <w:p w:rsidR="00F5673B" w:rsidRPr="00674FDD" w:rsidRDefault="00F5673B" w:rsidP="00061B18">
                                    <w:pPr>
                                      <w:pStyle w:val="Heading2"/>
                                      <w:rPr>
                                        <w:rFonts w:ascii="Times" w:hAnsi="Times"/>
                                        <w:sz w:val="20"/>
                                        <w:szCs w:val="20"/>
                                      </w:rPr>
                                    </w:pPr>
                                  </w:p>
                                </w:tc>
                                <w:tc>
                                  <w:tcPr>
                                    <w:tcW w:w="0" w:type="auto"/>
                                    <w:vMerge/>
                                    <w:shd w:val="clear" w:color="auto" w:fill="FFFFFF"/>
                                    <w:vAlign w:val="center"/>
                                  </w:tcPr>
                                  <w:p w:rsidR="00F5673B" w:rsidRPr="00674FDD" w:rsidRDefault="00F5673B" w:rsidP="00061B18">
                                    <w:pPr>
                                      <w:pStyle w:val="Heading2"/>
                                      <w:rPr>
                                        <w:rFonts w:ascii="Times" w:hAnsi="Times"/>
                                        <w:sz w:val="20"/>
                                        <w:szCs w:val="20"/>
                                      </w:rPr>
                                    </w:pPr>
                                  </w:p>
                                </w:tc>
                                <w:tc>
                                  <w:tcPr>
                                    <w:tcW w:w="0" w:type="auto"/>
                                    <w:shd w:val="clear" w:color="auto" w:fill="FFFFFF"/>
                                    <w:vAlign w:val="center"/>
                                  </w:tcPr>
                                  <w:p w:rsidR="00F5673B" w:rsidRPr="00674FDD" w:rsidRDefault="00F5673B" w:rsidP="00061B18">
                                    <w:pPr>
                                      <w:pStyle w:val="Heading2"/>
                                      <w:rPr>
                                        <w:sz w:val="20"/>
                                        <w:szCs w:val="20"/>
                                      </w:rPr>
                                    </w:pPr>
                                  </w:p>
                                </w:tc>
                              </w:tr>
                            </w:tbl>
                            <w:p w:rsidR="00F5673B" w:rsidRPr="00674FDD" w:rsidRDefault="00F5673B" w:rsidP="00061B18">
                              <w:pPr>
                                <w:pStyle w:val="Heading2"/>
                                <w:rPr>
                                  <w:rFonts w:ascii="Times" w:hAnsi="Times"/>
                                  <w:sz w:val="20"/>
                                  <w:szCs w:val="20"/>
                                </w:rPr>
                              </w:pPr>
                            </w:p>
                          </w:tc>
                          <w:tc>
                            <w:tcPr>
                              <w:tcW w:w="0" w:type="auto"/>
                              <w:vAlign w:val="center"/>
                            </w:tcPr>
                            <w:p w:rsidR="00F5673B" w:rsidRPr="00674FDD" w:rsidRDefault="00F5673B" w:rsidP="00061B18">
                              <w:pPr>
                                <w:pStyle w:val="Heading2"/>
                                <w:rPr>
                                  <w:sz w:val="20"/>
                                  <w:szCs w:val="20"/>
                                </w:rPr>
                              </w:pPr>
                            </w:p>
                          </w:tc>
                        </w:tr>
                      </w:tbl>
                      <w:p w:rsidR="00F5673B" w:rsidRPr="00674FDD" w:rsidRDefault="00F5673B" w:rsidP="00061B18">
                        <w:pPr>
                          <w:pStyle w:val="Heading2"/>
                          <w:rPr>
                            <w:rFonts w:ascii="Times" w:hAnsi="Times"/>
                            <w:strike/>
                            <w:sz w:val="20"/>
                            <w:szCs w:val="20"/>
                          </w:rPr>
                        </w:pPr>
                      </w:p>
                    </w:tc>
                  </w:tr>
                </w:tbl>
                <w:p w:rsidR="00F5673B" w:rsidRPr="00674FDD" w:rsidRDefault="00F5673B" w:rsidP="00061B18">
                  <w:pPr>
                    <w:pStyle w:val="Heading2"/>
                    <w:rPr>
                      <w:rFonts w:ascii="Times" w:hAnsi="Times"/>
                      <w:sz w:val="20"/>
                      <w:szCs w:val="20"/>
                    </w:rPr>
                  </w:pPr>
                </w:p>
              </w:tc>
              <w:tc>
                <w:tcPr>
                  <w:tcW w:w="0" w:type="auto"/>
                  <w:vAlign w:val="center"/>
                </w:tcPr>
                <w:p w:rsidR="00F5673B" w:rsidRPr="00674FDD" w:rsidRDefault="00F5673B" w:rsidP="00061B18">
                  <w:pPr>
                    <w:pStyle w:val="Heading2"/>
                    <w:rPr>
                      <w:sz w:val="20"/>
                      <w:szCs w:val="20"/>
                    </w:rPr>
                  </w:pPr>
                </w:p>
              </w:tc>
            </w:tr>
          </w:tbl>
          <w:p w:rsidR="00F5673B" w:rsidRPr="00674FDD" w:rsidRDefault="00F5673B" w:rsidP="00061B18">
            <w:pPr>
              <w:pStyle w:val="Heading2"/>
              <w:rPr>
                <w:rFonts w:ascii="Times" w:hAnsi="Times"/>
                <w:sz w:val="20"/>
                <w:szCs w:val="20"/>
              </w:rPr>
            </w:pPr>
          </w:p>
        </w:tc>
      </w:tr>
    </w:tbl>
    <w:p w:rsidR="00F5673B" w:rsidRDefault="00F5673B" w:rsidP="00D101F6">
      <w:pPr>
        <w:pStyle w:val="Heading2"/>
      </w:pPr>
      <w:r w:rsidRPr="00501E4C">
        <w:t>Follow-up:</w:t>
      </w:r>
      <w:r>
        <w:t xml:space="preserve"> What has happened to most of these towns today? Mormon Island is now a relocation cemetery. Sutter’s Mill is little more than a tourist location. What makes a town lasting like San Francisco? The difference between the two kinds of towns/cities is that the passengers of the Ship Brooklyn brought technology with them and took the time to build up a city that was productive outside of finding gold. The Gold Towns revolved around those findings, so as soon as the gold was cleared out, the towns people left.</w:t>
      </w:r>
    </w:p>
    <w:p w:rsidR="00F5673B" w:rsidRPr="003B3F73" w:rsidRDefault="00F5673B" w:rsidP="00D101F6">
      <w:pPr>
        <w:pStyle w:val="Heading2"/>
      </w:pPr>
    </w:p>
    <w:p w:rsidR="00F5673B" w:rsidRDefault="00F5673B" w:rsidP="00D101F6">
      <w:pPr>
        <w:pStyle w:val="Heading2"/>
      </w:pPr>
      <w:hyperlink r:id="rId493" w:history="1">
        <w:r>
          <w:rPr>
            <w:rStyle w:val="Hyperlink"/>
            <w:color w:val="auto"/>
            <w:u w:val="none"/>
          </w:rPr>
          <w:t xml:space="preserve"> </w:t>
        </w:r>
      </w:hyperlink>
      <w:hyperlink r:id="rId494" w:tgtFrame="_blank" w:history="1">
        <w:r w:rsidRPr="006135DF">
          <w:rPr>
            <w:rStyle w:val="Hyperlink"/>
            <w:color w:val="auto"/>
            <w:u w:val="none"/>
          </w:rPr>
          <w:t>generation on</w:t>
        </w:r>
      </w:hyperlink>
      <w:r w:rsidRPr="003B3F73">
        <w:t xml:space="preserve"> cite the three main obstacles faced by the</w:t>
      </w:r>
      <w:r>
        <w:t xml:space="preserve"> Mormons in the society in which they lived as they followed their dream of religious freedom.</w:t>
      </w:r>
    </w:p>
    <w:p w:rsidR="00F5673B" w:rsidRDefault="00F5673B" w:rsidP="00D101F6">
      <w:pPr>
        <w:pStyle w:val="Heading2"/>
      </w:pPr>
      <w:r>
        <w:t>list three core democratic values that were essential to the travelers along the Mormon Trail and the other ways west during this time period and explain how the Mormons and other travelers took action to insure these democratic values.</w:t>
      </w:r>
    </w:p>
    <w:p w:rsidR="00F5673B" w:rsidRDefault="00F5673B" w:rsidP="00D101F6">
      <w:pPr>
        <w:pStyle w:val="Heading2"/>
      </w:pPr>
      <w:r>
        <w:t>identify three components of leadership demonstrated by "the Saints" in their journey West.</w:t>
      </w:r>
    </w:p>
    <w:p w:rsidR="00F5673B" w:rsidRDefault="00F5673B" w:rsidP="00D101F6">
      <w:pPr>
        <w:pStyle w:val="Heading2"/>
      </w:pPr>
      <w:r>
        <w:t>Materials:</w:t>
      </w:r>
    </w:p>
    <w:p w:rsidR="00F5673B" w:rsidRDefault="00F5673B" w:rsidP="00D101F6">
      <w:pPr>
        <w:pStyle w:val="Heading2"/>
      </w:pPr>
      <w:r>
        <w:t xml:space="preserve">Video: </w:t>
      </w:r>
      <w:r>
        <w:rPr>
          <w:i/>
          <w:iCs/>
        </w:rPr>
        <w:t>Historic Trails With Tom Bodett: The Mormon Trail and California Trails</w:t>
      </w:r>
      <w:r>
        <w:t>, copyright 1996 by Small World AMERICA'S Productions, Inc., PO Box 28369, Seattle WA 98118-8369 1-800-319-9909.</w:t>
      </w:r>
    </w:p>
    <w:p w:rsidR="00F5673B" w:rsidRDefault="00F5673B" w:rsidP="00D101F6">
      <w:pPr>
        <w:pStyle w:val="Heading2"/>
      </w:pPr>
      <w:r>
        <w:t>Pioneer log from general reference material or the Internet</w:t>
      </w:r>
    </w:p>
    <w:p w:rsidR="00F5673B" w:rsidRDefault="00F5673B" w:rsidP="00D101F6">
      <w:pPr>
        <w:pStyle w:val="Heading2"/>
      </w:pPr>
      <w:r w:rsidRPr="00341F6F">
        <w:rPr>
          <w:u w:val="single"/>
        </w:rPr>
        <w:t>Instructional Procedure</w:t>
      </w:r>
      <w:r>
        <w:t>(s):</w:t>
      </w:r>
    </w:p>
    <w:p w:rsidR="00F5673B" w:rsidRDefault="00F5673B" w:rsidP="00D101F6">
      <w:pPr>
        <w:pStyle w:val="Heading2"/>
      </w:pPr>
      <w:r w:rsidRPr="00341F6F">
        <w:rPr>
          <w:i/>
          <w:iCs/>
          <w:u w:val="single"/>
        </w:rPr>
        <w:t>Anticipatory Set</w:t>
      </w:r>
      <w:r>
        <w:rPr>
          <w:i/>
          <w:iCs/>
        </w:rPr>
        <w:t>:</w:t>
      </w:r>
    </w:p>
    <w:p w:rsidR="00F5673B" w:rsidRDefault="00F5673B" w:rsidP="00D101F6">
      <w:pPr>
        <w:pStyle w:val="Heading2"/>
      </w:pPr>
      <w:r>
        <w:rPr>
          <w:i/>
          <w:iCs/>
        </w:rPr>
        <w:t xml:space="preserve">Ask students to speculate on the amount of supplies that a </w:t>
      </w:r>
      <w:r>
        <w:rPr>
          <w:rStyle w:val="highlightspan"/>
          <w:i/>
          <w:iCs/>
        </w:rPr>
        <w:t>family</w:t>
      </w:r>
      <w:r>
        <w:rPr>
          <w:i/>
          <w:iCs/>
        </w:rPr>
        <w:t xml:space="preserve"> might have been able to take with them in early American history as they traveled west in a covered wagon. How does the word "</w:t>
      </w:r>
      <w:r>
        <w:rPr>
          <w:rStyle w:val="highlightspan"/>
          <w:i/>
          <w:iCs/>
        </w:rPr>
        <w:t>sacrifice</w:t>
      </w:r>
      <w:r>
        <w:rPr>
          <w:i/>
          <w:iCs/>
        </w:rPr>
        <w:t>" fit in with this picture?</w:t>
      </w:r>
    </w:p>
    <w:p w:rsidR="00F5673B" w:rsidRDefault="00F5673B" w:rsidP="00D101F6">
      <w:pPr>
        <w:pStyle w:val="Heading2"/>
      </w:pPr>
      <w:r>
        <w:t>Review the routes west taken by the pioneers and the geographical obstacles they faced. Focus on the Oregon Trail, Santa Fe Trail, Mormon Trail and obstacles such as mountains, rivers and lack of food and water.</w:t>
      </w:r>
    </w:p>
    <w:p w:rsidR="00F5673B" w:rsidRDefault="00F5673B" w:rsidP="00D101F6">
      <w:pPr>
        <w:pStyle w:val="Heading2"/>
      </w:pPr>
      <w:r>
        <w:t>Have students watch the video, which will take one hour, or, as an alternative, read passages from a general reference book about the journey of the Mormons to Salt Lake.</w:t>
      </w:r>
    </w:p>
    <w:p w:rsidR="00F5673B" w:rsidRDefault="00F5673B" w:rsidP="00D101F6">
      <w:pPr>
        <w:pStyle w:val="Heading2"/>
      </w:pPr>
      <w:r>
        <w:t>While watching or reading, students should make three columns of notes:</w:t>
      </w:r>
    </w:p>
    <w:p w:rsidR="00F5673B" w:rsidRDefault="00F5673B" w:rsidP="00D101F6">
      <w:pPr>
        <w:pStyle w:val="Heading2"/>
      </w:pPr>
      <w:r>
        <w:t>Values/beliefs of Mormons</w:t>
      </w:r>
    </w:p>
    <w:p w:rsidR="00F5673B" w:rsidRDefault="00F5673B" w:rsidP="00D101F6">
      <w:pPr>
        <w:pStyle w:val="Heading2"/>
      </w:pPr>
      <w:r>
        <w:t>Material possessions of importance on their journey</w:t>
      </w:r>
    </w:p>
    <w:p w:rsidR="00F5673B" w:rsidRDefault="00F5673B" w:rsidP="00D101F6">
      <w:pPr>
        <w:pStyle w:val="Heading2"/>
      </w:pPr>
      <w:r>
        <w:t xml:space="preserve">Examples of </w:t>
      </w:r>
      <w:r>
        <w:rPr>
          <w:rStyle w:val="highlightspan"/>
        </w:rPr>
        <w:t>sacrifice</w:t>
      </w:r>
      <w:r>
        <w:t xml:space="preserve"> and human interdependence.</w:t>
      </w:r>
    </w:p>
    <w:p w:rsidR="00F5673B" w:rsidRDefault="00F5673B" w:rsidP="00D101F6">
      <w:pPr>
        <w:pStyle w:val="Heading2"/>
      </w:pPr>
      <w:r>
        <w:t>Divide the class into small groups to compare notes. Give the groups this task:</w:t>
      </w:r>
    </w:p>
    <w:p w:rsidR="00F5673B" w:rsidRDefault="00F5673B" w:rsidP="00D101F6">
      <w:pPr>
        <w:pStyle w:val="Heading2"/>
      </w:pPr>
      <w:r>
        <w:t>You've been asked to join a group that is going to colonize a new planet. List ten of your material possessions that you would most want to take with you (space is limited on the spacecraft).</w:t>
      </w:r>
    </w:p>
    <w:p w:rsidR="00F5673B" w:rsidRDefault="00F5673B" w:rsidP="00D101F6">
      <w:pPr>
        <w:pStyle w:val="Heading2"/>
      </w:pPr>
      <w:r>
        <w:t>Since it is unlikely that you'll be coming back, which values, beliefs, social customs and practices that are currently in place in America would you like to see preserved: religions, music, laws, holidays, social practices?</w:t>
      </w:r>
    </w:p>
    <w:p w:rsidR="00F5673B" w:rsidRDefault="00F5673B" w:rsidP="00D101F6">
      <w:pPr>
        <w:pStyle w:val="Heading2"/>
        <w:rPr>
          <w:rFonts w:eastAsia="MS MinNew Roman"/>
        </w:rPr>
      </w:pPr>
      <w:r>
        <w:t>Have each group put their ideas on posters and have a gallery walk to look for common themes.</w:t>
      </w:r>
    </w:p>
    <w:p w:rsidR="00F5673B" w:rsidRDefault="00F5673B" w:rsidP="00D101F6">
      <w:pPr>
        <w:pStyle w:val="Heading2"/>
      </w:pPr>
      <w:r w:rsidRPr="00341F6F">
        <w:rPr>
          <w:u w:val="single"/>
        </w:rPr>
        <w:t>Assessment</w:t>
      </w:r>
      <w:r>
        <w:t>:</w:t>
      </w:r>
    </w:p>
    <w:p w:rsidR="00F5673B" w:rsidRDefault="00F5673B" w:rsidP="00D101F6">
      <w:pPr>
        <w:pStyle w:val="Heading2"/>
      </w:pPr>
      <w:r>
        <w:t>Quick write: "</w:t>
      </w:r>
      <w:r>
        <w:rPr>
          <w:i/>
          <w:iCs/>
        </w:rPr>
        <w:t>Of all of my personal beliefs, which three do I want to make sure get passed on to future generations and why?</w:t>
      </w:r>
      <w:r>
        <w:t>" This will be graded on the following criteria:</w:t>
      </w:r>
    </w:p>
    <w:p w:rsidR="00F5673B" w:rsidRDefault="00F5673B" w:rsidP="00D101F6">
      <w:pPr>
        <w:pStyle w:val="Heading2"/>
      </w:pPr>
      <w:r>
        <w:t>A general statement of why it is important to pass on beliefs;</w:t>
      </w:r>
    </w:p>
    <w:p w:rsidR="00F5673B" w:rsidRDefault="00F5673B" w:rsidP="00D101F6">
      <w:pPr>
        <w:pStyle w:val="Heading2"/>
      </w:pPr>
      <w:r>
        <w:t>a listing of those beliefs; and</w:t>
      </w:r>
    </w:p>
    <w:p w:rsidR="00F5673B" w:rsidRDefault="00F5673B" w:rsidP="00D101F6">
      <w:pPr>
        <w:pStyle w:val="Heading2"/>
      </w:pPr>
      <w:r>
        <w:t>a concluding statement as to why those beliefs are most important to the student.</w:t>
      </w:r>
    </w:p>
    <w:p w:rsidR="00F5673B" w:rsidRPr="00244931" w:rsidRDefault="00F5673B" w:rsidP="00D101F6">
      <w:pPr>
        <w:pStyle w:val="Heading2"/>
        <w:rPr>
          <w:i/>
        </w:rPr>
      </w:pPr>
      <w:bookmarkStart w:id="0" w:name="LLL"/>
      <w:bookmarkStart w:id="1" w:name="PSR"/>
      <w:bookmarkEnd w:id="0"/>
      <w:bookmarkEnd w:id="1"/>
      <w:r w:rsidRPr="00244931">
        <w:rPr>
          <w:i/>
          <w:u w:val="single"/>
        </w:rPr>
        <w:t>Bibliographical References</w:t>
      </w:r>
      <w:r w:rsidRPr="00244931">
        <w:rPr>
          <w:i/>
        </w:rPr>
        <w:t>:</w:t>
      </w:r>
    </w:p>
    <w:p w:rsidR="00F5673B" w:rsidRPr="00244931" w:rsidRDefault="00F5673B" w:rsidP="00D101F6">
      <w:pPr>
        <w:pStyle w:val="Heading2"/>
        <w:rPr>
          <w:i/>
        </w:rPr>
      </w:pPr>
      <w:r w:rsidRPr="00244931">
        <w:rPr>
          <w:i/>
        </w:rPr>
        <w:t xml:space="preserve">Video: </w:t>
      </w:r>
      <w:r w:rsidRPr="00244931">
        <w:rPr>
          <w:i/>
          <w:iCs/>
        </w:rPr>
        <w:t>Historic Trails with Tom Bodett: The Mormon Trail and California Trail</w:t>
      </w:r>
      <w:r w:rsidRPr="00244931">
        <w:rPr>
          <w:i/>
        </w:rPr>
        <w:t>, 1996. Small World AMERICA'S Productions, Inc., P.O. Box 28369, Seattle WA 98118-8369, 1-800-319-9909.</w:t>
      </w:r>
    </w:p>
    <w:p w:rsidR="00F5673B" w:rsidRDefault="00F5673B"/>
    <w:p w:rsidR="00F5673B" w:rsidRDefault="00F5673B"/>
    <w:p w:rsidR="00F5673B" w:rsidRDefault="00F5673B">
      <w:pPr>
        <w:rPr>
          <w:b/>
          <w:sz w:val="36"/>
          <w:szCs w:val="36"/>
          <w:u w:val="single"/>
        </w:rPr>
      </w:pPr>
    </w:p>
    <w:p w:rsidR="00F5673B" w:rsidRDefault="00F5673B">
      <w:pPr>
        <w:rPr>
          <w:b/>
          <w:sz w:val="36"/>
          <w:szCs w:val="36"/>
          <w:u w:val="single"/>
        </w:rPr>
      </w:pPr>
    </w:p>
    <w:p w:rsidR="00F5673B" w:rsidRDefault="00F5673B">
      <w:pPr>
        <w:rPr>
          <w:b/>
          <w:sz w:val="36"/>
          <w:szCs w:val="36"/>
          <w:u w:val="single"/>
        </w:rPr>
      </w:pPr>
    </w:p>
    <w:p w:rsidR="00F5673B" w:rsidRDefault="00F5673B">
      <w:pPr>
        <w:rPr>
          <w:b/>
          <w:sz w:val="36"/>
          <w:szCs w:val="36"/>
          <w:u w:val="single"/>
        </w:rPr>
      </w:pPr>
    </w:p>
    <w:p w:rsidR="00F5673B" w:rsidRDefault="00F5673B">
      <w:pPr>
        <w:rPr>
          <w:b/>
          <w:sz w:val="36"/>
          <w:szCs w:val="36"/>
          <w:u w:val="single"/>
        </w:rPr>
      </w:pPr>
    </w:p>
    <w:p w:rsidR="00F5673B" w:rsidRDefault="00F5673B">
      <w:pPr>
        <w:rPr>
          <w:b/>
          <w:sz w:val="36"/>
          <w:szCs w:val="36"/>
          <w:u w:val="single"/>
        </w:rPr>
      </w:pPr>
    </w:p>
    <w:p w:rsidR="00F5673B" w:rsidRDefault="00F5673B">
      <w:pPr>
        <w:rPr>
          <w:b/>
          <w:sz w:val="36"/>
          <w:szCs w:val="36"/>
          <w:u w:val="single"/>
        </w:rPr>
      </w:pPr>
    </w:p>
    <w:p w:rsidR="00F5673B" w:rsidRDefault="00F5673B">
      <w:pPr>
        <w:rPr>
          <w:b/>
          <w:sz w:val="36"/>
          <w:szCs w:val="36"/>
          <w:u w:val="single"/>
        </w:rPr>
      </w:pPr>
      <w:r w:rsidRPr="00812BFA">
        <w:rPr>
          <w:b/>
          <w:sz w:val="36"/>
          <w:szCs w:val="36"/>
          <w:u w:val="single"/>
        </w:rPr>
        <w:t>JAMES MYLER, (My Great, Great, Grandfather)</w:t>
      </w:r>
      <w:r>
        <w:rPr>
          <w:b/>
          <w:sz w:val="36"/>
          <w:szCs w:val="36"/>
          <w:u w:val="single"/>
        </w:rPr>
        <w:t>:</w:t>
      </w:r>
    </w:p>
    <w:p w:rsidR="00F5673B" w:rsidRDefault="00F5673B">
      <w:pPr>
        <w:rPr>
          <w:b/>
          <w:sz w:val="36"/>
          <w:szCs w:val="36"/>
          <w:u w:val="single"/>
        </w:rPr>
      </w:pPr>
    </w:p>
    <w:tbl>
      <w:tblPr>
        <w:tblW w:w="4900" w:type="pct"/>
        <w:jc w:val="center"/>
        <w:tblCellSpacing w:w="0" w:type="dxa"/>
        <w:tblCellMar>
          <w:top w:w="100" w:type="dxa"/>
          <w:left w:w="100" w:type="dxa"/>
          <w:bottom w:w="100" w:type="dxa"/>
          <w:right w:w="100" w:type="dxa"/>
        </w:tblCellMar>
        <w:tblLook w:val="00A0"/>
      </w:tblPr>
      <w:tblGrid>
        <w:gridCol w:w="8663"/>
      </w:tblGrid>
      <w:tr w:rsidR="00F5673B" w:rsidRPr="00196D4D" w:rsidTr="002A49BE">
        <w:trPr>
          <w:tblCellSpacing w:w="0" w:type="dxa"/>
          <w:jc w:val="center"/>
        </w:trPr>
        <w:tc>
          <w:tcPr>
            <w:tcW w:w="0" w:type="auto"/>
            <w:shd w:val="clear" w:color="auto" w:fill="FFFFFF"/>
            <w:vAlign w:val="center"/>
          </w:tcPr>
          <w:p w:rsidR="00F5673B" w:rsidRPr="00196D4D" w:rsidRDefault="00F5673B">
            <w:pPr>
              <w:pStyle w:val="Heading1"/>
            </w:pPr>
            <w:r w:rsidRPr="00196D4D">
              <w:rPr>
                <w:rFonts w:ascii="Arial" w:hAnsi="Arial" w:cs="Arial"/>
              </w:rPr>
              <w:t>James Myler - Life History</w:t>
            </w:r>
          </w:p>
        </w:tc>
      </w:tr>
    </w:tbl>
    <w:p w:rsidR="00F5673B" w:rsidRDefault="00F5673B" w:rsidP="002A49BE">
      <w:pPr>
        <w:rPr>
          <w:rFonts w:eastAsia="Times New Roman"/>
          <w:vanish/>
        </w:rPr>
      </w:pPr>
    </w:p>
    <w:tbl>
      <w:tblPr>
        <w:tblW w:w="4900" w:type="pct"/>
        <w:jc w:val="center"/>
        <w:tblCellSpacing w:w="0" w:type="dxa"/>
        <w:tblCellMar>
          <w:left w:w="0" w:type="dxa"/>
          <w:right w:w="0" w:type="dxa"/>
        </w:tblCellMar>
        <w:tblLook w:val="00A0"/>
      </w:tblPr>
      <w:tblGrid>
        <w:gridCol w:w="8640"/>
      </w:tblGrid>
      <w:tr w:rsidR="00F5673B" w:rsidRPr="00196D4D" w:rsidTr="002A49BE">
        <w:trPr>
          <w:tblCellSpacing w:w="0" w:type="dxa"/>
          <w:jc w:val="center"/>
        </w:trPr>
        <w:tc>
          <w:tcPr>
            <w:tcW w:w="0" w:type="auto"/>
            <w:shd w:val="clear" w:color="auto" w:fill="FFFFFF"/>
            <w:vAlign w:val="center"/>
          </w:tcPr>
          <w:p w:rsidR="00F5673B" w:rsidRPr="00196D4D" w:rsidRDefault="00F5673B">
            <w:pPr>
              <w:spacing w:after="240"/>
              <w:rPr>
                <w:b/>
              </w:rPr>
            </w:pPr>
          </w:p>
          <w:tbl>
            <w:tblPr>
              <w:tblW w:w="5000" w:type="pct"/>
              <w:tblCellSpacing w:w="0" w:type="dxa"/>
              <w:tblCellMar>
                <w:top w:w="160" w:type="dxa"/>
                <w:left w:w="160" w:type="dxa"/>
                <w:bottom w:w="160" w:type="dxa"/>
                <w:right w:w="160" w:type="dxa"/>
              </w:tblCellMar>
              <w:tblLook w:val="00A0"/>
            </w:tblPr>
            <w:tblGrid>
              <w:gridCol w:w="3530"/>
              <w:gridCol w:w="1957"/>
              <w:gridCol w:w="3153"/>
            </w:tblGrid>
            <w:tr w:rsidR="00F5673B" w:rsidRPr="00196D4D" w:rsidTr="002A49BE">
              <w:trPr>
                <w:tblCellSpacing w:w="0" w:type="dxa"/>
              </w:trPr>
              <w:tc>
                <w:tcPr>
                  <w:tcW w:w="0" w:type="auto"/>
                  <w:vAlign w:val="center"/>
                </w:tcPr>
                <w:p w:rsidR="00F5673B" w:rsidRPr="00061B18" w:rsidRDefault="00F5673B">
                  <w:pPr>
                    <w:rPr>
                      <w:rFonts w:ascii="Times" w:hAnsi="Times"/>
                      <w:b/>
                    </w:rPr>
                  </w:pPr>
                  <w:r w:rsidRPr="00196D4D">
                    <w:rPr>
                      <w:rFonts w:ascii="Verdana" w:hAnsi="Verdana"/>
                      <w:b/>
                      <w:noProof/>
                    </w:rPr>
                    <w:pict>
                      <v:shape id="Picture 5" o:spid="_x0000_i1076" type="#_x0000_t75" alt="http://www.planetnielsen.com/images/pic_James_Myler_small.jpg" style="width:198.75pt;height:300pt;visibility:visible">
                        <v:imagedata r:id="rId495" o:title=""/>
                      </v:shape>
                    </w:pict>
                  </w:r>
                </w:p>
              </w:tc>
              <w:tc>
                <w:tcPr>
                  <w:tcW w:w="0" w:type="auto"/>
                  <w:vAlign w:val="center"/>
                </w:tcPr>
                <w:p w:rsidR="00F5673B" w:rsidRPr="00061B18" w:rsidRDefault="00F5673B">
                  <w:pPr>
                    <w:jc w:val="center"/>
                    <w:rPr>
                      <w:rFonts w:ascii="Times" w:hAnsi="Times"/>
                      <w:b/>
                    </w:rPr>
                  </w:pPr>
                  <w:r w:rsidRPr="00061B18">
                    <w:rPr>
                      <w:rFonts w:ascii="Verdana" w:hAnsi="Verdana"/>
                      <w:b/>
                      <w:bCs/>
                    </w:rPr>
                    <w:t>HISTORY OF MY GRANDFATHER MYLER</w:t>
                  </w:r>
                  <w:r w:rsidRPr="00061B18">
                    <w:rPr>
                      <w:rFonts w:ascii="Verdana" w:hAnsi="Verdana"/>
                      <w:b/>
                      <w:bCs/>
                    </w:rPr>
                    <w:br/>
                    <w:t>JAMES MYLER OF THE MORMON BATTALION</w:t>
                  </w:r>
                  <w:r w:rsidRPr="00061B18">
                    <w:rPr>
                      <w:rFonts w:ascii="Verdana" w:hAnsi="Verdana"/>
                      <w:b/>
                      <w:bCs/>
                    </w:rPr>
                    <w:br/>
                  </w:r>
                  <w:r w:rsidRPr="00061B18">
                    <w:rPr>
                      <w:rFonts w:ascii="Verdana" w:hAnsi="Verdana"/>
                      <w:b/>
                    </w:rPr>
                    <w:t xml:space="preserve">by Alice M. Howard (San Jose, CA) and </w:t>
                  </w:r>
                  <w:hyperlink r:id="rId496" w:history="1">
                    <w:r w:rsidRPr="00061B18">
                      <w:rPr>
                        <w:rStyle w:val="Hyperlink"/>
                        <w:rFonts w:ascii="Verdana" w:hAnsi="Verdana"/>
                        <w:b/>
                      </w:rPr>
                      <w:t>Mary M. Robinson</w:t>
                    </w:r>
                  </w:hyperlink>
                  <w:r w:rsidRPr="00061B18">
                    <w:rPr>
                      <w:rFonts w:ascii="Verdana" w:hAnsi="Verdana"/>
                      <w:b/>
                    </w:rPr>
                    <w:t xml:space="preserve"> (Los Angeles, CA) </w:t>
                  </w:r>
                </w:p>
              </w:tc>
              <w:tc>
                <w:tcPr>
                  <w:tcW w:w="0" w:type="auto"/>
                  <w:vAlign w:val="center"/>
                </w:tcPr>
                <w:p w:rsidR="00F5673B" w:rsidRPr="00061B18" w:rsidRDefault="00F5673B">
                  <w:pPr>
                    <w:rPr>
                      <w:rFonts w:ascii="Times" w:hAnsi="Times"/>
                      <w:b/>
                    </w:rPr>
                  </w:pPr>
                  <w:r w:rsidRPr="00196D4D">
                    <w:rPr>
                      <w:rFonts w:ascii="Verdana" w:hAnsi="Verdana"/>
                      <w:b/>
                      <w:noProof/>
                    </w:rPr>
                    <w:pict>
                      <v:shape id="Picture 6" o:spid="_x0000_i1077" type="#_x0000_t75" alt="http://www.planetnielsen.com/images/pic_James_Myler2.jpg" style="width:175.5pt;height:218.25pt;visibility:visible">
                        <v:imagedata r:id="rId497" o:title=""/>
                      </v:shape>
                    </w:pict>
                  </w:r>
                </w:p>
              </w:tc>
            </w:tr>
          </w:tbl>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James Myler (My grandfather) was born in Butler County, Ohio, on the third of February, 1822. He was the fourth son in a family of eight, four sons and four daughters. His parents wer James and Olive Maine Myler. His father was born at Westmoreland county, Penn., on the 26</w:t>
            </w:r>
            <w:r w:rsidRPr="00196D4D">
              <w:rPr>
                <w:rFonts w:ascii="Verdana" w:eastAsia="MS MinNew Roman" w:hAnsi="Verdana"/>
                <w:b/>
                <w:sz w:val="24"/>
                <w:szCs w:val="24"/>
                <w:vertAlign w:val="superscript"/>
              </w:rPr>
              <w:t>th</w:t>
            </w:r>
            <w:r w:rsidRPr="00196D4D">
              <w:rPr>
                <w:rFonts w:ascii="Verdana" w:eastAsia="MS MinNew Roman" w:hAnsi="Verdana"/>
                <w:b/>
                <w:sz w:val="24"/>
                <w:szCs w:val="24"/>
              </w:rPr>
              <w:t xml:space="preserve"> of May, 1792. His mother, Olive Maine, was born in South-Hampton, Long Island, New York on the 16</w:t>
            </w:r>
            <w:r w:rsidRPr="00196D4D">
              <w:rPr>
                <w:rFonts w:ascii="Verdana" w:eastAsia="MS MinNew Roman" w:hAnsi="Verdana"/>
                <w:b/>
                <w:sz w:val="24"/>
                <w:szCs w:val="24"/>
                <w:vertAlign w:val="superscript"/>
              </w:rPr>
              <w:t>th</w:t>
            </w:r>
            <w:r w:rsidRPr="00196D4D">
              <w:rPr>
                <w:rFonts w:ascii="Verdana" w:eastAsia="MS MinNew Roman" w:hAnsi="Verdana"/>
                <w:b/>
                <w:sz w:val="24"/>
                <w:szCs w:val="24"/>
              </w:rPr>
              <w:t xml:space="preserve"> of May in 1796.</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They were of sturdy New England stock, farmers who with all their pioneering managed somehow to eke out a living. They moved frequently as was the custom of most families those days. A few years were spent in a little town in Ohio, not too far from Kirtland. Grandfather told us many times of the wonderful manifestation their family witnessed when he was fourteen years old; in Kirtland on the 3</w:t>
            </w:r>
            <w:r w:rsidRPr="00196D4D">
              <w:rPr>
                <w:rFonts w:ascii="Verdana" w:eastAsia="MS MinNew Roman" w:hAnsi="Verdana"/>
                <w:b/>
                <w:sz w:val="24"/>
                <w:szCs w:val="24"/>
                <w:vertAlign w:val="superscript"/>
              </w:rPr>
              <w:t>rd</w:t>
            </w:r>
            <w:r w:rsidRPr="00196D4D">
              <w:rPr>
                <w:rFonts w:ascii="Verdana" w:eastAsia="MS MinNew Roman" w:hAnsi="Verdana"/>
                <w:b/>
                <w:sz w:val="24"/>
                <w:szCs w:val="24"/>
              </w:rPr>
              <w:t xml:space="preserve"> of April 1836 when the savior appeared to the prophet Joseph Smith and Oliver Cowdry. They beheld the glorious illumination around and above the temple on that memorable night. We children loved to hear him relate this Heavenly manifestation. Even after all this he was the only one of his family to accept the Gospel of Jesus Christ of Latter-day Saints.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When he was 21 years old he married Julia Ann Brownell, on the 5</w:t>
            </w:r>
            <w:r w:rsidRPr="00196D4D">
              <w:rPr>
                <w:rFonts w:ascii="Verdana" w:eastAsia="MS MinNew Roman" w:hAnsi="Verdana"/>
                <w:b/>
                <w:sz w:val="24"/>
                <w:szCs w:val="24"/>
                <w:vertAlign w:val="superscript"/>
              </w:rPr>
              <w:t>th</w:t>
            </w:r>
            <w:r w:rsidRPr="00196D4D">
              <w:rPr>
                <w:rFonts w:ascii="Verdana" w:eastAsia="MS MinNew Roman" w:hAnsi="Verdana"/>
                <w:b/>
                <w:sz w:val="24"/>
                <w:szCs w:val="24"/>
              </w:rPr>
              <w:t xml:space="preserve"> of February 1843. Julia Ann was born on the 12</w:t>
            </w:r>
            <w:r w:rsidRPr="00196D4D">
              <w:rPr>
                <w:rFonts w:ascii="Verdana" w:eastAsia="MS MinNew Roman" w:hAnsi="Verdana"/>
                <w:b/>
                <w:sz w:val="24"/>
                <w:szCs w:val="24"/>
                <w:vertAlign w:val="superscript"/>
              </w:rPr>
              <w:t>th</w:t>
            </w:r>
            <w:r w:rsidRPr="00196D4D">
              <w:rPr>
                <w:rFonts w:ascii="Verdana" w:eastAsia="MS MinNew Roman" w:hAnsi="Verdana"/>
                <w:b/>
                <w:sz w:val="24"/>
                <w:szCs w:val="24"/>
              </w:rPr>
              <w:t xml:space="preserve"> of February in 1826, in Dayton Ohio.</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About this time James Myler's father's family went into South Bend, Indiana to do more pioneering. James Myler and Julia Ann at this time settled themselves in Nauvoo, Illinois. While there they received their endowments in the Nauvoo Temple. They remained in Nauvoo until the saints were driven out of the state.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While they were in Winter Quarters on the first leg of their journey to Zion, the call came from the government for five hundred able-bodied men for the army, to go to Mexico to quell an uprising there.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 xml:space="preserve">President Brigham Young called for volunteers. James Myler was among the ones to go. He left his wife and two babies and her father and mother (Mr. And Mrs. Gideon Brownell) to live in a "covered" wagon box set on the ground. Can you imagine what it was like? No doubt some other family used the other part of the wagon to get to Zion (Utah). Well poor grandfather walked to the pacific ocean, San Diego, up the coast to Los Angeles, back to Winter Quarters (Council Bluff), turned again to the west with his family, arriving finally in Zion (Utah) in 1849. He and his wife's parents established a home in North Cottonwood (Farmington, Utah). Father Brownell was chosen Presiding Elder and later Bishop of the ward. </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Returning to my narrative of the battalion; He was in Company "C" of the battalion. His wife's brother (Russell C. Brownell) was a corporal in the same company They had quite a walk, don't you think?</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Grandfather told us frequently of the suffering they endured marching over hot desert sands, without water or food much of the time, and barefooted. They ate most any kind of vegetation, especially roots.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In Farmington my father and four other children were born. The family now consists of nine souls. Some ten years later the pioneer spirit came up them and we find them settling this time in Logan, Utah heading always north.</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 xml:space="preserve">Next we see them in Clarkston, Cache County Utah, still farther north. By now there are eleven children, but some of them are married and in homes of their own. Though they were poor, yet there was so much love one for another, they were always happy. While in this part of Utah, James Myler (my grandfather) worked as an Indian scout as the Indians were very troublesome to the saints. </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One morning when grandmother (James Myler's wife) was cooking breakfast over the fire in the fireplace, a large Indian and his squaw and papoose came into the house. The Indian walked over to the fire and began rubbing his dirty hands together over the food. This made grandfather mad and he grabbed the fellow and put him onto his back in the corner. Now the Indian was mad and he came toward grandfather will a large knife raised ready to strike. Grandfather quickly seized a stick of firewood and advanced to meet him, saying "You get out of here." Well, Indians admire bravery and though James Myler was a small man he was no coward. You see he loved his wife and their little ones and so he had something to fight for. The Indian backed out of the house and his family followed him.</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In June of 1883 they (the whole family, some of the children now have families of their own) take one last move: this time on farther north, into the Snake River valley of Idaho. Here they all homesteaded land along the south branch of the snake river. They proceeded to build log houses. Though crude looking, they were real homes because love was there. They cleared the land of sagebrush, made a canal and built a dam in the river to divert the water into their canal, made smaller irrigation ditches to turn the water onto their land when the crops should need to be watered. By the fourth of July the mosquitoes were so bad they were compelled to go to the mountains and take all the animals. Tents were pitched and all were made as comfortable as possible. The animals were herded, the cows were milked and the milk not needed for daily consumption was made into cheese. You may be sure nothing was wasted. Two of the men would take turns going to the valley to see that the wheat and oats and potatoes were properly irrigated and cared for. They would stay until they were practically eaten by the mosquitoes (they had no way of keeping them out of the house so a fire would be built then something green put over the blaze to make a smoke), then the horrid creatures would go away for a while. Nothing is ever all bad. The crops were bounteous beyond all expectations.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His (James Myler's) children continued to seek his advice in any and all problems. I recall when I was a real small girl, we were there to dinner one day. Grandmother left the table for more food, my grandfather quickly took a spoon and gave each of the smaller ones a generous taste of sugar. I wondered then why he did it as I really did not like the rough feel of the sugar on my tongue; but now I know he did it because he remembered the many times he had not had any kind of luxury when he was our size. He was a great lover of children. They were always welcome on his knee. He suffered a cancerous death. He got so thin he was the size of a very thin ten year old boy.</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When he was ill I remembered he had told of a nut tree which grew on their place when he was a small boy and how very fond of them he was. I had no idea what was the matter with him (Cancer was so hush hush in those days) so I took him some nuts. When I gave them to him he said "I shouldn't, but I'll eat them no matter what." In no time at all he had to vomit and I was really shocked to see my grandfather so very small and thin. Well, anyway he said they tasted good. He had a small sorrel mare he drove on a single black top buggy. She was a mean animal but he got along with her very well. I remember going with him to milk his cow.</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 United States government paid him a pension the last few years of his life, the whole amount being thirty dollars a month. It came to him at three month intervals. He passed away on the 21</w:t>
            </w:r>
            <w:r w:rsidRPr="00196D4D">
              <w:rPr>
                <w:rFonts w:ascii="Verdana" w:eastAsia="MS MinNew Roman" w:hAnsi="Verdana"/>
                <w:b/>
                <w:sz w:val="24"/>
                <w:szCs w:val="24"/>
                <w:vertAlign w:val="superscript"/>
              </w:rPr>
              <w:t>st</w:t>
            </w:r>
            <w:r w:rsidRPr="00196D4D">
              <w:rPr>
                <w:rFonts w:ascii="Verdana" w:eastAsia="MS MinNew Roman" w:hAnsi="Verdana"/>
                <w:b/>
                <w:sz w:val="24"/>
                <w:szCs w:val="24"/>
              </w:rPr>
              <w:t xml:space="preserve"> day of May, in 1894 and was buried in the cemetery at Lewisville Idaho. His wife died four years later and was buried beside him.</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Source of information:</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Daughters of the Utah Pioneers, Lesson for May 1955, Compiled by Kate B. Carter, Vol I</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 xml:space="preserve">Also, wife's father Russell Gideon Brownell was in "C" company with James. </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James came to Lewisville in spring of 1883 with Orrin Myler Sr.</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James also lived before coming to Idaho in West Weber Utah.</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Story of Echo Canyon can be found in lesson for April 1967.</w:t>
            </w:r>
          </w:p>
          <w:p w:rsidR="00F5673B" w:rsidRPr="00196D4D" w:rsidRDefault="00F5673B" w:rsidP="002A49BE">
            <w:pPr>
              <w:rPr>
                <w:b/>
              </w:rPr>
            </w:pPr>
            <w:r w:rsidRPr="00196D4D">
              <w:rPr>
                <w:b/>
              </w:rPr>
              <w:pict>
                <v:rect id="_x0000_i1078" style="width:0;height:1.5pt" o:hralign="center" o:hrstd="t" o:hr="t" fillcolor="#aaa" stroked="f"/>
              </w:pict>
            </w:r>
          </w:p>
          <w:p w:rsidR="00F5673B" w:rsidRPr="00196D4D" w:rsidRDefault="00F5673B" w:rsidP="002A49BE">
            <w:pPr>
              <w:pStyle w:val="NormalWeb"/>
              <w:jc w:val="center"/>
              <w:rPr>
                <w:rFonts w:eastAsia="MS MinNew Roman"/>
                <w:b/>
                <w:sz w:val="24"/>
                <w:szCs w:val="24"/>
              </w:rPr>
            </w:pPr>
            <w:r w:rsidRPr="00196D4D">
              <w:rPr>
                <w:rFonts w:ascii="Verdana" w:eastAsia="MS MinNew Roman" w:hAnsi="Verdana"/>
                <w:b/>
                <w:bCs/>
                <w:sz w:val="24"/>
                <w:szCs w:val="24"/>
              </w:rPr>
              <w:t>HISTORY OF JAMES MYLER</w:t>
            </w:r>
            <w:r w:rsidRPr="00196D4D">
              <w:rPr>
                <w:rFonts w:ascii="Verdana" w:eastAsia="MS MinNew Roman" w:hAnsi="Verdana"/>
                <w:b/>
                <w:bCs/>
                <w:sz w:val="24"/>
                <w:szCs w:val="24"/>
              </w:rPr>
              <w:br/>
            </w:r>
            <w:r w:rsidRPr="00196D4D">
              <w:rPr>
                <w:rFonts w:ascii="Verdana" w:eastAsia="MS MinNew Roman" w:hAnsi="Verdana"/>
                <w:b/>
                <w:sz w:val="24"/>
                <w:szCs w:val="24"/>
              </w:rPr>
              <w:t>By His Granddaughter Elizabeth Myler Wray</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James Myler, a much respected citizen and sincere convert of the Church of Jesus Christ of Latter-Day Saints, was born the 3</w:t>
            </w:r>
            <w:r w:rsidRPr="00196D4D">
              <w:rPr>
                <w:rFonts w:ascii="Verdana" w:eastAsia="MS MinNew Roman" w:hAnsi="Verdana"/>
                <w:b/>
                <w:sz w:val="24"/>
                <w:szCs w:val="24"/>
                <w:vertAlign w:val="superscript"/>
              </w:rPr>
              <w:t>rd</w:t>
            </w:r>
            <w:r w:rsidRPr="00196D4D">
              <w:rPr>
                <w:rFonts w:ascii="Verdana" w:eastAsia="MS MinNew Roman" w:hAnsi="Verdana"/>
                <w:b/>
                <w:sz w:val="24"/>
                <w:szCs w:val="24"/>
              </w:rPr>
              <w:t xml:space="preserve"> of February, 1822, at South Ben, Indiana. He married Julia Ann Brownell the 5</w:t>
            </w:r>
            <w:r w:rsidRPr="00196D4D">
              <w:rPr>
                <w:rFonts w:ascii="Verdana" w:eastAsia="MS MinNew Roman" w:hAnsi="Verdana"/>
                <w:b/>
                <w:sz w:val="24"/>
                <w:szCs w:val="24"/>
                <w:vertAlign w:val="superscript"/>
              </w:rPr>
              <w:t>th</w:t>
            </w:r>
            <w:r w:rsidRPr="00196D4D">
              <w:rPr>
                <w:rFonts w:ascii="Verdana" w:eastAsia="MS MinNew Roman" w:hAnsi="Verdana"/>
                <w:b/>
                <w:sz w:val="24"/>
                <w:szCs w:val="24"/>
              </w:rPr>
              <w:t xml:space="preserve"> of October 1843. </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They were visited by Mormon missionaries in 1844 and were so impressed by the story of Joseph Smith and the restoration of the Gospel of Jesus Christ of Latter-day Saints, they made arrangements to go to Nauvoo to meet the Prophet. They were baptized in 1845 and received their endowments January 28, 1846, in the Nauvoo Temple. He helped in the building of the Nauvoo Temple.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When the saints were driven from their homes and the beautiful city of Nauvoo, James Myler, and his wife, and two little boys were with them. They crossed the Mississippi River on ice in February, 1846. They, with the rest of the saints, endured the persecutions and experiences of that eventful time and camped on the bank of the river.</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While there, the government sent messengers to President Brigham Young asking for 500 men to protect our country and it's freedom. President Young asked for volunteers. James Myler was one who joined what was later known as the Mormon Battalion. Leaving his wife and boys at Winter Quarters camped in a wagon box on poles to keep it up off the ground, James marched across the western part of the continent to San Diego, California, and shared with them the hardships and privations of that campaign. Julie Ann's brother, Gideon Brownell and family were in the camp to help if needed.</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After being discharged in 1848, he returned to his family, being gone nearly 18 months. Not being able to find employment to support his family, he crossed into Missouri and found work. After 6 weeks he returned. It was late in the spring, still he plowed some land and planted corn and one bushel of wheat, that being all the seed he could obtain.</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 Myler family remained there until 1849, then came to Utah in Captain William Milber's 5</w:t>
            </w:r>
            <w:r w:rsidRPr="00196D4D">
              <w:rPr>
                <w:rFonts w:ascii="Verdana" w:eastAsia="MS MinNew Roman" w:hAnsi="Verdana"/>
                <w:b/>
                <w:sz w:val="24"/>
                <w:szCs w:val="24"/>
                <w:vertAlign w:val="superscript"/>
              </w:rPr>
              <w:t>th</w:t>
            </w:r>
            <w:r w:rsidRPr="00196D4D">
              <w:rPr>
                <w:rFonts w:ascii="Verdana" w:eastAsia="MS MinNew Roman" w:hAnsi="Verdana"/>
                <w:b/>
                <w:sz w:val="24"/>
                <w:szCs w:val="24"/>
              </w:rPr>
              <w:t xml:space="preserve"> Company. They arrived in Utah the 22</w:t>
            </w:r>
            <w:r w:rsidRPr="00196D4D">
              <w:rPr>
                <w:rFonts w:ascii="Verdana" w:eastAsia="MS MinNew Roman" w:hAnsi="Verdana"/>
                <w:b/>
                <w:sz w:val="24"/>
                <w:szCs w:val="24"/>
                <w:vertAlign w:val="superscript"/>
              </w:rPr>
              <w:t>nd</w:t>
            </w:r>
            <w:r w:rsidRPr="00196D4D">
              <w:rPr>
                <w:rFonts w:ascii="Verdana" w:eastAsia="MS MinNew Roman" w:hAnsi="Verdana"/>
                <w:b/>
                <w:sz w:val="24"/>
                <w:szCs w:val="24"/>
              </w:rPr>
              <w:t xml:space="preserve"> of September 1849, locating in what was later called Farmington.</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While still in Nauvoo, James Myler was ordained a Seventy in the 5</w:t>
            </w:r>
            <w:r w:rsidRPr="00196D4D">
              <w:rPr>
                <w:rFonts w:ascii="Verdana" w:eastAsia="MS MinNew Roman" w:hAnsi="Verdana"/>
                <w:b/>
                <w:sz w:val="24"/>
                <w:szCs w:val="24"/>
                <w:vertAlign w:val="superscript"/>
              </w:rPr>
              <w:t>th</w:t>
            </w:r>
            <w:r w:rsidRPr="00196D4D">
              <w:rPr>
                <w:rFonts w:ascii="Verdana" w:eastAsia="MS MinNew Roman" w:hAnsi="Verdana"/>
                <w:b/>
                <w:sz w:val="24"/>
                <w:szCs w:val="24"/>
              </w:rPr>
              <w:t xml:space="preserve"> Quorum of Seventies and one of the 7 presidents of Seventy in the 56</w:t>
            </w:r>
            <w:r w:rsidRPr="00196D4D">
              <w:rPr>
                <w:rFonts w:ascii="Verdana" w:eastAsia="MS MinNew Roman" w:hAnsi="Verdana"/>
                <w:b/>
                <w:sz w:val="24"/>
                <w:szCs w:val="24"/>
                <w:vertAlign w:val="superscript"/>
              </w:rPr>
              <w:t>th</w:t>
            </w:r>
            <w:r w:rsidRPr="00196D4D">
              <w:rPr>
                <w:rFonts w:ascii="Verdana" w:eastAsia="MS MinNew Roman" w:hAnsi="Verdana"/>
                <w:b/>
                <w:sz w:val="24"/>
                <w:szCs w:val="24"/>
              </w:rPr>
              <w:t xml:space="preserve"> Quorum of Seventies in Farmington in 1858. He was one of the ward teachers and acted as Water Master for some time. They remained in Farmington for 10 years. </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On July 24, 1857, as the pioneers were celebrating 10 years since entering the Valley, word was brought that Johnson's Army of the Government was coming. That caused a lot of trouble and commotion. Later the saints left their homes and went to Southern Utah thinking it would be safer. James Myler was active in the Echo Canyon War and was a scout to the Indians.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In the summer of 1858 (60), he moved his family to Logan in Cache Valley, establishing a new home and living there 5 years. Three of the children were born there, one of them being my father, Charles C. Myler, born the 22</w:t>
            </w:r>
            <w:r w:rsidRPr="00196D4D">
              <w:rPr>
                <w:rFonts w:ascii="Verdana" w:eastAsia="MS MinNew Roman" w:hAnsi="Verdana"/>
                <w:b/>
                <w:sz w:val="24"/>
                <w:szCs w:val="24"/>
                <w:vertAlign w:val="superscript"/>
              </w:rPr>
              <w:t>nd</w:t>
            </w:r>
            <w:r w:rsidRPr="00196D4D">
              <w:rPr>
                <w:rFonts w:ascii="Verdana" w:eastAsia="MS MinNew Roman" w:hAnsi="Verdana"/>
                <w:b/>
                <w:sz w:val="24"/>
                <w:szCs w:val="24"/>
              </w:rPr>
              <w:t xml:space="preserve"> of April, 1861.</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From Logan, they moved to Clarkston, living there until 1883 where the family grew up. James went to Escalanta from Clarkston, but not finding things satisfactory, he returned in a few months to Clarkston until he and his family of 5 married children and their families pioneered to Snake River country in Idaho. His 3 sons, Oscar, Orrin, and Charles, and 2 daughters, Alzina Myler Goody and Alvina Myler Harmon, all settled near the south side of the river near each other. The men all filed a homestead right on land, built homes from logs obtained from near the river, built sheds for stock, made fences, took sage brush off the land and raised crops. I well remember my Father's farm joined Grandfather's so we crossed the field from one place to the other. Grandmother had a brass kettle or bucket and I remember Grandfather taking that to milk the cow, then Grandmother would strain it in pans, let it stand about 24 hours, skim the cream off, and make butter. It was very good butter. Grandmother was a real good cook and a neat housekeeper. We children always enjoyed going there. There were always cookies or doughnuts. Grandfather would come to our house, take the little folks and sing and dance them on his knee.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James Myler was the father of 11 children, 8 of which lived to raise families and all going to the Temple.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Grandfather was always ready to help any one in need. He was a good father and a good neighbor. He was always active in the Church. They were a musical family with good voices and spent many evenings singing and playing the family organ. Two of the boys were Bishops and Bishop's Counselors and held other offices in the Church. The girls wee active and did a lot of good in M.I.A. and Relief Society. In the 1890's James' son Charles put on concerts to raise money for a building fund.</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At the time of his passing, James left 43 grandchildren and 13 great-grandchildren. James Myler passed away at the age of 72 in the year 1894.</w:t>
            </w:r>
          </w:p>
          <w:p w:rsidR="00F5673B" w:rsidRPr="00196D4D" w:rsidRDefault="00F5673B" w:rsidP="002A49BE">
            <w:pPr>
              <w:rPr>
                <w:b/>
              </w:rPr>
            </w:pPr>
            <w:r w:rsidRPr="00196D4D">
              <w:rPr>
                <w:b/>
              </w:rPr>
              <w:pict>
                <v:rect id="_x0000_i1079" style="width:0;height:1.5pt" o:hralign="center" o:hrstd="t" o:hr="t" fillcolor="#aaa" stroked="f"/>
              </w:pict>
            </w:r>
          </w:p>
          <w:p w:rsidR="00F5673B" w:rsidRPr="00196D4D" w:rsidRDefault="00F5673B" w:rsidP="002A49BE">
            <w:pPr>
              <w:pStyle w:val="NormalWeb"/>
              <w:jc w:val="center"/>
              <w:rPr>
                <w:rFonts w:eastAsia="MS MinNew Roman"/>
                <w:b/>
                <w:sz w:val="24"/>
                <w:szCs w:val="24"/>
              </w:rPr>
            </w:pPr>
            <w:r w:rsidRPr="00196D4D">
              <w:rPr>
                <w:rFonts w:ascii="Verdana" w:eastAsia="MS MinNew Roman" w:hAnsi="Verdana"/>
                <w:b/>
                <w:bCs/>
                <w:sz w:val="24"/>
                <w:szCs w:val="24"/>
              </w:rPr>
              <w:t>Sketch of the Life of James Myler</w:t>
            </w:r>
            <w:r w:rsidRPr="00196D4D">
              <w:rPr>
                <w:rFonts w:ascii="Verdana" w:eastAsia="MS MinNew Roman" w:hAnsi="Verdana"/>
                <w:b/>
                <w:bCs/>
                <w:sz w:val="24"/>
                <w:szCs w:val="24"/>
              </w:rPr>
              <w:br/>
            </w:r>
            <w:r w:rsidRPr="00196D4D">
              <w:rPr>
                <w:rFonts w:ascii="Verdana" w:eastAsia="MS MinNew Roman" w:hAnsi="Verdana"/>
                <w:b/>
                <w:sz w:val="24"/>
                <w:szCs w:val="24"/>
              </w:rPr>
              <w:t>(Original Pioneer by Himself)</w:t>
            </w:r>
            <w:r w:rsidRPr="00196D4D">
              <w:rPr>
                <w:rFonts w:ascii="Verdana" w:eastAsia="MS MinNew Roman" w:hAnsi="Verdana"/>
                <w:b/>
                <w:sz w:val="24"/>
                <w:szCs w:val="24"/>
              </w:rPr>
              <w:br/>
              <w:t>Compiled by Elizabeth R. Hopkins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James Myler was born February 3, 1822, in South Bend Indiana. Parents were James Myler and Olive Main. Married Julia Brownell on October 5, 1843.</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When the mobbers were persecuting the saints, James Myler went to get a bucket of water, which was some distance away, when he returned there was three Mormon women at the house and three mobbers came to get them. At just this time James returned from getting the water, he told the mobbers he was not a Mormon but if one of them touched either of the women in any way, he would wipe up the earth with them. They looked at each other and then rode away.</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He first heard the gospel preached in 1844, and was baptized into the church in Nauvoo, in 1845. When his son Oscar was a small boy, and Joseph was a baby, they went through the temple in Nauvoo before it was dedicated..</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They moved to Winter Quarters in 1846. He enlisted in the Mormon Battalion sometime in that same year. (About July). He marched with the battalion, from Missouri river across the continent to California and shared the hardships of the company.</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James Myler joined the battalion under the command of Captain Allen, and everything went fine, until, the death of the captain. Then a Lt. Allen Smith took command and appointed Dr. George Sanders Sargent, he served with the battalion. They were then reduced to but 1/3 ration, and brackish water, many took sick, but would rather stand guard than take the medicine and the abuse the sergeant gave them.</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 xml:space="preserve">The Dr. had a brass kettle and spoon and to the tune of "Join along Joe', the sick and the well had to take the medicine. </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James Myler was the first to refuse, he said if he was going to die, they could shoot him, but he would not take any of the poison drug. There was not more of the medicine given to anyone. These words were taken from his memoirs: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"While here beneath the sultry skies our mules and others died.</w:t>
            </w:r>
            <w:r w:rsidRPr="00196D4D">
              <w:rPr>
                <w:rFonts w:ascii="Verdana" w:eastAsia="MS MinNew Roman" w:hAnsi="Verdana"/>
                <w:b/>
                <w:sz w:val="24"/>
                <w:szCs w:val="24"/>
              </w:rPr>
              <w:br/>
              <w:t>Scarce out but skin and bones remained; to fed the poor soldiers on the plains.</w:t>
            </w:r>
            <w:r w:rsidRPr="00196D4D">
              <w:rPr>
                <w:rFonts w:ascii="Verdana" w:eastAsia="MS MinNew Roman" w:hAnsi="Verdana"/>
                <w:b/>
                <w:sz w:val="24"/>
                <w:szCs w:val="24"/>
              </w:rPr>
              <w:br/>
              <w:t>How hard to starve and wear us out upon the sandy desert rout;</w:t>
            </w:r>
            <w:r w:rsidRPr="00196D4D">
              <w:rPr>
                <w:rFonts w:ascii="Verdana" w:eastAsia="MS MinNew Roman" w:hAnsi="Verdana"/>
                <w:b/>
                <w:sz w:val="24"/>
                <w:szCs w:val="24"/>
              </w:rPr>
              <w:br/>
              <w:t>Now half starved oxen; over drilled, to weak to draw or keep or kill</w:t>
            </w:r>
            <w:r w:rsidRPr="00196D4D">
              <w:rPr>
                <w:rFonts w:ascii="Verdana" w:eastAsia="MS MinNew Roman" w:hAnsi="Verdana"/>
                <w:b/>
                <w:sz w:val="24"/>
                <w:szCs w:val="24"/>
              </w:rPr>
              <w:br/>
              <w:t>and knowing hungry men were prompting to eat small entrails and the skin.</w:t>
            </w:r>
            <w:r w:rsidRPr="00196D4D">
              <w:rPr>
                <w:rFonts w:ascii="Verdana" w:eastAsia="MS MinNew Roman" w:hAnsi="Verdana"/>
                <w:b/>
                <w:sz w:val="24"/>
                <w:szCs w:val="24"/>
              </w:rPr>
              <w:br/>
              <w:t xml:space="preserve">Our hardships reached their rough extreme </w:t>
            </w:r>
            <w:r w:rsidRPr="00196D4D">
              <w:rPr>
                <w:rFonts w:ascii="Verdana" w:eastAsia="MS MinNew Roman" w:hAnsi="Verdana"/>
                <w:b/>
                <w:sz w:val="24"/>
                <w:szCs w:val="24"/>
              </w:rPr>
              <w:br/>
              <w:t>when valiant men were roped with teams,</w:t>
            </w:r>
            <w:r w:rsidRPr="00196D4D">
              <w:rPr>
                <w:rFonts w:ascii="Verdana" w:eastAsia="MS MinNew Roman" w:hAnsi="Verdana"/>
                <w:b/>
                <w:sz w:val="24"/>
                <w:szCs w:val="24"/>
              </w:rPr>
              <w:br/>
              <w:t xml:space="preserve">hour after hour, and day after day, to wear our life and strength away." </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 thoughts of leaving his family at this critical time were indescribable, they were far from the land of their nativity.</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 xml:space="preserve">Situated upon a lonely prairie, with no dwelling, but only a wagon to shelter them from the scorching sum beating down on them and the thought of the cold December winds finding them in the same bleak and desolate place, he had to leave his wife and two small children in the wagon on the plains when he left with the battalion to go through to California. </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When the battalion got to the mountains, and winter came upon them, they went on half-starved half-frozen, through the snow and cold winds.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There was a non-Mormon traveling with them. He had his own out-fit, consisting of six mules an a wagon. He would often pick up the sick and let them ride with him. The officer in charge ordered the sick out of the wagon, the non-Mormon told him they could ride as long as he could pull them.</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They left the mountains and dropped down into the valley, which seemed like heaven or paradise. The wild oats or grasses were as tall as the mules as they drove through and neared a beautiful stream of water. Before they could get the animals unhooked from the wagons, a herd of buffaloes came upon them and they upset the wagons, killing the mules but luckily none of the men were hurt.</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 men had plenty of meat from this incident to last them for a long time.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After being discharged from the army, the men had to find their own transportation back to their families. Some of them worked on the millrace and when the water was turned onto it, that was when gold was discovered.</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They came to Salt Lake, some of them found their families. The family of James was not among the families in the valley, they had remained at Winter Quarters at Council Bluffs. He returned to them in December 1848. He had been absent from them for 18 months. He remained with them for two weeks and then went to Missouri to earn money for food. After six weeks he again went to his family. They left Council Bluffs in 1849 and came to Utah with Capt. Miller's Fifth Co. They located in Farmington and while there, James had a terrible experience with evil!</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One night a man came to his house who had such an evil influence that just his presence in the house awakened the whole household. James told him to leave and so he went outside, to where there was a cow and she began to show such agony that James had to go to her. He prayed and she was immediately alright.</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They were one of the first families to settle in Logan in 1889, (Cache Valley), lived there for five years, then moved to Clarkston and lived there for eighteen years.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 xml:space="preserve">When Johnson's army came to wage war, he served in the campaign, known as the Echo Canyon War. He then moved to Escalante in Potato Valley, in 1877, and returned to Clarkston in 1883. He then moved to Snake River Valley and resided there until he died on Wednesday, May 23, 1896. </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Elder James Myler was buried at Snake River, Idaho. His boy is interred in the ward cemetery there.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In his memoirs is found this group of notes that he was thinking:</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Dec. 8, 1886 . . . . .</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I have been musing all alone about the times and places and trials and troubles, I have been through. I thought I would write a few lines on my present feelings; I feel sure I have to try to improve in my course of conditions before the Lord and my brethren and this is the greatest desire of my heart. I also know I must speak diligently to my God in Heaven. I know He is willing to hear me, because I have sought His help in the past in scores of instances and I know that he has heard and rewarded me and caused my heart to rejoice within me.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This poem was written by Eliza R. Snow</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When Mormon trains were journeying through,</w:t>
            </w:r>
            <w:r w:rsidRPr="00196D4D">
              <w:rPr>
                <w:rFonts w:ascii="Verdana" w:eastAsia="MS MinNew Roman" w:hAnsi="Verdana"/>
                <w:b/>
                <w:sz w:val="24"/>
                <w:szCs w:val="24"/>
              </w:rPr>
              <w:br/>
              <w:t>To Winter Quarters from Nauvoo;</w:t>
            </w:r>
            <w:r w:rsidRPr="00196D4D">
              <w:rPr>
                <w:rFonts w:ascii="Verdana" w:eastAsia="MS MinNew Roman" w:hAnsi="Verdana"/>
                <w:b/>
                <w:sz w:val="24"/>
                <w:szCs w:val="24"/>
              </w:rPr>
              <w:br/>
              <w:t>To fight for that same government;</w:t>
            </w:r>
            <w:r w:rsidRPr="00196D4D">
              <w:rPr>
                <w:rFonts w:ascii="Verdana" w:eastAsia="MS MinNew Roman" w:hAnsi="Verdana"/>
                <w:b/>
                <w:sz w:val="24"/>
                <w:szCs w:val="24"/>
              </w:rPr>
              <w:br/>
              <w:t>From which as fugitives we went,</w:t>
            </w:r>
            <w:r w:rsidRPr="00196D4D">
              <w:rPr>
                <w:rFonts w:ascii="Verdana" w:eastAsia="MS MinNew Roman" w:hAnsi="Verdana"/>
                <w:b/>
                <w:sz w:val="24"/>
                <w:szCs w:val="24"/>
              </w:rPr>
              <w:br/>
              <w:t>Five hundred men were called to go,</w:t>
            </w:r>
            <w:r w:rsidRPr="00196D4D">
              <w:rPr>
                <w:rFonts w:ascii="Verdana" w:eastAsia="MS MinNew Roman" w:hAnsi="Verdana"/>
                <w:b/>
                <w:sz w:val="24"/>
                <w:szCs w:val="24"/>
              </w:rPr>
              <w:br/>
              <w:t>To settle claims in Mexico,</w:t>
            </w:r>
            <w:r w:rsidRPr="00196D4D">
              <w:rPr>
                <w:rFonts w:ascii="Verdana" w:eastAsia="MS MinNew Roman" w:hAnsi="Verdana"/>
                <w:b/>
                <w:sz w:val="24"/>
                <w:szCs w:val="24"/>
              </w:rPr>
              <w:br/>
              <w:t>What were others in families to do</w:t>
            </w:r>
            <w:r w:rsidRPr="00196D4D">
              <w:rPr>
                <w:rFonts w:ascii="Verdana" w:eastAsia="MS MinNew Roman" w:hAnsi="Verdana"/>
                <w:b/>
                <w:sz w:val="24"/>
                <w:szCs w:val="24"/>
              </w:rPr>
              <w:br/>
              <w:t>There were children wives and mothers too,</w:t>
            </w:r>
            <w:r w:rsidRPr="00196D4D">
              <w:rPr>
                <w:rFonts w:ascii="Verdana" w:eastAsia="MS MinNew Roman" w:hAnsi="Verdana"/>
                <w:b/>
                <w:sz w:val="24"/>
                <w:szCs w:val="24"/>
              </w:rPr>
              <w:br/>
              <w:t>When fathers, husband and sons were gone,</w:t>
            </w:r>
            <w:r w:rsidRPr="00196D4D">
              <w:rPr>
                <w:rFonts w:ascii="Verdana" w:eastAsia="MS MinNew Roman" w:hAnsi="Verdana"/>
                <w:b/>
                <w:sz w:val="24"/>
                <w:szCs w:val="24"/>
              </w:rPr>
              <w:br/>
              <w:t xml:space="preserve">Mothers drove teams and camp moved on. </w:t>
            </w:r>
          </w:p>
          <w:p w:rsidR="00F5673B" w:rsidRPr="00196D4D" w:rsidRDefault="00F5673B" w:rsidP="002A49BE">
            <w:pPr>
              <w:rPr>
                <w:b/>
              </w:rPr>
            </w:pPr>
            <w:r w:rsidRPr="00196D4D">
              <w:rPr>
                <w:b/>
              </w:rPr>
              <w:pict>
                <v:rect id="_x0000_i1080" style="width:0;height:1.5pt" o:hralign="center" o:hrstd="t" o:hr="t" fillcolor="#aaa" stroked="f"/>
              </w:pict>
            </w:r>
          </w:p>
          <w:p w:rsidR="00F5673B" w:rsidRPr="00196D4D" w:rsidRDefault="00F5673B" w:rsidP="002A49BE">
            <w:pPr>
              <w:pStyle w:val="NormalWeb"/>
              <w:jc w:val="center"/>
              <w:rPr>
                <w:rFonts w:eastAsia="MS MinNew Roman"/>
                <w:b/>
                <w:sz w:val="24"/>
                <w:szCs w:val="24"/>
              </w:rPr>
            </w:pPr>
            <w:r w:rsidRPr="00196D4D">
              <w:rPr>
                <w:rFonts w:ascii="Verdana" w:eastAsia="MS MinNew Roman" w:hAnsi="Verdana"/>
                <w:b/>
                <w:bCs/>
                <w:sz w:val="24"/>
                <w:szCs w:val="24"/>
              </w:rPr>
              <w:t>HISTORY OF JAMES MYLER</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James Myler was born 3 February 1822 in Paddy's Run, (now Shandon), Butler County, Ohio</w:t>
            </w:r>
            <w:hyperlink r:id="rId498" w:anchor="N_1_" w:history="1">
              <w:r w:rsidRPr="00196D4D">
                <w:rPr>
                  <w:rStyle w:val="Hyperlink"/>
                  <w:rFonts w:ascii="Verdana" w:eastAsia="MS MinNew Roman" w:hAnsi="Verdana"/>
                  <w:b/>
                  <w:sz w:val="24"/>
                  <w:szCs w:val="24"/>
                  <w:vertAlign w:val="superscript"/>
                </w:rPr>
                <w:t>(1)</w:t>
              </w:r>
            </w:hyperlink>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He was the son of James Myler (born Nov. 19, 1794 Westmoreland, New York) and Olive Maine (born May 16, 1796 New York).</w:t>
            </w:r>
            <w:hyperlink r:id="rId499" w:anchor="N_2_" w:history="1">
              <w:r w:rsidRPr="00196D4D">
                <w:rPr>
                  <w:rStyle w:val="Hyperlink"/>
                  <w:rFonts w:ascii="Verdana" w:eastAsia="MS MinNew Roman" w:hAnsi="Verdana"/>
                  <w:b/>
                  <w:sz w:val="24"/>
                  <w:szCs w:val="24"/>
                  <w:vertAlign w:val="superscript"/>
                </w:rPr>
                <w:t>(2)</w:t>
              </w:r>
            </w:hyperlink>
            <w:r w:rsidRPr="00196D4D">
              <w:rPr>
                <w:rFonts w:ascii="Verdana" w:eastAsia="MS MinNew Roman" w:hAnsi="Verdana"/>
                <w:b/>
                <w:sz w:val="24"/>
                <w:szCs w:val="24"/>
              </w:rPr>
              <w:t xml:space="preserve"> James was the 4</w:t>
            </w:r>
            <w:r w:rsidRPr="00196D4D">
              <w:rPr>
                <w:rFonts w:ascii="Verdana" w:eastAsia="MS MinNew Roman" w:hAnsi="Verdana"/>
                <w:b/>
                <w:sz w:val="24"/>
                <w:szCs w:val="24"/>
                <w:vertAlign w:val="superscript"/>
              </w:rPr>
              <w:t>th</w:t>
            </w:r>
            <w:r w:rsidRPr="00196D4D">
              <w:rPr>
                <w:rFonts w:ascii="Verdana" w:eastAsia="MS MinNew Roman" w:hAnsi="Verdana"/>
                <w:b/>
                <w:sz w:val="24"/>
                <w:szCs w:val="24"/>
              </w:rPr>
              <w:t xml:space="preserve"> son in a family of eight; four sons and four daughters.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They were of sturdy, New England stock farmers who (with all their pioneering) managed somehow to eke out a living. They moved frequently as the custom of most families in those days. A few years were spent in a little town in Ohio, not too far from Kirtland. "Grandfather told of many times of wonderful manifestations their family witnessed when he was 14 years old, in Kirtland on 3</w:t>
            </w:r>
            <w:r w:rsidRPr="00196D4D">
              <w:rPr>
                <w:rFonts w:ascii="Verdana" w:eastAsia="MS MinNew Roman" w:hAnsi="Verdana"/>
                <w:b/>
                <w:sz w:val="24"/>
                <w:szCs w:val="24"/>
                <w:vertAlign w:val="superscript"/>
              </w:rPr>
              <w:t>rd</w:t>
            </w:r>
            <w:r w:rsidRPr="00196D4D">
              <w:rPr>
                <w:rFonts w:ascii="Verdana" w:eastAsia="MS MinNew Roman" w:hAnsi="Verdana"/>
                <w:b/>
                <w:sz w:val="24"/>
                <w:szCs w:val="24"/>
              </w:rPr>
              <w:t xml:space="preserve"> April 1836 (when the Savior appeared to the Prophet Joseph Smith and Oliver Cowdery.) The Myler family beheld the glorious illumination around and above the Kirtland Temple on that memorable night. We children loved to hear him relate this heavenly manifestation."</w:t>
            </w:r>
            <w:hyperlink r:id="rId500" w:anchor="N_3_" w:history="1">
              <w:r w:rsidRPr="00196D4D">
                <w:rPr>
                  <w:rStyle w:val="Hyperlink"/>
                  <w:rFonts w:ascii="Verdana" w:eastAsia="MS MinNew Roman" w:hAnsi="Verdana"/>
                  <w:b/>
                  <w:sz w:val="24"/>
                  <w:szCs w:val="24"/>
                  <w:vertAlign w:val="superscript"/>
                </w:rPr>
                <w:t>(3)</w:t>
              </w:r>
            </w:hyperlink>
            <w:r w:rsidRPr="00196D4D">
              <w:rPr>
                <w:rFonts w:ascii="Verdana" w:eastAsia="MS MinNew Roman" w:hAnsi="Verdana"/>
                <w:b/>
                <w:sz w:val="24"/>
                <w:szCs w:val="24"/>
              </w:rPr>
              <w:t xml:space="preserve"> Even so, he was the only one of his family to accept the Gospel of Jesus Christ of Latter-day Saints—which did not happen for a period of eight years.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When he was 21 years old, he married Julia Ann Brownell on the 5</w:t>
            </w:r>
            <w:r w:rsidRPr="00196D4D">
              <w:rPr>
                <w:rFonts w:ascii="Verdana" w:eastAsia="MS MinNew Roman" w:hAnsi="Verdana"/>
                <w:b/>
                <w:sz w:val="24"/>
                <w:szCs w:val="24"/>
                <w:vertAlign w:val="superscript"/>
              </w:rPr>
              <w:t>th</w:t>
            </w:r>
            <w:r w:rsidRPr="00196D4D">
              <w:rPr>
                <w:rFonts w:ascii="Verdana" w:eastAsia="MS MinNew Roman" w:hAnsi="Verdana"/>
                <w:b/>
                <w:sz w:val="24"/>
                <w:szCs w:val="24"/>
              </w:rPr>
              <w:t xml:space="preserve"> of October 1843 in Buchanan, Berrien, Michigan. Julia's parents, Gideon Brownell and Elizabeth (Betsy) Wheeler Brownell had been baptized into the Church of Jesus Christ of Latter-day Saints in May of 1841 in Ohio. Julia Ann was baptized by her father at this time. She met James Myler while living in Ohio. His parents moved to South Ben, Indiana when James was quite young.</w:t>
            </w:r>
            <w:hyperlink r:id="rId501" w:anchor="N_4_" w:history="1">
              <w:r w:rsidRPr="00196D4D">
                <w:rPr>
                  <w:rStyle w:val="Hyperlink"/>
                  <w:rFonts w:ascii="Verdana" w:eastAsia="MS MinNew Roman" w:hAnsi="Verdana"/>
                  <w:b/>
                  <w:sz w:val="24"/>
                  <w:szCs w:val="24"/>
                  <w:vertAlign w:val="superscript"/>
                </w:rPr>
                <w:t>(4)</w:t>
              </w:r>
            </w:hyperlink>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James and Julia settled in Michigan where their first son, William Oscar was born in Bertrand, Berrien, Michigan on 27 December 1844. The Mylers then went to Nauvoo, Illinois where James was baptized 26 January 1845, by his father-in-law, Gideon Brownell.</w:t>
            </w:r>
            <w:hyperlink r:id="rId502" w:anchor="N_5_" w:history="1">
              <w:r w:rsidRPr="00196D4D">
                <w:rPr>
                  <w:rStyle w:val="Hyperlink"/>
                  <w:rFonts w:ascii="Verdana" w:eastAsia="MS MinNew Roman" w:hAnsi="Verdana"/>
                  <w:b/>
                  <w:sz w:val="24"/>
                  <w:szCs w:val="24"/>
                  <w:vertAlign w:val="superscript"/>
                </w:rPr>
                <w:t>(5)</w:t>
              </w:r>
            </w:hyperlink>
            <w:r w:rsidRPr="00196D4D">
              <w:rPr>
                <w:rFonts w:ascii="Verdana" w:eastAsia="MS MinNew Roman" w:hAnsi="Verdana"/>
                <w:b/>
                <w:sz w:val="24"/>
                <w:szCs w:val="24"/>
              </w:rPr>
              <w:t xml:space="preserve"> Prior to his baptism, James had an interesting experience when mobbers were persecuting the Saints. James Myler went to get a bucket of water which was some distance away, and when he returned there were three Mormon women at the house and three mobbers came to get them. James faced the mobbers bravely (for he was quite small in stature) and said that although he was not a Mormon, if any one of them touched either of the women in any way, he would wipe up the earth with them. The mobbers looked at each other and rode away.</w:t>
            </w:r>
            <w:hyperlink r:id="rId503" w:anchor="N_6_" w:history="1">
              <w:r w:rsidRPr="00196D4D">
                <w:rPr>
                  <w:rStyle w:val="Hyperlink"/>
                  <w:rFonts w:ascii="Verdana" w:eastAsia="MS MinNew Roman" w:hAnsi="Verdana"/>
                  <w:b/>
                  <w:sz w:val="24"/>
                  <w:szCs w:val="24"/>
                  <w:vertAlign w:val="superscript"/>
                </w:rPr>
                <w:t>(6)</w:t>
              </w:r>
            </w:hyperlink>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 xml:space="preserve">They were in Nauvoo amid much persecution of the Saints after the martyrdom of the Prophet Joseph Smith and James helped build the temple. They named their second son, Joseph, possibly after the Prophet. He was born January 31, 1846. During this time, the Saints were going through the Nauvoo Temple to get their endowments before they were forced to leave on account of the mobs. James and Julia received their endowments January 28, 1846, just 3 days prior to the birth of baby Joseph. One February evening, soon after Joseph's birth, the mob came to their door and told them they had one hour to vacate their homes and get out of Nauvoo or they would be killed. It was 26 degrees below zero. James rushed out and hitched his team onto his wagon and loaded as many things as he could. They fixed a bed in the wagon for 14 month old Oscar and Julia carried the baby. When they rushed out of their home, the mobs, screaming, with torches were only a block away. They drove down to the Mississippi River and crossed on ice. The recent severe cold spell had frozen the river solid in a very short time, no small feat for the mile wide Mississippi River! As they walked across the ice, Julia's shoes were so worn that with every step the last half of the way, she left imprints of her blood on the ice. </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They camped with the Saints in Montrose, Iowa until spring, then traveled on to Winter Quarters on the outskirts of Omaha, Nebraska. James was called by the prophet to plant crops for the coming Saints. When the crops were growing well, on June 26, 1846, Colonel S. W. Kearny of the United States Army issued a "Circular to the Mormons" demanding 500 able-bodied Mormon men to join the army to fight the war with Mexico. This was delivered to the Mormons in Winter Quarters in July by Captain James Allen. James Myler and his father-in-law Gideon Brownell enlisted. The men had three days to get everything in order and be ready to march with the Mormon Battalion. The afternoon of the day prior to their departure a farewell ball was held. It was a festive occasion and everyone had a good time.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When the time came to go, James gave Julia his clothing allowance of $42.00. Her home was to be a wagon box that had been taken off its wheels and set upon the ground under the shade of some trees. She and her two babies lived in this "home" for the 18 months that James was away. Julia's father, Gideon Brownell, at age 57, was the oldest member of the Mormon Battalion.</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Everything went fine for the Mormon Battalion until the death of the Captain Allen. Then a Lt. Allen Smith took command and appointed Dr. George Sanders Sgt. The men were then reduced to 1/3 rations, and brackish water. Many took sick, but would rather stand guard than take the medicine and abuse the sergeant gave them. The Doctor had a brass kettle and spoon and to the tune of "Join Along Joe" the sick and the well had to take the medicine. James Myler was the first to refuse. He said if he was going to die, they could shoot him, but he would not take any of their poison drug. There was no more of the medicine given to anyone.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These words are taken from his memoirs: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br/>
              <w:t>While here beneath the sultry skies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Our mules and others died.</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Scarce ought but skin and bones remained;</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To feed the poor soldiers on the plains.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How hard to starve and wear us out</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Upon the sandy desert route;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Half-starved oxen; over drilled,</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To weak to draw, or keep or kill.</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And knowing hungry men were prompting</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To eat small entrails and the skin.</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Our hardships reached their rough extreme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When valiant men were roped with teams,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Hour after hour, and day after day,</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To wear of life and strength away."</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When the battalion got to the mountains, winter came upon them. They were half-starved, half-frozen, yet went on through the snow and cold winds. There was a non-Mormon traveling with them. He had his own outfit, consisting of six mules and a wagon. He would often pick up the sick and let them ride with him. The officer in charge ordered the sick out of the wagon, but the non-Mormon told he they could ride as long as he could pull. They left the mountains and dropped down into the valley, which seemed like heaven or paradise. The wild oats or grasses were as tall as the mules as they drove through and neared a beautiful stream of water. Before they could unhook the animals from the wagons, a herd of buffalo came upon them and upset the wagons, killing the mules, but none of the men were hurt. The man had plenty of meat from this incident to last them for a long time. Brigham Young had promised the men they would not have to fight, and they didn't. The war was over when they reached California. After being discharged from the army, the men had to find their own transportation back to their families.</w:t>
            </w:r>
            <w:hyperlink r:id="rId504" w:anchor="N_7_" w:history="1">
              <w:r w:rsidRPr="00196D4D">
                <w:rPr>
                  <w:rStyle w:val="Hyperlink"/>
                  <w:rFonts w:ascii="Verdana" w:eastAsia="MS MinNew Roman" w:hAnsi="Verdana"/>
                  <w:b/>
                  <w:sz w:val="24"/>
                  <w:szCs w:val="24"/>
                  <w:vertAlign w:val="superscript"/>
                </w:rPr>
                <w:t>(7)</w:t>
              </w:r>
            </w:hyperlink>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In later years, James often told his grandchildren stories of his experiences with the Mormon Battalion and of waking to the pacific Ocean, San Diego, up the coast to Los Angeles, back to Winter Quarters, then turning again with his family and going west again to Utah. He told them frequently of the suffering they endured marching barefoot over hot desert sands, without water or food much of the time, and how they would eat any kind of vegetation they could find, especially roots.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When James returned to his family, he had been gone 18 months. Not being able to find any work to support his family and obtain the necessary funds to go on to Zion, he crossed over into Missouri and found work. After six weeks he returned. It was late spring, but still he plowed some land, planted corn and one bushel of wheat, that being all the seed he could obtain. The Myler family remained in Council Bluffs until 1849. A third son, Calvin was born in 1848.</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In Captain William P. Miller's 5</w:t>
            </w:r>
            <w:r w:rsidRPr="00196D4D">
              <w:rPr>
                <w:rFonts w:ascii="Verdana" w:eastAsia="MS MinNew Roman" w:hAnsi="Verdana"/>
                <w:b/>
                <w:sz w:val="24"/>
                <w:szCs w:val="24"/>
                <w:vertAlign w:val="superscript"/>
              </w:rPr>
              <w:t>th</w:t>
            </w:r>
            <w:r w:rsidRPr="00196D4D">
              <w:rPr>
                <w:rFonts w:ascii="Verdana" w:eastAsia="MS MinNew Roman" w:hAnsi="Verdana"/>
                <w:b/>
                <w:sz w:val="24"/>
                <w:szCs w:val="24"/>
              </w:rPr>
              <w:t xml:space="preserve"> Company, James, Julia and their three small sons, together with the Brownells, came west arriving in Salt Lake City on 22 September 1849. James served as a wagon master while crossing the plains.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They settled in North Cottonwood, in what is known as Farmington. James was a water master for several years, and was active in Church and community affairs. They remained in Farmington for 10 years. Baby Calvin died there in 1851. Five more children joined the family in Farmington: James Russell 18 Nov 1851, Alzina Julia 25 Jul 1854, John Young 14 Jan 1856, Orin Main 14 Sep 1858, and Margaret Lavina 1 May 1859.</w:t>
            </w:r>
            <w:hyperlink r:id="rId505" w:anchor="N_8_" w:history="1">
              <w:r w:rsidRPr="00196D4D">
                <w:rPr>
                  <w:rStyle w:val="Hyperlink"/>
                  <w:rFonts w:ascii="Verdana" w:eastAsia="MS MinNew Roman" w:hAnsi="Verdana"/>
                  <w:b/>
                  <w:sz w:val="24"/>
                  <w:szCs w:val="24"/>
                  <w:vertAlign w:val="superscript"/>
                </w:rPr>
                <w:t>(8)</w:t>
              </w:r>
            </w:hyperlink>
            <w:r w:rsidRPr="00196D4D">
              <w:rPr>
                <w:rFonts w:ascii="Verdana" w:eastAsia="MS MinNew Roman" w:hAnsi="Verdana"/>
                <w:b/>
                <w:sz w:val="24"/>
                <w:szCs w:val="24"/>
              </w:rPr>
              <w:t xml:space="preserve"> In Farmington ward records, we see that he was a home teacher and also that he was ordained as one of the seven presidents of the 56</w:t>
            </w:r>
            <w:r w:rsidRPr="00196D4D">
              <w:rPr>
                <w:rFonts w:ascii="Verdana" w:eastAsia="MS MinNew Roman" w:hAnsi="Verdana"/>
                <w:b/>
                <w:sz w:val="24"/>
                <w:szCs w:val="24"/>
                <w:vertAlign w:val="superscript"/>
              </w:rPr>
              <w:t>th</w:t>
            </w:r>
            <w:r w:rsidRPr="00196D4D">
              <w:rPr>
                <w:rFonts w:ascii="Verdana" w:eastAsia="MS MinNew Roman" w:hAnsi="Verdana"/>
                <w:b/>
                <w:sz w:val="24"/>
                <w:szCs w:val="24"/>
              </w:rPr>
              <w:t xml:space="preserve"> Quorum of the Seventies in January 1855 by David Hunt.</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On July 24, 1857, as the Pioneers were celebrating 10 years since entering the Valley, word was brought that Johnston's Army of the US Government was coming. That caused a lot of trouble and commotion. The Saints left their homes and went to Southern Utah thinking it would be safer. They returned in the summer of 1858. James Myler also served in the campaign known as the Echo Canyon War.</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While in Farmington, James had a terrible experience with evil: One night a man came to his house who had such an evil influence that just his presence in the house awakened the whole household. James told him to leave, and so he went outside to where there was a cow. The cow began to show such agony that James had to go to her. He prayed and she was immediately alright.</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In the summer of 1860, the Myler family moved to Logan, Utah. Their son, Charles R. was one of the first babies born in Logan. The was born 22 April 1861. Two more children were born in Logan: Rosette Sophrona 15 May 1863, and George Frank 31 August 1866. In July 1866, their son, James Russell died here.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While in this part of Utah, James was an Indian Scout as the Indians were very troublesome to the Saints. One morning as Julia was cooking breakfast over the fire, a large Indian and his squaw and Papoose came walking into the house. The Big Indian walked over to the fire and began rubbing his dirty hands together over the food. This made James mad and he grabbed the fell and put him onto his back in the corner. Now the Indian was mad and he came at James with a large knife raised, ready to strike. James quickly seized a stick of firewood and advanced to meet him, saying "YOU GET OUT OF HERE!" Well, Indians admire bravery and although James was a small man he was no coward. The Indian backed out of the house and his family followed him.</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From Logan, they moved to Clarkston, living there until 1883 where the family grew up. James went to Escalanta from Clarkston, but not finding things satisfactory, he returned in a few months to Clarkston until he and his family of five married children and their families pioneered to Snake River Country in Idaho, settling in Lewisville, about 3 miles from Rigby. His three sons, Oscar, Orrin and Charles, and two daughters, Alzina Myler Goody and Alvina Myler Harmon all settled near the south side of the river near each other. The men all filed a homestead right on land, built homes from logs obtained near the river, built sheds for stock, made fences, took sage off the land, built canals and raised crops. By the 4</w:t>
            </w:r>
            <w:r w:rsidRPr="00196D4D">
              <w:rPr>
                <w:rFonts w:ascii="Verdana" w:eastAsia="MS MinNew Roman" w:hAnsi="Verdana"/>
                <w:b/>
                <w:sz w:val="24"/>
                <w:szCs w:val="24"/>
                <w:vertAlign w:val="superscript"/>
              </w:rPr>
              <w:t>th</w:t>
            </w:r>
            <w:r w:rsidRPr="00196D4D">
              <w:rPr>
                <w:rFonts w:ascii="Verdana" w:eastAsia="MS MinNew Roman" w:hAnsi="Verdana"/>
                <w:b/>
                <w:sz w:val="24"/>
                <w:szCs w:val="24"/>
              </w:rPr>
              <w:t xml:space="preserve"> of July, the mosquitoes were so bad the family was compelled to go to the mountains and take all their animals. Tents were pitched and all made as comfortable as possible. The animals were herded, cows were milked and extra milk made into cheese. Two of the men took turns going to the valley to see that their wheat, oats and potatoes were properly irrigated and cared for. They would stay until they were practically eaten by the mosquitoes. They had no way of keeping them out of the house, so a fire would be built then something green put over the blaze to make a smoke, then the horrible creatures would go away for a while. Nothing is ever all bad, as their crops were bounteous beyond all expectations.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Some of his granddaughters wrote in their histories of things they remembered about their Grandfather Myler. "I well remember my father's farm joined Grandfather's so we crossed the field from one place to the other. Grandfather had a small sorrel mare he drove on a single black top buggy. She was a mean animal, but he got along with her very well. I remember going with him to milk his cow. Grandmother had a brass kettle and I remember Grandfather taking that to milk the cow, then Grandmother would strain it in pans, let it stand about 24 hours, skim the cream off, and make butter. It was very good butter. Grandmother was a real good cook and a neat housekeeper. We children always enjoyed going there. There were always cookies or doughnuts. One day when we were there to dinner, Grandmother left the table to get more food, my Grandfather quickly took a spoon and gave each of the smaller ones a generous taste of sugar. He was a great lover of children and they were always welcome on his knee. He would come to our house, take the little folks and sing and dance them on his knee."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Among his memoirs were these thoughts penned by himself:</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:Dec. 6, 1886 . . . . . . I have been musing all alone about the times and places and trials and troubles I have been through. I thought I would write a few lines on my present feeling; I feel sure I have to try to improve in my course of conditions before the Lord and my brethren and this is the greatest desire of my heart. I also know I must speak diligently to my God in heaven. I know He is willing to hear me, because I have sought His help in the past in scores of instances and I know that He has heard and rewarded me and caused my heart to rejoice within me."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James Myler was the father of 11 children, 8 of which lived to raise families and all going to the Temple. He was always ready to help anyone in need. He was a good father and a good neighbor. He was always active in the Church. The Mylers were a very musical family and spent many evenings singing and playing the family organ. Two of his sons were Bishops and Bishop's counselors and held other offices in the Church. The girls were active and did a lot of good in the MIA and Relief Society. In the 1890's, his son, Charles put on concerts to raise money for a building fund. His children continued to seek his advice in any and all problems.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He suffered a cancerous death, and go so thin that he was the size of a very thin 10 year old boy. One of his granddaughters says: "When he was ill I remembered he had told me of a nut tree which grew on their place when he was a small boy and how very fond he was of them. I had no idea what was the matter with him as cancer was so hush, hush in those days. I took him some nuts, and when I gave them to him, he said, "I shouldn't but I'll eat the no matter what!" In no time at all he had to vomit and I was really shocked to see my Grandfather so very small and thin. Well, anyway, he said they tasted good."</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 united States government paid him a pension the last few years of his life, the whole amount of $30 a month, coming in 3 month intervals.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After a life of devotion and service he passed away, 21 May 1894 and was buried in the cemetery at Lewisville, Idaho on May 23, 1894 at the age of 72. At the time of his passing, James left 43 grandchildren and 13 great grandchildren. His wife died 4 years later and was buried beside him.</w:t>
            </w:r>
          </w:p>
          <w:p w:rsidR="00F5673B" w:rsidRPr="00196D4D" w:rsidRDefault="00F5673B" w:rsidP="002A49BE">
            <w:pPr>
              <w:rPr>
                <w:b/>
              </w:rPr>
            </w:pPr>
            <w:r w:rsidRPr="00196D4D">
              <w:rPr>
                <w:b/>
              </w:rPr>
              <w:pict>
                <v:rect id="_x0000_i1081" style="width:0;height:1.5pt" o:hralign="center" o:hrstd="t" o:hr="t" fillcolor="#aaa" stroked="f"/>
              </w:pict>
            </w:r>
          </w:p>
          <w:p w:rsidR="00F5673B" w:rsidRPr="00196D4D" w:rsidRDefault="00F5673B" w:rsidP="002A49BE">
            <w:pPr>
              <w:pStyle w:val="NormalWeb"/>
              <w:rPr>
                <w:rFonts w:eastAsia="MS MinNew Roman"/>
                <w:b/>
                <w:sz w:val="24"/>
                <w:szCs w:val="24"/>
              </w:rPr>
            </w:pPr>
            <w:bookmarkStart w:id="2" w:name="N_1_"/>
            <w:r w:rsidRPr="00196D4D">
              <w:rPr>
                <w:rFonts w:ascii="Verdana" w:eastAsia="MS MinNew Roman" w:hAnsi="Verdana"/>
                <w:b/>
                <w:sz w:val="24"/>
                <w:szCs w:val="24"/>
              </w:rPr>
              <w:t xml:space="preserve">1. </w:t>
            </w:r>
            <w:bookmarkEnd w:id="2"/>
            <w:r w:rsidRPr="00196D4D">
              <w:rPr>
                <w:rFonts w:ascii="Verdana" w:eastAsia="MS MinNew Roman" w:hAnsi="Verdana"/>
                <w:b/>
                <w:sz w:val="24"/>
                <w:szCs w:val="24"/>
              </w:rPr>
              <w:t xml:space="preserve">Birthplace given by granddaughters: Alice Myler Howard, San Jose, California and Mary M. Robinson of Los Angeles, California. Another granddaughter, Elizabeth Myler Wray, gives his birthplace as South Bend, Indiana. Daughters of Utah Pioneers Histories in possession of Cheryl Harmon Bean. </w:t>
            </w:r>
          </w:p>
          <w:p w:rsidR="00F5673B" w:rsidRPr="00196D4D" w:rsidRDefault="00F5673B" w:rsidP="002A49BE">
            <w:pPr>
              <w:pStyle w:val="NormalWeb"/>
              <w:rPr>
                <w:rFonts w:eastAsia="MS MinNew Roman"/>
                <w:b/>
                <w:sz w:val="24"/>
                <w:szCs w:val="24"/>
              </w:rPr>
            </w:pPr>
            <w:bookmarkStart w:id="3" w:name="N_2_"/>
            <w:r w:rsidRPr="00196D4D">
              <w:rPr>
                <w:rFonts w:ascii="Verdana" w:eastAsia="MS MinNew Roman" w:hAnsi="Verdana"/>
                <w:b/>
                <w:sz w:val="24"/>
                <w:szCs w:val="24"/>
              </w:rPr>
              <w:t xml:space="preserve">2. </w:t>
            </w:r>
            <w:bookmarkEnd w:id="3"/>
            <w:r w:rsidRPr="00196D4D">
              <w:rPr>
                <w:rFonts w:ascii="Verdana" w:eastAsia="MS MinNew Roman" w:hAnsi="Verdana"/>
                <w:b/>
                <w:sz w:val="24"/>
                <w:szCs w:val="24"/>
              </w:rPr>
              <w:t xml:space="preserve">Birthplaces and dates of parents: </w:t>
            </w:r>
            <w:r w:rsidRPr="00196D4D">
              <w:rPr>
                <w:rFonts w:ascii="Verdana" w:eastAsia="MS MinNew Roman" w:hAnsi="Verdana"/>
                <w:b/>
                <w:sz w:val="24"/>
                <w:szCs w:val="24"/>
                <w:u w:val="single"/>
              </w:rPr>
              <w:t>Pioneers and Prominent Men of Utah</w:t>
            </w:r>
            <w:r w:rsidRPr="00196D4D">
              <w:rPr>
                <w:rFonts w:ascii="Verdana" w:eastAsia="MS MinNew Roman" w:hAnsi="Verdana"/>
                <w:b/>
                <w:sz w:val="24"/>
                <w:szCs w:val="24"/>
              </w:rPr>
              <w:t xml:space="preserve">, pg. 1053. Alice M. Howard and Mary Robinson give his father's birthplace as Westmoreland Co., Penn. On 26 May 1792 and Olive Maine born 16 May, 1798 in South Hampton, Long Island, New York. </w:t>
            </w:r>
          </w:p>
          <w:p w:rsidR="00F5673B" w:rsidRPr="00196D4D" w:rsidRDefault="00F5673B" w:rsidP="002A49BE">
            <w:pPr>
              <w:pStyle w:val="NormalWeb"/>
              <w:rPr>
                <w:rFonts w:eastAsia="MS MinNew Roman"/>
                <w:b/>
                <w:sz w:val="24"/>
                <w:szCs w:val="24"/>
              </w:rPr>
            </w:pPr>
            <w:bookmarkStart w:id="4" w:name="N_3_"/>
            <w:r w:rsidRPr="00196D4D">
              <w:rPr>
                <w:rFonts w:ascii="Verdana" w:eastAsia="MS MinNew Roman" w:hAnsi="Verdana"/>
                <w:b/>
                <w:sz w:val="24"/>
                <w:szCs w:val="24"/>
              </w:rPr>
              <w:t xml:space="preserve">3. </w:t>
            </w:r>
            <w:bookmarkEnd w:id="4"/>
            <w:r w:rsidRPr="00196D4D">
              <w:rPr>
                <w:rFonts w:ascii="Verdana" w:eastAsia="MS MinNew Roman" w:hAnsi="Verdana"/>
                <w:b/>
                <w:sz w:val="24"/>
                <w:szCs w:val="24"/>
              </w:rPr>
              <w:t xml:space="preserve">Quoting from his granddaughters Alice M. Howard and Mary M. Robinson DUP history. See also Doctrine &amp; Covenants 110. </w:t>
            </w:r>
          </w:p>
          <w:p w:rsidR="00F5673B" w:rsidRPr="00196D4D" w:rsidRDefault="00F5673B" w:rsidP="002A49BE">
            <w:pPr>
              <w:pStyle w:val="NormalWeb"/>
              <w:rPr>
                <w:rFonts w:eastAsia="MS MinNew Roman"/>
                <w:b/>
                <w:sz w:val="24"/>
                <w:szCs w:val="24"/>
              </w:rPr>
            </w:pPr>
            <w:bookmarkStart w:id="5" w:name="N_4_"/>
            <w:r w:rsidRPr="00196D4D">
              <w:rPr>
                <w:rFonts w:ascii="Verdana" w:eastAsia="MS MinNew Roman" w:hAnsi="Verdana"/>
                <w:b/>
                <w:sz w:val="24"/>
                <w:szCs w:val="24"/>
              </w:rPr>
              <w:t xml:space="preserve">4. </w:t>
            </w:r>
            <w:bookmarkEnd w:id="5"/>
            <w:r w:rsidRPr="00196D4D">
              <w:rPr>
                <w:rFonts w:ascii="Verdana" w:eastAsia="MS MinNew Roman" w:hAnsi="Verdana"/>
                <w:b/>
                <w:sz w:val="24"/>
                <w:szCs w:val="24"/>
              </w:rPr>
              <w:t xml:space="preserve">DUP History of Elizabeth Betsy) Wheeler Brownell submitted by Violet Cook. Some of the histories in my possession give the date of 5 February 1843 as the date of marriage to Julia Ann Brownell. Julia Ann was born 12 February 1826 in Dayton Ohio. </w:t>
            </w:r>
          </w:p>
          <w:p w:rsidR="00F5673B" w:rsidRPr="00196D4D" w:rsidRDefault="00F5673B" w:rsidP="002A49BE">
            <w:pPr>
              <w:pStyle w:val="NormalWeb"/>
              <w:rPr>
                <w:rFonts w:eastAsia="MS MinNew Roman"/>
                <w:b/>
                <w:sz w:val="24"/>
                <w:szCs w:val="24"/>
              </w:rPr>
            </w:pPr>
            <w:bookmarkStart w:id="6" w:name="N_5_"/>
            <w:r w:rsidRPr="00196D4D">
              <w:rPr>
                <w:rFonts w:ascii="Verdana" w:eastAsia="MS MinNew Roman" w:hAnsi="Verdana"/>
                <w:b/>
                <w:sz w:val="24"/>
                <w:szCs w:val="24"/>
              </w:rPr>
              <w:t>5.</w:t>
            </w:r>
            <w:bookmarkEnd w:id="6"/>
            <w:r w:rsidRPr="00196D4D">
              <w:rPr>
                <w:rFonts w:ascii="Verdana" w:eastAsia="MS MinNew Roman" w:hAnsi="Verdana"/>
                <w:b/>
                <w:sz w:val="24"/>
                <w:szCs w:val="24"/>
              </w:rPr>
              <w:t xml:space="preserve"> James Myler, DUP Museum. </w:t>
            </w:r>
          </w:p>
          <w:p w:rsidR="00F5673B" w:rsidRPr="00196D4D" w:rsidRDefault="00F5673B" w:rsidP="002A49BE">
            <w:pPr>
              <w:pStyle w:val="NormalWeb"/>
              <w:rPr>
                <w:rFonts w:eastAsia="MS MinNew Roman"/>
                <w:b/>
                <w:sz w:val="24"/>
                <w:szCs w:val="24"/>
              </w:rPr>
            </w:pPr>
            <w:bookmarkStart w:id="7" w:name="N_7_"/>
            <w:r w:rsidRPr="00196D4D">
              <w:rPr>
                <w:rFonts w:ascii="Verdana" w:eastAsia="MS MinNew Roman" w:hAnsi="Verdana"/>
                <w:b/>
                <w:sz w:val="24"/>
                <w:szCs w:val="24"/>
              </w:rPr>
              <w:t xml:space="preserve">7. </w:t>
            </w:r>
            <w:bookmarkEnd w:id="7"/>
            <w:r w:rsidRPr="00196D4D">
              <w:rPr>
                <w:rFonts w:ascii="Verdana" w:eastAsia="MS MinNew Roman" w:hAnsi="Verdana"/>
                <w:b/>
                <w:sz w:val="24"/>
                <w:szCs w:val="24"/>
              </w:rPr>
              <w:t xml:space="preserve">James served in Company C of the Mormon Battalion; William Miller's contingent. </w:t>
            </w:r>
          </w:p>
          <w:p w:rsidR="00F5673B" w:rsidRPr="00196D4D" w:rsidRDefault="00F5673B" w:rsidP="002A49BE">
            <w:pPr>
              <w:pStyle w:val="NormalWeb"/>
              <w:rPr>
                <w:rFonts w:eastAsia="MS MinNew Roman"/>
                <w:b/>
                <w:sz w:val="24"/>
                <w:szCs w:val="24"/>
              </w:rPr>
            </w:pPr>
            <w:bookmarkStart w:id="8" w:name="N_8_"/>
            <w:r w:rsidRPr="00196D4D">
              <w:rPr>
                <w:rFonts w:ascii="Verdana" w:eastAsia="MS MinNew Roman" w:hAnsi="Verdana"/>
                <w:b/>
                <w:sz w:val="24"/>
                <w:szCs w:val="24"/>
              </w:rPr>
              <w:t xml:space="preserve">8. </w:t>
            </w:r>
            <w:bookmarkEnd w:id="8"/>
            <w:r w:rsidRPr="00196D4D">
              <w:rPr>
                <w:rFonts w:ascii="Verdana" w:eastAsia="MS MinNew Roman" w:hAnsi="Verdana"/>
                <w:b/>
                <w:sz w:val="24"/>
                <w:szCs w:val="24"/>
              </w:rPr>
              <w:t>Analee Carlin Wiser, direct great, great grand daughter of James Myler (myself)</w:t>
            </w:r>
          </w:p>
          <w:p w:rsidR="00F5673B" w:rsidRPr="00196D4D" w:rsidRDefault="00F5673B" w:rsidP="002A49BE">
            <w:pPr>
              <w:rPr>
                <w:b/>
              </w:rPr>
            </w:pPr>
            <w:r w:rsidRPr="00196D4D">
              <w:rPr>
                <w:b/>
              </w:rPr>
              <w:pict>
                <v:rect id="_x0000_i1082" style="width:0;height:1.5pt" o:hralign="center" o:hrstd="t" o:hr="t" fillcolor="#aaa" stroked="f"/>
              </w:pict>
            </w:r>
          </w:p>
          <w:p w:rsidR="00F5673B" w:rsidRPr="00196D4D" w:rsidRDefault="00F5673B" w:rsidP="002A49BE">
            <w:pPr>
              <w:pStyle w:val="NormalWeb"/>
              <w:jc w:val="center"/>
              <w:rPr>
                <w:rFonts w:eastAsia="MS MinNew Roman"/>
                <w:b/>
                <w:sz w:val="24"/>
                <w:szCs w:val="24"/>
              </w:rPr>
            </w:pPr>
            <w:r w:rsidRPr="00196D4D">
              <w:rPr>
                <w:rStyle w:val="Strong"/>
                <w:rFonts w:ascii="Verdana" w:eastAsia="MS MinNew Roman" w:hAnsi="Verdana"/>
                <w:sz w:val="24"/>
                <w:szCs w:val="24"/>
              </w:rPr>
              <w:t>LIFE OF JAMES MYLER</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James Myler was born at or near South Bend, Indiana on February 3, 1822 to James Myler Jr. and Olive Maine.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He married Julia Ann Brownell of October 5, 1844. To this union was born 8 boys and 3 girls.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He heard the gospel preached by Mormon Elders in 1844. He was interested in their work and in 1845 he was baptized into the Mormon Church in Nauvoo Illinois.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They moved with the Saints to Council Bluff in 1846. While here he enlisted into the Mormon Battalion, sometime in July. He marched with the Battalion from the Missouri River across the western part of the continent to California and shared with them in all the great hardships of that campaign. After being released in California, he returned to Council Bluff in December 1848. He was absent from his family about eighteen months.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After remaining with his family about two weeks he went to Missouri and worked for breadstuff. After working six weeks he returned to his family. Late in the spring he plowed some land and planted some corn and one bushel of wheat, that being all the seed grain he could obtain. He remained at the Bluffs until 1849, at this time he and his family started for Utah in Captain W. Milbers Fifth Company.</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Upon arriving in Utah the Mylers settled in Farmington, Davis County, Utah. They remained there ten years. He was ordained a member of the 5th Quorum of Seventies in Nauvoo and was also a member of the Seven Presidents of the Fifty-sixth Quorum of Seventies in Farmington, in 1858. While residing in Farmington he was engaged as one of the ward teachers and acted as water master.</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In 1859 he moved to Logan Utah in Cache Valley. He established a new home and resided there 5 years. Then they moved to Clarkston on the west side of the valley, here he established a new home and resided there 18 years.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When Johnson's Army came to wage war with the people in Utah, he served in the campaign known as the Echo Canyon War. He stayed true-blue to the finish.</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He moved from Clarkston to a new settlement known as Escalante in Potato Valley about the year of 1877, thinking that it would be a more congenial climate but after remaining there for a few months they returned to Clarkston where he resided until 1883. He then moved to the Snake River country again established a new home, here he resided till he died.</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He died in Lewisville, Idaho Ward, May 21, 1894. He died in full faith of the gospel and in the hope of a glorious resurrection. May 23, 1894, James Myler's funeral service was held in the Ward Meeting House and was conducted by Bishop R.F. Jardine. The speakers were Elders Henry Stokes, A. Kinghorn, W.A. Walker. W. W. Selck and Bishop R. F. Jardine. Good and appropriate instruction were given and words of comfort and consolation were imparted to the bereaved.</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 body was interred in the Ward Cemetery. A large and sympathetic train of people followed the corpse to the cemetery and witnessed the interment of the body and the dedication of the grave.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In James Myler's memorandum book. December 8, 1886 --- "I have been musing all alone about the times and I thought I would write a few lines on my present feelings. I feel sure that I have got to try and improve in my course of conduct before the Lord and my brethren and it is the greatest desire of my heart and I know that I have got to seek diligently my God in Heaven. I know that he has heard and rewarded me and caused by heart to rejoice within."</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At the death of James Myler this notation of his life was written by a very close friend of his-- BROTHER HENRY STOKE.</w:t>
            </w:r>
          </w:p>
          <w:p w:rsidR="00F5673B" w:rsidRPr="00196D4D" w:rsidRDefault="00F5673B" w:rsidP="002A49BE">
            <w:pPr>
              <w:rPr>
                <w:b/>
              </w:rPr>
            </w:pPr>
            <w:r w:rsidRPr="00196D4D">
              <w:rPr>
                <w:b/>
              </w:rPr>
              <w:pict>
                <v:rect id="_x0000_i1083" style="width:0;height:1.5pt" o:hralign="center" o:hrstd="t" o:hr="t" fillcolor="#aaa" stroked="f"/>
              </w:pic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 "Life of James Myler" by Henry Stoke has been copied as accurately as possible. The author’s original grammar has been retained. The document has been copied several times so we assume spelling errors and corrections have been made.</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This history came to me from my mother, Julia Griffin Woolley. She copied the history into a notebook when she was in her early teens. The Original was in the possession of her maternal grandmother Emma Elizabeth Godfrey Myler, wife of Joseph Elias Myler. Joseph Elias Myler was the son of James Myler and Julia Ann Brownell. The notebook was recently found (Sept 1990). Mother says she remembers discussions regarding James Myler's Memorandum Book mentioned in the history. Her mother Catherine L. Myler Griffin did not know its location.</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Ila Wooley Winn</w:t>
            </w:r>
            <w:r w:rsidRPr="00196D4D">
              <w:rPr>
                <w:rFonts w:ascii="Verdana" w:eastAsia="MS MinNew Roman" w:hAnsi="Verdana"/>
                <w:b/>
                <w:sz w:val="24"/>
                <w:szCs w:val="24"/>
              </w:rPr>
              <w:br/>
              <w:t>5820 Quartz Drive</w:t>
            </w:r>
            <w:r w:rsidRPr="00196D4D">
              <w:rPr>
                <w:rFonts w:ascii="Verdana" w:eastAsia="MS MinNew Roman" w:hAnsi="Verdana"/>
                <w:b/>
                <w:sz w:val="24"/>
                <w:szCs w:val="24"/>
              </w:rPr>
              <w:br/>
              <w:t>Diamond Springs, CA 95619</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11 November 1990</w:t>
            </w:r>
          </w:p>
          <w:p w:rsidR="00F5673B" w:rsidRPr="00196D4D" w:rsidRDefault="00F5673B" w:rsidP="002A49BE">
            <w:pPr>
              <w:rPr>
                <w:b/>
              </w:rPr>
            </w:pPr>
            <w:r w:rsidRPr="00196D4D">
              <w:rPr>
                <w:b/>
              </w:rPr>
              <w:pict>
                <v:rect id="_x0000_i1084" style="width:0;height:1.5pt" o:hralign="center" o:hrstd="t" o:hr="t" fillcolor="#aaa" stroked="f"/>
              </w:pict>
            </w:r>
          </w:p>
          <w:p w:rsidR="00F5673B" w:rsidRPr="00061B18" w:rsidRDefault="00F5673B" w:rsidP="00061B18">
            <w:pPr>
              <w:jc w:val="center"/>
              <w:rPr>
                <w:rFonts w:ascii="Verdana" w:hAnsi="Verdana"/>
                <w:b/>
                <w:bCs/>
              </w:rPr>
            </w:pPr>
            <w:r w:rsidRPr="00061B18">
              <w:rPr>
                <w:rFonts w:ascii="Verdana" w:hAnsi="Verdana"/>
                <w:b/>
                <w:bCs/>
                <w:u w:val="single"/>
              </w:rPr>
              <w:t>THE HISTORY OF JAMES MYLER</w:t>
            </w:r>
            <w:r w:rsidRPr="00061B18">
              <w:rPr>
                <w:rFonts w:ascii="Verdana" w:hAnsi="Verdana"/>
                <w:b/>
                <w:u w:val="single"/>
              </w:rPr>
              <w:br/>
            </w:r>
            <w:r>
              <w:rPr>
                <w:rFonts w:ascii="Verdana" w:hAnsi="Verdana"/>
                <w:b/>
              </w:rPr>
              <w:t>Great, Great Grandfather of Analee Carlin Wiser</w:t>
            </w:r>
          </w:p>
          <w:p w:rsidR="00F5673B" w:rsidRPr="00196D4D" w:rsidRDefault="00F5673B" w:rsidP="00061B18">
            <w:pPr>
              <w:jc w:val="center"/>
              <w:rPr>
                <w:b/>
              </w:rPr>
            </w:pPr>
            <w:r>
              <w:rPr>
                <w:rFonts w:ascii="Verdana" w:hAnsi="Verdana"/>
                <w:b/>
              </w:rPr>
              <w:t xml:space="preserve">(As told </w:t>
            </w:r>
            <w:r w:rsidRPr="00061B18">
              <w:rPr>
                <w:rFonts w:ascii="Verdana" w:hAnsi="Verdana"/>
                <w:b/>
              </w:rPr>
              <w:t>by Isabell Myler Knowles</w:t>
            </w:r>
            <w:r>
              <w:rPr>
                <w:rFonts w:ascii="Verdana" w:hAnsi="Verdana"/>
                <w:b/>
              </w:rPr>
              <w:t>—</w:t>
            </w:r>
            <w:r w:rsidRPr="00061B18">
              <w:rPr>
                <w:rFonts w:ascii="Verdana" w:hAnsi="Verdana"/>
                <w:b/>
              </w:rPr>
              <w:t>Granddaughter</w:t>
            </w:r>
            <w:r>
              <w:rPr>
                <w:rFonts w:ascii="Verdana" w:hAnsi="Verdana"/>
                <w:b/>
              </w:rPr>
              <w:t>)</w:t>
            </w:r>
            <w:r w:rsidRPr="00061B18">
              <w:rPr>
                <w:rFonts w:ascii="Verdana" w:hAnsi="Verdana"/>
                <w:b/>
              </w:rPr>
              <w:t xml:space="preserve"> </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James Myler, son of James Myler and Olive Maine, was born 3 February 1822 in Paddys Run, Butler, Ohio. His wife, Julia Ann Brownell, was born 12 February 1826 in Dayton, Hamilton, Ohio. Julia Ann's parents are Gideon Brownell and Elizabeth Wheeler. James Myler was a medium-sized man around 150 pounds. Not so much is known of his parents and his early life in Ohio. It is said that he and Julia Ann met in Ohio. It is said they were married 5 October 1843 in Buchanan, Burren, Michigan, and that they went to Nauvoo with Gideon Brownell and Elizabeth Wheeler. Their first son, Oscar Myler, was born 25 September 1844, in Betrend, Burren, Michigan. Their second son, Joseph was born 31 January 1846 in Nauvoo, Hancock Co., Illinois.</w:t>
            </w:r>
            <w:r w:rsidRPr="00196D4D">
              <w:rPr>
                <w:rFonts w:eastAsia="MS MinNew Roman"/>
                <w:b/>
                <w:sz w:val="24"/>
                <w:szCs w:val="24"/>
              </w:rPr>
              <w:t xml:space="preserve"> </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They left Michigan after 25 September 1844. James was baptized 28 June. Some say Julia Ann was baptized May 1841 and that her father baptized her. I haven't any information about just when they and the Brownells went but they were in Nauvoo together. They had heard the missionaries teach the Gospel and went to Nauvoo to learn more about it. They say they were there when Joseph Smith and Hyrum were killed in the Martyrdom. They were just in time to be among the persecutions and the driving away of the Saints. They became acquainted with the Prophet Joseph Smith.</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Their problems are of Church record, but I wish to tell the incidents which became associated with my grandparents which are of intense interest. The mob came to their door and told them one February evening when it was 26 degrees below zero that they were to have just one hour to vacate their homes and get out of Nauvoo; otherwise they would be put to death. Grandfather rushed out, hitched up his team onto his wagon, and loaded as many things as he could--helter skelter--taking no time to arrange it and finally he filled up what he could and rushed to the house. In the meantime, Grandmother had, prior to the coming of the mob, just prepared for bed their little boy Oscar who was at that time about eighteen months of age. The baby, Joseph, was in the course of preparation. When they came and ordered them to leave, she rushed out and they fixed little Oscar in the wagon and the rest of them with the baby in her arms walked. They rushed on down towards the Mississippi River. AS they drove out of the yard, the mobs were screaming with their torches just a block away. They drove down to the river and fortunately for the Latter-day Saints; this was the first great pilgrimage out of Nauvoo. The Saints went across the river on the ice. Just a few days before the river had been open, but this severe cold spell froze the river over solid.</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As they walked, Grandmother's shoes were so worn that every step the last half of the way she took on the ice left the imprints of her blood on the Mississippi River ice. Finally they wended their way across and arrived at Montrose, Iowa where they prepared a place to sleep as best they could. They continued there in Montrose until the spring of the year. Then they went over to what is called Winter Quarters on the outskirts of Omaha, Nebraska.</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Grandfather, along with other men, had been called to prepare the soil and plant crops for the coming Saints, knowing that they would not be there to harvest them. The crops were well prepared and were growing well when July came and a general of the United States Army arrived in this community and demanded five hundred of their able-bodied Mormons to join the army.</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 five hundred was raised; Grandfather was among them, also Gideon Brownell and a brother to Grandmother. When the time came, Grandfather gave his wife the clothing allowance which he had received--$42.00. They marched off that July day and he left his wife with two little boys in a wagon box under the shade of one of the native trees. That is a matter of history. The Mormon Battalion arrived several months later in San Diego, California, and then later marched to Los Angeles where Grandfather assisted in hoisting the flag--the first flag that was raised in Los Angeles. At the end of the year he was mustered out, but having no money with the family near Omaha, Nebraska and he in Los Angeles and no means of transportation, he went up into Northern California along with many other Latter-day Saint men where they worked in mines and other things. They remained there for almost a year. By that time he had saved enough to travel back to his family. So in the spring of 1848 he left California and eventually that fall arrived in Winter Quarters where he found his wife well and still living in the wagon box. They remained there that winter--James had been away from his family eighteen months. James Myler was in Company C service of the United States of what has been termed the greatest infantry march in the history of the U.S.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In the spring of 1849 they came to Utah in Captain William Melber's fifth company and located in Farmington and remained there ten years.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James was ordained a member of the fifth Quorum of Seventies in Nauvoo and was ordained one of the seven presidents of the 56th Quorum of Seventies in Farmington in 1858. While residing in Farmington he was engaged as one of the ward teachers and acted as water master.</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In 1859 he moved to Cache Valley--first in Logan in the history of Cache Valley. The story that unfolds in these pages is one of inspiring accomplishments by Cache Valley builders. From an area inhabited by a few Indians, the Cache Valley pioneers in a few years transformed the countryside into Utah's grain and dairy center and a delightsome residential area. To know that my grandparents, both my father's and mother's side, played a great part in it means a lot. Grandfather made a home in Logan and stayed about five years.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When in Farmington, Johnson's Army came to wage war with the people of Utah. James served in that campaign known as Echo Canyon War. When Johnson's Army was determined to come into Salt Lake City, James moved with his family south with the people and returned some time in July of the same year. James had moved to a settlement known as Escalanta while they were living in Farmington.</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 xml:space="preserve">While living in Logan, my father, Charles "C", was born 22 April 1861. Also, Rosetta Sephrine Elizabeth was born 15 May 1863 in Logan and George Frank was born 10 August 1865 in Logan--making eleven children; five being born in Farmington, one in Michigan, one in Illinois, one in Council Bluffs or Winter Quarters, Iowa. There were eight boys and three girls. The parents of these fine boys and girls have a lot to be proud of. It was a fine looking family and I though my aunts were very pretty. It was a jolly bunch full with . . . </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and Julia Ann were singers. Grandfather was so good at dancing and singing to us children. James' boys, I am sure, were like their father--full of fun but earnest also. Clarkston was a pretty place and still is.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Within the valley of the Wasatch Mountains in the northwest part of Cache Valley, the town of Clarkston and her homes hung the foothills of the western mountains which are known as "Clarkston Mountains." The highest peak of Clarkston Mountains bear the descriptive name of "Gunsight." Through the high mountain land the deer roam, luring many seasonal hunters. The mountain streams and springs fill the watersheds that supply the culinary water for Clarkston, Newton, and Trenton. Across the valley and stretching up the slopes of the surrounding mountains are neatly blocked dry farming areas. Livestock graze in the meadows where the creek waters flow. A band of scouts discovered this picturesque valley in the summer of 1864. They were impressed by the abundant timber, the rolling hills, and mountain peaks. Some of the first settlers were Israel J. Clark, Jesse Clark, James Myler, Joseph Myler, Oscar Myler, and many others. They say that Oscar and Joseph Myler was their dance music all around the little villages. Then James Myler grew up and was married in Utah.</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You would think that James and Julia would have had enough of moving to new places. I suppose it was to better their families is why they went. (James built the first house in Newton.) They moved to Snake River country; his three sons, Oscar, Oning, and Charles (son Joseph Myler and family remained in Clarkston through the years), daughters Alyina Myler Goody and Alvina Myler Harmen, and Rosetta Myler Archibald and families in 1883 all settled near the south side of the river near each other. It was about 15 miles north of Idaho Falls and 6 miles west of Rigby, Idaho. The men all filed a homestead right on the land. They built homes from logs obtained near the river. They also built sheds for stocks, made fences, took sage brush off the land, and raised crops. Lewisville was a cold wintery country and still is a flat place for miles around and plenty of water when they made canals.</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They could only raise the heartier fruits such as apples, prunes, plums and some vegetables. They had cows and pigs. I remember them heating water on the stove to scald the pigs with. They had chickens giving them eggs. I remember my father's farm joined grandfather's, so we crossed the field from one place to another where we wore a path.</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James Myler was the father of 11 children, seven of them lived to raise families and they all had their endowments. James was always ready to help anyone in need. He was a good father and a good neighbor and was always active in the Church and really had a testimony of the Gospel--The only on of his family to join the Church. I remember as a little girl seeing Uncle Robert, Grandfather's brother, come to see him and all the families. He lived in Indiana. Another brother, Calvin and wife came to see the families. Their view had changed enough that they would come and see them.</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 xml:space="preserve">Two of grandfather's boys were bishop counselors and held other offices such as choir leaders. The girls were very active in Church. In the 1890's James's son Charles put on a concert to raise money for a building fund. </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I know my grandfather loved . . . . .</w:t>
            </w:r>
          </w:p>
          <w:p w:rsidR="00F5673B" w:rsidRPr="00196D4D" w:rsidRDefault="00F5673B" w:rsidP="002A49BE">
            <w:pPr>
              <w:pStyle w:val="NormalWeb"/>
              <w:rPr>
                <w:rFonts w:eastAsia="MS MinNew Roman"/>
                <w:b/>
                <w:sz w:val="24"/>
                <w:szCs w:val="24"/>
              </w:rPr>
            </w:pPr>
            <w:r w:rsidRPr="00196D4D">
              <w:rPr>
                <w:rFonts w:ascii="Verdana" w:eastAsia="MS MinNew Roman" w:hAnsi="Verdana"/>
                <w:b/>
                <w:sz w:val="24"/>
                <w:szCs w:val="24"/>
              </w:rPr>
              <w:t xml:space="preserve">meet them in the great beyond. There they got their rest I am sure. I pray that their descendants will live to be a credit to them. At the time of James' passing, he left 43 grandchildren, 13 great grandchildren. At his passing on 22 May 1894 he was 72 years old. I have seen their headstone. It was a monument to a great Mormon Battalion. </w:t>
            </w:r>
          </w:p>
        </w:tc>
      </w:tr>
    </w:tbl>
    <w:p w:rsidR="00F5673B" w:rsidRPr="00061B18" w:rsidRDefault="00F5673B">
      <w:pPr>
        <w:rPr>
          <w:b/>
          <w:u w:val="single"/>
        </w:rPr>
      </w:pPr>
    </w:p>
    <w:p w:rsidR="00F5673B" w:rsidRPr="00061B18" w:rsidRDefault="00F5673B">
      <w:pPr>
        <w:rPr>
          <w:b/>
          <w:u w:val="single"/>
        </w:rPr>
      </w:pPr>
    </w:p>
    <w:p w:rsidR="00F5673B" w:rsidRPr="00812BFA" w:rsidRDefault="00F5673B">
      <w:pPr>
        <w:rPr>
          <w:b/>
          <w:sz w:val="36"/>
          <w:szCs w:val="36"/>
          <w:u w:val="single"/>
        </w:rPr>
      </w:pPr>
      <w:r w:rsidRPr="00196D4D">
        <w:rPr>
          <w:b/>
          <w:noProof/>
          <w:sz w:val="36"/>
          <w:szCs w:val="36"/>
          <w:u w:val="single"/>
        </w:rPr>
        <w:pict>
          <v:shape id="Picture 2" o:spid="_x0000_i1085" type="#_x0000_t75" alt=" Analee Wiser:Users:annaleewiser:Desktop:6009_1186972716319_2455714_n.jpg" style="width:429pt;height:321.75pt;visibility:visible">
            <v:imagedata r:id="rId506" o:title=""/>
          </v:shape>
        </w:pict>
      </w:r>
      <w:r w:rsidRPr="00196D4D">
        <w:rPr>
          <w:b/>
          <w:noProof/>
          <w:sz w:val="36"/>
          <w:szCs w:val="36"/>
          <w:u w:val="single"/>
        </w:rPr>
        <w:pict>
          <v:shape id="Picture 3" o:spid="_x0000_i1086" type="#_x0000_t75" alt=" Analee Wiser:Users:annaleewiser:Desktop:6009_1186972156305_8192676_n.jpg" style="width:431.25pt;height:567.75pt;visibility:visible">
            <v:imagedata r:id="rId507" o:title=""/>
          </v:shape>
        </w:pict>
      </w:r>
      <w:r w:rsidRPr="00196D4D">
        <w:rPr>
          <w:b/>
          <w:noProof/>
          <w:sz w:val="36"/>
          <w:szCs w:val="36"/>
          <w:u w:val="single"/>
        </w:rPr>
        <w:pict>
          <v:shape id="Picture 4" o:spid="_x0000_i1087" type="#_x0000_t75" alt=" Analee Wiser:Users:annaleewiser:Desktop:6009_1186972236307_1090830_n.jpg" style="width:429pt;height:321.75pt;visibility:visible">
            <v:imagedata r:id="rId508" o:title=""/>
          </v:shape>
        </w:pict>
      </w:r>
      <w:r w:rsidRPr="00196D4D">
        <w:rPr>
          <w:b/>
          <w:noProof/>
          <w:sz w:val="36"/>
          <w:szCs w:val="36"/>
          <w:u w:val="single"/>
        </w:rPr>
        <w:pict>
          <v:shape id="_x0000_i1088" type="#_x0000_t75" alt=" Analee Wiser:Users:annaleewiser:Desktop:6009_1186971916299_5738543_n.jpg" style="width:429pt;height:353.25pt;visibility:visible">
            <v:imagedata r:id="rId509" o:title=""/>
          </v:shape>
        </w:pict>
      </w:r>
      <w:r w:rsidRPr="00196D4D">
        <w:rPr>
          <w:b/>
          <w:noProof/>
          <w:sz w:val="36"/>
          <w:szCs w:val="36"/>
          <w:u w:val="single"/>
        </w:rPr>
        <w:pict>
          <v:shape id="_x0000_i1089" type="#_x0000_t75" alt=" Analee Wiser:Users:annaleewiser:Desktop:6009_1186971836297_5338054_n.jpg" style="width:420.75pt;height:603.75pt;visibility:visible">
            <v:imagedata r:id="rId510" o:title=""/>
          </v:shape>
        </w:pict>
      </w:r>
      <w:r w:rsidRPr="00196D4D">
        <w:rPr>
          <w:b/>
          <w:noProof/>
          <w:sz w:val="36"/>
          <w:szCs w:val="36"/>
          <w:u w:val="single"/>
        </w:rPr>
        <w:pict>
          <v:shape id="Picture 16" o:spid="_x0000_i1090" type="#_x0000_t75" alt=" Analee Wiser:Users:annaleewiser:Desktop:6009_1186971756295_6937001_n.jpg" style="width:429pt;height:306pt;visibility:visible">
            <v:imagedata r:id="rId511" o:title=""/>
          </v:shape>
        </w:pict>
      </w:r>
      <w:r w:rsidRPr="00196D4D">
        <w:rPr>
          <w:b/>
          <w:noProof/>
          <w:sz w:val="36"/>
          <w:szCs w:val="36"/>
          <w:u w:val="single"/>
        </w:rPr>
        <w:pict>
          <v:shape id="Picture 19" o:spid="_x0000_i1091" type="#_x0000_t75" alt=" Analee Wiser:Users:annaleewiser:Desktop:6009_1186971516289_4665806_n.jpg" style="width:429pt;height:321.75pt;visibility:visible">
            <v:imagedata r:id="rId512" o:title=""/>
          </v:shape>
        </w:pict>
      </w:r>
      <w:r w:rsidRPr="00196D4D">
        <w:rPr>
          <w:b/>
          <w:noProof/>
          <w:sz w:val="36"/>
          <w:szCs w:val="36"/>
          <w:u w:val="single"/>
        </w:rPr>
        <w:pict>
          <v:shape id="Picture 20" o:spid="_x0000_i1092" type="#_x0000_t75" alt=" Analee Wiser:Users:annaleewiser:Desktop:6009_1186971076278_64431_n.jpg" style="width:429pt;height:321.75pt;visibility:visible">
            <v:imagedata r:id="rId513" o:title=""/>
          </v:shape>
        </w:pict>
      </w:r>
      <w:r w:rsidRPr="00196D4D">
        <w:rPr>
          <w:b/>
          <w:noProof/>
          <w:sz w:val="36"/>
          <w:szCs w:val="36"/>
          <w:u w:val="single"/>
        </w:rPr>
        <w:pict>
          <v:shape id="Picture 21" o:spid="_x0000_i1093" type="#_x0000_t75" alt=" Analee Wiser:Users:annaleewiser:Desktop:6009_1186970996276_7642296_n.jpg" style="width:430.5pt;height:573.75pt;visibility:visible">
            <v:imagedata r:id="rId514" o:title=""/>
          </v:shape>
        </w:pict>
      </w:r>
      <w:r w:rsidRPr="00196D4D">
        <w:rPr>
          <w:b/>
          <w:noProof/>
          <w:sz w:val="36"/>
          <w:szCs w:val="36"/>
          <w:u w:val="single"/>
        </w:rPr>
        <w:pict>
          <v:shape id="Picture 22" o:spid="_x0000_i1094" type="#_x0000_t75" alt=" Analee Wiser:Users:annaleewiser:Desktop:6009_1186970836272_3022686_n.jpg" style="width:429pt;height:321.75pt;visibility:visible">
            <v:imagedata r:id="rId515" o:title=""/>
          </v:shape>
        </w:pict>
      </w:r>
      <w:r w:rsidRPr="00196D4D">
        <w:rPr>
          <w:b/>
          <w:noProof/>
          <w:sz w:val="36"/>
          <w:szCs w:val="36"/>
          <w:u w:val="single"/>
        </w:rPr>
        <w:pict>
          <v:shape id="Picture 23" o:spid="_x0000_i1095" type="#_x0000_t75" alt=" Analee Wiser:Users:annaleewiser:Desktop:6009_1186970756270_558882_n.jpg" style="width:429pt;height:321.75pt;visibility:visible">
            <v:imagedata r:id="rId516" o:title=""/>
          </v:shape>
        </w:pict>
      </w:r>
      <w:r w:rsidRPr="00196D4D">
        <w:rPr>
          <w:b/>
          <w:noProof/>
          <w:sz w:val="36"/>
          <w:szCs w:val="36"/>
          <w:u w:val="single"/>
        </w:rPr>
        <w:pict>
          <v:shape id="Picture 24" o:spid="_x0000_i1096" type="#_x0000_t75" alt=" Analee Wiser:Users:annaleewiser:Desktop:6009_1186972556315_5457618_n.jpg" style="width:429pt;height:302.25pt;visibility:visible">
            <v:imagedata r:id="rId517" o:title=""/>
          </v:shape>
        </w:pict>
      </w:r>
      <w:r w:rsidRPr="00196D4D">
        <w:rPr>
          <w:b/>
          <w:noProof/>
          <w:sz w:val="36"/>
          <w:szCs w:val="36"/>
          <w:u w:val="single"/>
        </w:rPr>
        <w:pict>
          <v:shape id="Picture 1" o:spid="_x0000_i1097" type="#_x0000_t75" alt=" Analee Wiser:Users:annaleewiser:Desktop:6009_1186972076303_961862_n.jpg" style="width:423pt;height:603.75pt;visibility:visible">
            <v:imagedata r:id="rId518" o:title=""/>
          </v:shape>
        </w:pict>
      </w:r>
      <w:r w:rsidRPr="00196D4D">
        <w:rPr>
          <w:b/>
          <w:noProof/>
          <w:sz w:val="36"/>
          <w:szCs w:val="36"/>
          <w:u w:val="single"/>
        </w:rPr>
        <w:pict>
          <v:shape id="Picture 26" o:spid="_x0000_i1098" type="#_x0000_t75" alt=" Analee Wiser:Users:annaleewiser:Desktop:6009_1186972396311_2476822_n.jpg" style="width:429pt;height:321.75pt;visibility:visible">
            <v:imagedata r:id="rId519" o:title=""/>
          </v:shape>
        </w:pict>
      </w:r>
      <w:r w:rsidRPr="00196D4D">
        <w:rPr>
          <w:b/>
          <w:noProof/>
          <w:sz w:val="36"/>
          <w:szCs w:val="36"/>
          <w:u w:val="single"/>
        </w:rPr>
        <w:pict>
          <v:shape id="Picture 28" o:spid="_x0000_i1099" type="#_x0000_t75" alt=" Analee Wiser:Users:annaleewiser:Desktop:6009_1186972316309_2462839_n.jpg" style="width:429pt;height:321.75pt;visibility:visible">
            <v:imagedata r:id="rId520" o:title=""/>
          </v:shape>
        </w:pict>
      </w:r>
      <w:r w:rsidRPr="00196D4D">
        <w:rPr>
          <w:b/>
          <w:noProof/>
          <w:sz w:val="36"/>
          <w:szCs w:val="36"/>
          <w:u w:val="single"/>
        </w:rPr>
        <w:pict>
          <v:shape id="Picture 29" o:spid="_x0000_i1100" type="#_x0000_t75" alt=" Analee Wiser:Users:annaleewiser:Desktop:6009_1186970436262_421490_n.jpg" style="width:430.5pt;height:549.75pt;visibility:visible">
            <v:imagedata r:id="rId521" o:title=""/>
          </v:shape>
        </w:pict>
      </w:r>
      <w:r w:rsidRPr="00196D4D">
        <w:rPr>
          <w:b/>
          <w:noProof/>
          <w:sz w:val="36"/>
          <w:szCs w:val="36"/>
          <w:u w:val="single"/>
        </w:rPr>
        <w:pict>
          <v:shape id="Picture 30" o:spid="_x0000_i1101" type="#_x0000_t75" alt=" Analee Wiser:Users:annaleewiser:Desktop:6009_1186970596266_6012942_n.jpg" style="width:431.25pt;height:531.75pt;visibility:visible">
            <v:imagedata r:id="rId522" o:title=""/>
          </v:shape>
        </w:pict>
      </w:r>
      <w:r w:rsidRPr="00196D4D">
        <w:rPr>
          <w:b/>
          <w:noProof/>
          <w:sz w:val="36"/>
          <w:szCs w:val="36"/>
          <w:u w:val="single"/>
        </w:rPr>
        <w:pict>
          <v:shape id="Picture 31" o:spid="_x0000_i1102" type="#_x0000_t75" alt=" Analee Wiser:Users:annaleewiser:Desktop:6009_1186970516264_353086_n.jpg" style="width:429pt;height:507pt;visibility:visible">
            <v:imagedata r:id="rId523" o:title=""/>
          </v:shape>
        </w:pict>
      </w:r>
      <w:bookmarkStart w:id="9" w:name="_GoBack"/>
      <w:bookmarkEnd w:id="9"/>
      <w:r w:rsidRPr="00196D4D">
        <w:rPr>
          <w:b/>
          <w:noProof/>
          <w:sz w:val="36"/>
          <w:szCs w:val="36"/>
          <w:u w:val="single"/>
        </w:rPr>
        <w:pict>
          <v:shape id="Picture 25" o:spid="_x0000_i1103" type="#_x0000_t75" alt=" Analee Wiser:Users:annaleewiser:Desktop:6009_1186972476313_7635976_n.jpg" style="width:429pt;height:372pt;visibility:visible">
            <v:imagedata r:id="rId524" o:title=""/>
          </v:shape>
        </w:pict>
      </w:r>
    </w:p>
    <w:sectPr w:rsidR="00F5673B" w:rsidRPr="00812BFA" w:rsidSect="00812BFA">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ngs">
    <w:altName w:val="w"/>
    <w:panose1 w:val="00000000000000000000"/>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
    <w:altName w:val="~??eg"/>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laybill">
    <w:panose1 w:val="040506030A0602020202"/>
    <w:charset w:val="00"/>
    <w:family w:val="decorative"/>
    <w:pitch w:val="variable"/>
    <w:sig w:usb0="00000003" w:usb1="00000000" w:usb2="00000000" w:usb3="00000000" w:csb0="00000001" w:csb1="00000000"/>
  </w:font>
  <w:font w:name="?????? ProN W4">
    <w:altName w:val="MS Mincho"/>
    <w:panose1 w:val="00000000000000000000"/>
    <w:charset w:val="80"/>
    <w:family w:val="auto"/>
    <w:notTrueType/>
    <w:pitch w:val="variable"/>
    <w:sig w:usb0="00000001" w:usb1="08070000" w:usb2="00000010" w:usb3="00000000" w:csb0="00020000" w:csb1="00000000"/>
  </w:font>
  <w:font w:name="MS MinNew Roman">
    <w:altName w:val="Roman"/>
    <w:panose1 w:val="00000000000000000000"/>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410BD"/>
    <w:multiLevelType w:val="multilevel"/>
    <w:tmpl w:val="898A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C550AE"/>
    <w:multiLevelType w:val="multilevel"/>
    <w:tmpl w:val="F0F6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111CB7"/>
    <w:multiLevelType w:val="multilevel"/>
    <w:tmpl w:val="BD12F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C33341"/>
    <w:multiLevelType w:val="multilevel"/>
    <w:tmpl w:val="FFCE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C70E77"/>
    <w:multiLevelType w:val="multilevel"/>
    <w:tmpl w:val="3718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DD2C04"/>
    <w:multiLevelType w:val="multilevel"/>
    <w:tmpl w:val="A998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773F65"/>
    <w:multiLevelType w:val="multilevel"/>
    <w:tmpl w:val="B0F8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0D723E"/>
    <w:multiLevelType w:val="multilevel"/>
    <w:tmpl w:val="0824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055DD7"/>
    <w:multiLevelType w:val="multilevel"/>
    <w:tmpl w:val="8C0C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6A039D"/>
    <w:multiLevelType w:val="multilevel"/>
    <w:tmpl w:val="ACA0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2B1B49"/>
    <w:multiLevelType w:val="multilevel"/>
    <w:tmpl w:val="044C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D510FE"/>
    <w:multiLevelType w:val="multilevel"/>
    <w:tmpl w:val="06F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1472E1"/>
    <w:multiLevelType w:val="multilevel"/>
    <w:tmpl w:val="C55A9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747B30"/>
    <w:multiLevelType w:val="multilevel"/>
    <w:tmpl w:val="683A0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9375D1"/>
    <w:multiLevelType w:val="multilevel"/>
    <w:tmpl w:val="3BA0C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AC3FA0"/>
    <w:multiLevelType w:val="multilevel"/>
    <w:tmpl w:val="495C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D21170"/>
    <w:multiLevelType w:val="multilevel"/>
    <w:tmpl w:val="34064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856AFF"/>
    <w:multiLevelType w:val="multilevel"/>
    <w:tmpl w:val="FEFCC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437A12"/>
    <w:multiLevelType w:val="multilevel"/>
    <w:tmpl w:val="BD586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811A65"/>
    <w:multiLevelType w:val="multilevel"/>
    <w:tmpl w:val="90CA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0A1BE8"/>
    <w:multiLevelType w:val="hybridMultilevel"/>
    <w:tmpl w:val="87BE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717EC2"/>
    <w:multiLevelType w:val="multilevel"/>
    <w:tmpl w:val="558E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A678A4"/>
    <w:multiLevelType w:val="multilevel"/>
    <w:tmpl w:val="1A18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741148"/>
    <w:multiLevelType w:val="multilevel"/>
    <w:tmpl w:val="322A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7735C7"/>
    <w:multiLevelType w:val="multilevel"/>
    <w:tmpl w:val="C1A69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432934"/>
    <w:multiLevelType w:val="hybridMultilevel"/>
    <w:tmpl w:val="FA2643F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53A39D0"/>
    <w:multiLevelType w:val="multilevel"/>
    <w:tmpl w:val="4BB4B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96653F"/>
    <w:multiLevelType w:val="multilevel"/>
    <w:tmpl w:val="E7B80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D50712"/>
    <w:multiLevelType w:val="multilevel"/>
    <w:tmpl w:val="CE70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3A4E00"/>
    <w:multiLevelType w:val="multilevel"/>
    <w:tmpl w:val="1E30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E45832"/>
    <w:multiLevelType w:val="multilevel"/>
    <w:tmpl w:val="590ED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182CA0"/>
    <w:multiLevelType w:val="multilevel"/>
    <w:tmpl w:val="6D502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043BD4"/>
    <w:multiLevelType w:val="multilevel"/>
    <w:tmpl w:val="CE2C0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B37D24"/>
    <w:multiLevelType w:val="multilevel"/>
    <w:tmpl w:val="569E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E40507"/>
    <w:multiLevelType w:val="multilevel"/>
    <w:tmpl w:val="2E44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4279DD"/>
    <w:multiLevelType w:val="multilevel"/>
    <w:tmpl w:val="B6D8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210439"/>
    <w:multiLevelType w:val="multilevel"/>
    <w:tmpl w:val="82BC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AD1F45"/>
    <w:multiLevelType w:val="multilevel"/>
    <w:tmpl w:val="C492916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
  </w:num>
  <w:num w:numId="2">
    <w:abstractNumId w:val="29"/>
  </w:num>
  <w:num w:numId="3">
    <w:abstractNumId w:val="0"/>
  </w:num>
  <w:num w:numId="4">
    <w:abstractNumId w:val="8"/>
  </w:num>
  <w:num w:numId="5">
    <w:abstractNumId w:val="19"/>
  </w:num>
  <w:num w:numId="6">
    <w:abstractNumId w:val="37"/>
  </w:num>
  <w:num w:numId="7">
    <w:abstractNumId w:val="7"/>
  </w:num>
  <w:num w:numId="8">
    <w:abstractNumId w:val="23"/>
  </w:num>
  <w:num w:numId="9">
    <w:abstractNumId w:val="17"/>
  </w:num>
  <w:num w:numId="10">
    <w:abstractNumId w:val="16"/>
  </w:num>
  <w:num w:numId="11">
    <w:abstractNumId w:val="33"/>
  </w:num>
  <w:num w:numId="12">
    <w:abstractNumId w:val="21"/>
  </w:num>
  <w:num w:numId="13">
    <w:abstractNumId w:val="14"/>
  </w:num>
  <w:num w:numId="14">
    <w:abstractNumId w:val="27"/>
  </w:num>
  <w:num w:numId="15">
    <w:abstractNumId w:val="32"/>
  </w:num>
  <w:num w:numId="16">
    <w:abstractNumId w:val="5"/>
  </w:num>
  <w:num w:numId="17">
    <w:abstractNumId w:val="11"/>
  </w:num>
  <w:num w:numId="18">
    <w:abstractNumId w:val="4"/>
  </w:num>
  <w:num w:numId="19">
    <w:abstractNumId w:val="35"/>
  </w:num>
  <w:num w:numId="20">
    <w:abstractNumId w:val="12"/>
  </w:num>
  <w:num w:numId="21">
    <w:abstractNumId w:val="6"/>
  </w:num>
  <w:num w:numId="22">
    <w:abstractNumId w:val="13"/>
  </w:num>
  <w:num w:numId="23">
    <w:abstractNumId w:val="31"/>
  </w:num>
  <w:num w:numId="24">
    <w:abstractNumId w:val="30"/>
  </w:num>
  <w:num w:numId="25">
    <w:abstractNumId w:val="24"/>
  </w:num>
  <w:num w:numId="26">
    <w:abstractNumId w:val="9"/>
  </w:num>
  <w:num w:numId="27">
    <w:abstractNumId w:val="36"/>
  </w:num>
  <w:num w:numId="28">
    <w:abstractNumId w:val="15"/>
  </w:num>
  <w:num w:numId="29">
    <w:abstractNumId w:val="1"/>
  </w:num>
  <w:num w:numId="30">
    <w:abstractNumId w:val="28"/>
  </w:num>
  <w:num w:numId="31">
    <w:abstractNumId w:val="22"/>
  </w:num>
  <w:num w:numId="32">
    <w:abstractNumId w:val="3"/>
  </w:num>
  <w:num w:numId="33">
    <w:abstractNumId w:val="18"/>
  </w:num>
  <w:num w:numId="34">
    <w:abstractNumId w:val="26"/>
  </w:num>
  <w:num w:numId="35">
    <w:abstractNumId w:val="34"/>
  </w:num>
  <w:num w:numId="36">
    <w:abstractNumId w:val="10"/>
  </w:num>
  <w:num w:numId="37">
    <w:abstractNumId w:val="20"/>
  </w:num>
  <w:num w:numId="3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2209"/>
    <w:rsid w:val="00061B18"/>
    <w:rsid w:val="00196D4D"/>
    <w:rsid w:val="00244931"/>
    <w:rsid w:val="00284A1A"/>
    <w:rsid w:val="002A1C06"/>
    <w:rsid w:val="002A49BE"/>
    <w:rsid w:val="00341F6F"/>
    <w:rsid w:val="00377E2D"/>
    <w:rsid w:val="00392C5B"/>
    <w:rsid w:val="003B3F73"/>
    <w:rsid w:val="00501E4C"/>
    <w:rsid w:val="005D054D"/>
    <w:rsid w:val="005D19C6"/>
    <w:rsid w:val="006135DF"/>
    <w:rsid w:val="00674FDD"/>
    <w:rsid w:val="006C1DE3"/>
    <w:rsid w:val="00775D8D"/>
    <w:rsid w:val="007B2769"/>
    <w:rsid w:val="00812BFA"/>
    <w:rsid w:val="008B5062"/>
    <w:rsid w:val="008F64D1"/>
    <w:rsid w:val="00924401"/>
    <w:rsid w:val="00964AE1"/>
    <w:rsid w:val="00AB0EF5"/>
    <w:rsid w:val="00C43E4A"/>
    <w:rsid w:val="00CF2209"/>
    <w:rsid w:val="00D101F6"/>
    <w:rsid w:val="00F5673B"/>
    <w:rsid w:val="00FC6A58"/>
    <w:rsid w:val="00FE6EC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ngs"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062"/>
    <w:rPr>
      <w:sz w:val="24"/>
      <w:szCs w:val="24"/>
    </w:rPr>
  </w:style>
  <w:style w:type="paragraph" w:styleId="Heading1">
    <w:name w:val="heading 1"/>
    <w:basedOn w:val="Normal"/>
    <w:next w:val="Normal"/>
    <w:link w:val="Heading1Char"/>
    <w:uiPriority w:val="99"/>
    <w:qFormat/>
    <w:rsid w:val="00674FDD"/>
    <w:pPr>
      <w:keepNext/>
      <w:keepLines/>
      <w:spacing w:before="480"/>
      <w:outlineLvl w:val="0"/>
    </w:pPr>
    <w:rPr>
      <w:rFonts w:ascii="Calibri" w:eastAsia="MS Gothi" w:hAnsi="Calibri"/>
      <w:b/>
      <w:bCs/>
      <w:color w:val="345A8A"/>
      <w:sz w:val="32"/>
      <w:szCs w:val="32"/>
    </w:rPr>
  </w:style>
  <w:style w:type="paragraph" w:styleId="Heading2">
    <w:name w:val="heading 2"/>
    <w:basedOn w:val="Normal"/>
    <w:link w:val="Heading2Char"/>
    <w:uiPriority w:val="99"/>
    <w:qFormat/>
    <w:rsid w:val="005D19C6"/>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iPriority w:val="99"/>
    <w:qFormat/>
    <w:rsid w:val="00674FDD"/>
    <w:pPr>
      <w:keepNext/>
      <w:keepLines/>
      <w:spacing w:before="200"/>
      <w:outlineLvl w:val="2"/>
    </w:pPr>
    <w:rPr>
      <w:rFonts w:ascii="Calibri" w:eastAsia="MS Gothi" w:hAnsi="Calibri"/>
      <w:b/>
      <w:bCs/>
      <w:color w:val="4F81BD"/>
    </w:rPr>
  </w:style>
  <w:style w:type="paragraph" w:styleId="Heading4">
    <w:name w:val="heading 4"/>
    <w:basedOn w:val="Normal"/>
    <w:next w:val="Normal"/>
    <w:link w:val="Heading4Char"/>
    <w:uiPriority w:val="99"/>
    <w:qFormat/>
    <w:rsid w:val="00FC6A58"/>
    <w:pPr>
      <w:keepNext/>
      <w:keepLines/>
      <w:spacing w:before="200"/>
      <w:outlineLvl w:val="3"/>
    </w:pPr>
    <w:rPr>
      <w:rFonts w:ascii="Calibri" w:eastAsia="MS Gothi" w:hAnsi="Calibri"/>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74FDD"/>
    <w:rPr>
      <w:rFonts w:ascii="Calibri" w:eastAsia="MS Gothi" w:hAnsi="Calibri" w:cs="Times New Roman"/>
      <w:b/>
      <w:bCs/>
      <w:color w:val="345A8A"/>
      <w:sz w:val="32"/>
      <w:szCs w:val="32"/>
    </w:rPr>
  </w:style>
  <w:style w:type="character" w:customStyle="1" w:styleId="Heading2Char">
    <w:name w:val="Heading 2 Char"/>
    <w:basedOn w:val="DefaultParagraphFont"/>
    <w:link w:val="Heading2"/>
    <w:uiPriority w:val="99"/>
    <w:locked/>
    <w:rsid w:val="005D19C6"/>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674FDD"/>
    <w:rPr>
      <w:rFonts w:ascii="Calibri" w:eastAsia="MS Gothi" w:hAnsi="Calibri" w:cs="Times New Roman"/>
      <w:b/>
      <w:bCs/>
      <w:color w:val="4F81BD"/>
    </w:rPr>
  </w:style>
  <w:style w:type="character" w:customStyle="1" w:styleId="Heading4Char">
    <w:name w:val="Heading 4 Char"/>
    <w:basedOn w:val="DefaultParagraphFont"/>
    <w:link w:val="Heading4"/>
    <w:uiPriority w:val="99"/>
    <w:semiHidden/>
    <w:locked/>
    <w:rsid w:val="00FC6A58"/>
    <w:rPr>
      <w:rFonts w:ascii="Calibri" w:eastAsia="MS Gothi" w:hAnsi="Calibri" w:cs="Times New Roman"/>
      <w:b/>
      <w:bCs/>
      <w:i/>
      <w:iCs/>
      <w:color w:val="4F81BD"/>
    </w:rPr>
  </w:style>
  <w:style w:type="paragraph" w:styleId="NormalWeb">
    <w:name w:val="Normal (Web)"/>
    <w:basedOn w:val="Normal"/>
    <w:uiPriority w:val="99"/>
    <w:rsid w:val="00CF2209"/>
    <w:pPr>
      <w:spacing w:before="100" w:beforeAutospacing="1" w:after="100" w:afterAutospacing="1"/>
    </w:pPr>
    <w:rPr>
      <w:rFonts w:ascii="Times" w:hAnsi="Times"/>
      <w:sz w:val="20"/>
      <w:szCs w:val="20"/>
    </w:rPr>
  </w:style>
  <w:style w:type="character" w:customStyle="1" w:styleId="big-bold">
    <w:name w:val="big-bold"/>
    <w:basedOn w:val="DefaultParagraphFont"/>
    <w:uiPriority w:val="99"/>
    <w:rsid w:val="00CF2209"/>
    <w:rPr>
      <w:rFonts w:cs="Times New Roman"/>
    </w:rPr>
  </w:style>
  <w:style w:type="character" w:styleId="Strong">
    <w:name w:val="Strong"/>
    <w:basedOn w:val="DefaultParagraphFont"/>
    <w:uiPriority w:val="99"/>
    <w:qFormat/>
    <w:rsid w:val="005D19C6"/>
    <w:rPr>
      <w:rFonts w:cs="Times New Roman"/>
      <w:b/>
      <w:bCs/>
    </w:rPr>
  </w:style>
  <w:style w:type="paragraph" w:styleId="BalloonText">
    <w:name w:val="Balloon Text"/>
    <w:basedOn w:val="Normal"/>
    <w:link w:val="BalloonTextChar"/>
    <w:uiPriority w:val="99"/>
    <w:semiHidden/>
    <w:rsid w:val="00674F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674FDD"/>
    <w:rPr>
      <w:rFonts w:ascii="Lucida Grande" w:hAnsi="Lucida Grande" w:cs="Lucida Grande"/>
      <w:sz w:val="18"/>
      <w:szCs w:val="18"/>
    </w:rPr>
  </w:style>
  <w:style w:type="paragraph" w:styleId="HTMLAddress">
    <w:name w:val="HTML Address"/>
    <w:basedOn w:val="Normal"/>
    <w:link w:val="HTMLAddressChar"/>
    <w:uiPriority w:val="99"/>
    <w:rsid w:val="00674FDD"/>
    <w:rPr>
      <w:rFonts w:ascii="Times" w:hAnsi="Times"/>
      <w:i/>
      <w:iCs/>
      <w:sz w:val="20"/>
      <w:szCs w:val="20"/>
    </w:rPr>
  </w:style>
  <w:style w:type="character" w:customStyle="1" w:styleId="HTMLAddressChar">
    <w:name w:val="HTML Address Char"/>
    <w:basedOn w:val="DefaultParagraphFont"/>
    <w:link w:val="HTMLAddress"/>
    <w:uiPriority w:val="99"/>
    <w:locked/>
    <w:rsid w:val="00674FDD"/>
    <w:rPr>
      <w:rFonts w:ascii="Times" w:hAnsi="Times" w:cs="Times New Roman"/>
      <w:i/>
      <w:iCs/>
      <w:sz w:val="20"/>
      <w:szCs w:val="20"/>
    </w:rPr>
  </w:style>
  <w:style w:type="character" w:styleId="Hyperlink">
    <w:name w:val="Hyperlink"/>
    <w:basedOn w:val="DefaultParagraphFont"/>
    <w:uiPriority w:val="99"/>
    <w:semiHidden/>
    <w:rsid w:val="00674FDD"/>
    <w:rPr>
      <w:rFonts w:cs="Times New Roman"/>
      <w:color w:val="0000FF"/>
      <w:u w:val="single"/>
    </w:rPr>
  </w:style>
  <w:style w:type="character" w:styleId="FollowedHyperlink">
    <w:name w:val="FollowedHyperlink"/>
    <w:basedOn w:val="DefaultParagraphFont"/>
    <w:uiPriority w:val="99"/>
    <w:semiHidden/>
    <w:rsid w:val="00674FDD"/>
    <w:rPr>
      <w:rFonts w:cs="Times New Roman"/>
      <w:color w:val="800080"/>
      <w:u w:val="single"/>
    </w:rPr>
  </w:style>
  <w:style w:type="character" w:customStyle="1" w:styleId="tocnumber">
    <w:name w:val="tocnumber"/>
    <w:basedOn w:val="DefaultParagraphFont"/>
    <w:uiPriority w:val="99"/>
    <w:rsid w:val="00674FDD"/>
    <w:rPr>
      <w:rFonts w:cs="Times New Roman"/>
    </w:rPr>
  </w:style>
  <w:style w:type="character" w:customStyle="1" w:styleId="toctext">
    <w:name w:val="toctext"/>
    <w:basedOn w:val="DefaultParagraphFont"/>
    <w:uiPriority w:val="99"/>
    <w:rsid w:val="00674FDD"/>
    <w:rPr>
      <w:rFonts w:cs="Times New Roman"/>
    </w:rPr>
  </w:style>
  <w:style w:type="character" w:customStyle="1" w:styleId="mw-headline">
    <w:name w:val="mw-headline"/>
    <w:basedOn w:val="DefaultParagraphFont"/>
    <w:uiPriority w:val="99"/>
    <w:rsid w:val="00674FDD"/>
    <w:rPr>
      <w:rFonts w:cs="Times New Roman"/>
    </w:rPr>
  </w:style>
  <w:style w:type="character" w:customStyle="1" w:styleId="mw-cite-backlink">
    <w:name w:val="mw-cite-backlink"/>
    <w:basedOn w:val="DefaultParagraphFont"/>
    <w:uiPriority w:val="99"/>
    <w:rsid w:val="00674FDD"/>
    <w:rPr>
      <w:rFonts w:cs="Times New Roman"/>
    </w:rPr>
  </w:style>
  <w:style w:type="character" w:customStyle="1" w:styleId="reference-text">
    <w:name w:val="reference-text"/>
    <w:basedOn w:val="DefaultParagraphFont"/>
    <w:uiPriority w:val="99"/>
    <w:rsid w:val="00674FDD"/>
    <w:rPr>
      <w:rFonts w:cs="Times New Roman"/>
    </w:rPr>
  </w:style>
  <w:style w:type="character" w:customStyle="1" w:styleId="citation">
    <w:name w:val="citation"/>
    <w:basedOn w:val="DefaultParagraphFont"/>
    <w:uiPriority w:val="99"/>
    <w:rsid w:val="00674FDD"/>
    <w:rPr>
      <w:rFonts w:cs="Times New Roman"/>
    </w:rPr>
  </w:style>
  <w:style w:type="character" w:customStyle="1" w:styleId="z3988">
    <w:name w:val="z3988"/>
    <w:basedOn w:val="DefaultParagraphFont"/>
    <w:uiPriority w:val="99"/>
    <w:rsid w:val="00674FDD"/>
    <w:rPr>
      <w:rFonts w:cs="Times New Roman"/>
    </w:rPr>
  </w:style>
  <w:style w:type="character" w:customStyle="1" w:styleId="reference-accessdate">
    <w:name w:val="reference-accessdate"/>
    <w:basedOn w:val="DefaultParagraphFont"/>
    <w:uiPriority w:val="99"/>
    <w:rsid w:val="00674FDD"/>
    <w:rPr>
      <w:rFonts w:cs="Times New Roman"/>
    </w:rPr>
  </w:style>
  <w:style w:type="character" w:customStyle="1" w:styleId="collapsebutton">
    <w:name w:val="collapsebutton"/>
    <w:basedOn w:val="DefaultParagraphFont"/>
    <w:uiPriority w:val="99"/>
    <w:rsid w:val="00674FDD"/>
    <w:rPr>
      <w:rFonts w:cs="Times New Roman"/>
    </w:rPr>
  </w:style>
  <w:style w:type="paragraph" w:styleId="z-TopofForm">
    <w:name w:val="HTML Top of Form"/>
    <w:basedOn w:val="Normal"/>
    <w:next w:val="Normal"/>
    <w:link w:val="z-TopofFormChar"/>
    <w:hidden/>
    <w:uiPriority w:val="99"/>
    <w:semiHidden/>
    <w:rsid w:val="00674FD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674FDD"/>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674FD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674FDD"/>
    <w:rPr>
      <w:rFonts w:ascii="Arial" w:hAnsi="Arial" w:cs="Arial"/>
      <w:vanish/>
      <w:sz w:val="16"/>
      <w:szCs w:val="16"/>
    </w:rPr>
  </w:style>
  <w:style w:type="character" w:customStyle="1" w:styleId="active">
    <w:name w:val="active"/>
    <w:basedOn w:val="DefaultParagraphFont"/>
    <w:uiPriority w:val="99"/>
    <w:rsid w:val="007B2769"/>
    <w:rPr>
      <w:rFonts w:cs="Times New Roman"/>
    </w:rPr>
  </w:style>
  <w:style w:type="character" w:customStyle="1" w:styleId="tool-arrow">
    <w:name w:val="tool-arrow"/>
    <w:basedOn w:val="DefaultParagraphFont"/>
    <w:uiPriority w:val="99"/>
    <w:rsid w:val="007B2769"/>
    <w:rPr>
      <w:rFonts w:cs="Times New Roman"/>
    </w:rPr>
  </w:style>
  <w:style w:type="character" w:customStyle="1" w:styleId="highlightspan">
    <w:name w:val="highlightspan"/>
    <w:basedOn w:val="DefaultParagraphFont"/>
    <w:uiPriority w:val="99"/>
    <w:rsid w:val="00FC6A58"/>
    <w:rPr>
      <w:rFonts w:cs="Times New Roman"/>
    </w:rPr>
  </w:style>
  <w:style w:type="paragraph" w:styleId="ListParagraph">
    <w:name w:val="List Paragraph"/>
    <w:basedOn w:val="Normal"/>
    <w:uiPriority w:val="99"/>
    <w:qFormat/>
    <w:rsid w:val="00244931"/>
    <w:pPr>
      <w:ind w:left="720"/>
      <w:contextualSpacing/>
    </w:pPr>
  </w:style>
</w:styles>
</file>

<file path=word/webSettings.xml><?xml version="1.0" encoding="utf-8"?>
<w:webSettings xmlns:r="http://schemas.openxmlformats.org/officeDocument/2006/relationships" xmlns:w="http://schemas.openxmlformats.org/wordprocessingml/2006/main">
  <w:divs>
    <w:div w:id="660891362">
      <w:marLeft w:val="0"/>
      <w:marRight w:val="0"/>
      <w:marTop w:val="0"/>
      <w:marBottom w:val="0"/>
      <w:divBdr>
        <w:top w:val="none" w:sz="0" w:space="0" w:color="auto"/>
        <w:left w:val="none" w:sz="0" w:space="0" w:color="auto"/>
        <w:bottom w:val="none" w:sz="0" w:space="0" w:color="auto"/>
        <w:right w:val="none" w:sz="0" w:space="0" w:color="auto"/>
      </w:divBdr>
    </w:div>
    <w:div w:id="660891366">
      <w:marLeft w:val="0"/>
      <w:marRight w:val="0"/>
      <w:marTop w:val="0"/>
      <w:marBottom w:val="0"/>
      <w:divBdr>
        <w:top w:val="none" w:sz="0" w:space="0" w:color="auto"/>
        <w:left w:val="none" w:sz="0" w:space="0" w:color="auto"/>
        <w:bottom w:val="none" w:sz="0" w:space="0" w:color="auto"/>
        <w:right w:val="none" w:sz="0" w:space="0" w:color="auto"/>
      </w:divBdr>
      <w:divsChild>
        <w:div w:id="660891354">
          <w:marLeft w:val="0"/>
          <w:marRight w:val="0"/>
          <w:marTop w:val="0"/>
          <w:marBottom w:val="0"/>
          <w:divBdr>
            <w:top w:val="none" w:sz="0" w:space="0" w:color="auto"/>
            <w:left w:val="none" w:sz="0" w:space="0" w:color="auto"/>
            <w:bottom w:val="none" w:sz="0" w:space="0" w:color="auto"/>
            <w:right w:val="none" w:sz="0" w:space="0" w:color="auto"/>
          </w:divBdr>
        </w:div>
        <w:div w:id="660891370">
          <w:marLeft w:val="0"/>
          <w:marRight w:val="0"/>
          <w:marTop w:val="0"/>
          <w:marBottom w:val="0"/>
          <w:divBdr>
            <w:top w:val="none" w:sz="0" w:space="0" w:color="auto"/>
            <w:left w:val="none" w:sz="0" w:space="0" w:color="auto"/>
            <w:bottom w:val="none" w:sz="0" w:space="0" w:color="auto"/>
            <w:right w:val="none" w:sz="0" w:space="0" w:color="auto"/>
          </w:divBdr>
          <w:divsChild>
            <w:div w:id="660891327">
              <w:marLeft w:val="0"/>
              <w:marRight w:val="0"/>
              <w:marTop w:val="0"/>
              <w:marBottom w:val="0"/>
              <w:divBdr>
                <w:top w:val="none" w:sz="0" w:space="0" w:color="auto"/>
                <w:left w:val="none" w:sz="0" w:space="0" w:color="auto"/>
                <w:bottom w:val="none" w:sz="0" w:space="0" w:color="auto"/>
                <w:right w:val="none" w:sz="0" w:space="0" w:color="auto"/>
              </w:divBdr>
              <w:divsChild>
                <w:div w:id="660891377">
                  <w:marLeft w:val="0"/>
                  <w:marRight w:val="0"/>
                  <w:marTop w:val="0"/>
                  <w:marBottom w:val="0"/>
                  <w:divBdr>
                    <w:top w:val="none" w:sz="0" w:space="0" w:color="auto"/>
                    <w:left w:val="none" w:sz="0" w:space="0" w:color="auto"/>
                    <w:bottom w:val="none" w:sz="0" w:space="0" w:color="auto"/>
                    <w:right w:val="none" w:sz="0" w:space="0" w:color="auto"/>
                  </w:divBdr>
                  <w:divsChild>
                    <w:div w:id="660891346">
                      <w:marLeft w:val="0"/>
                      <w:marRight w:val="0"/>
                      <w:marTop w:val="0"/>
                      <w:marBottom w:val="0"/>
                      <w:divBdr>
                        <w:top w:val="none" w:sz="0" w:space="0" w:color="auto"/>
                        <w:left w:val="none" w:sz="0" w:space="0" w:color="auto"/>
                        <w:bottom w:val="none" w:sz="0" w:space="0" w:color="auto"/>
                        <w:right w:val="none" w:sz="0" w:space="0" w:color="auto"/>
                      </w:divBdr>
                    </w:div>
                  </w:divsChild>
                </w:div>
                <w:div w:id="660891438">
                  <w:marLeft w:val="0"/>
                  <w:marRight w:val="0"/>
                  <w:marTop w:val="0"/>
                  <w:marBottom w:val="0"/>
                  <w:divBdr>
                    <w:top w:val="none" w:sz="0" w:space="0" w:color="auto"/>
                    <w:left w:val="none" w:sz="0" w:space="0" w:color="auto"/>
                    <w:bottom w:val="none" w:sz="0" w:space="0" w:color="auto"/>
                    <w:right w:val="none" w:sz="0" w:space="0" w:color="auto"/>
                  </w:divBdr>
                  <w:divsChild>
                    <w:div w:id="660891369">
                      <w:marLeft w:val="0"/>
                      <w:marRight w:val="0"/>
                      <w:marTop w:val="0"/>
                      <w:marBottom w:val="0"/>
                      <w:divBdr>
                        <w:top w:val="none" w:sz="0" w:space="0" w:color="auto"/>
                        <w:left w:val="none" w:sz="0" w:space="0" w:color="auto"/>
                        <w:bottom w:val="none" w:sz="0" w:space="0" w:color="auto"/>
                        <w:right w:val="none" w:sz="0" w:space="0" w:color="auto"/>
                      </w:divBdr>
                    </w:div>
                    <w:div w:id="660891374">
                      <w:marLeft w:val="0"/>
                      <w:marRight w:val="0"/>
                      <w:marTop w:val="0"/>
                      <w:marBottom w:val="0"/>
                      <w:divBdr>
                        <w:top w:val="none" w:sz="0" w:space="0" w:color="auto"/>
                        <w:left w:val="none" w:sz="0" w:space="0" w:color="auto"/>
                        <w:bottom w:val="none" w:sz="0" w:space="0" w:color="auto"/>
                        <w:right w:val="none" w:sz="0" w:space="0" w:color="auto"/>
                      </w:divBdr>
                      <w:divsChild>
                        <w:div w:id="660891439">
                          <w:marLeft w:val="0"/>
                          <w:marRight w:val="0"/>
                          <w:marTop w:val="0"/>
                          <w:marBottom w:val="0"/>
                          <w:divBdr>
                            <w:top w:val="none" w:sz="0" w:space="0" w:color="auto"/>
                            <w:left w:val="none" w:sz="0" w:space="0" w:color="auto"/>
                            <w:bottom w:val="none" w:sz="0" w:space="0" w:color="auto"/>
                            <w:right w:val="none" w:sz="0" w:space="0" w:color="auto"/>
                          </w:divBdr>
                          <w:divsChild>
                            <w:div w:id="660891313">
                              <w:marLeft w:val="0"/>
                              <w:marRight w:val="0"/>
                              <w:marTop w:val="0"/>
                              <w:marBottom w:val="0"/>
                              <w:divBdr>
                                <w:top w:val="none" w:sz="0" w:space="0" w:color="auto"/>
                                <w:left w:val="none" w:sz="0" w:space="0" w:color="auto"/>
                                <w:bottom w:val="none" w:sz="0" w:space="0" w:color="auto"/>
                                <w:right w:val="none" w:sz="0" w:space="0" w:color="auto"/>
                              </w:divBdr>
                              <w:divsChild>
                                <w:div w:id="660891383">
                                  <w:marLeft w:val="0"/>
                                  <w:marRight w:val="0"/>
                                  <w:marTop w:val="0"/>
                                  <w:marBottom w:val="0"/>
                                  <w:divBdr>
                                    <w:top w:val="none" w:sz="0" w:space="0" w:color="auto"/>
                                    <w:left w:val="none" w:sz="0" w:space="0" w:color="auto"/>
                                    <w:bottom w:val="none" w:sz="0" w:space="0" w:color="auto"/>
                                    <w:right w:val="none" w:sz="0" w:space="0" w:color="auto"/>
                                  </w:divBdr>
                                  <w:divsChild>
                                    <w:div w:id="660891311">
                                      <w:marLeft w:val="0"/>
                                      <w:marRight w:val="0"/>
                                      <w:marTop w:val="0"/>
                                      <w:marBottom w:val="0"/>
                                      <w:divBdr>
                                        <w:top w:val="none" w:sz="0" w:space="0" w:color="auto"/>
                                        <w:left w:val="none" w:sz="0" w:space="0" w:color="auto"/>
                                        <w:bottom w:val="none" w:sz="0" w:space="0" w:color="auto"/>
                                        <w:right w:val="none" w:sz="0" w:space="0" w:color="auto"/>
                                      </w:divBdr>
                                    </w:div>
                                  </w:divsChild>
                                </w:div>
                                <w:div w:id="660891405">
                                  <w:marLeft w:val="0"/>
                                  <w:marRight w:val="0"/>
                                  <w:marTop w:val="0"/>
                                  <w:marBottom w:val="0"/>
                                  <w:divBdr>
                                    <w:top w:val="none" w:sz="0" w:space="0" w:color="auto"/>
                                    <w:left w:val="none" w:sz="0" w:space="0" w:color="auto"/>
                                    <w:bottom w:val="none" w:sz="0" w:space="0" w:color="auto"/>
                                    <w:right w:val="none" w:sz="0" w:space="0" w:color="auto"/>
                                  </w:divBdr>
                                  <w:divsChild>
                                    <w:div w:id="660891315">
                                      <w:marLeft w:val="0"/>
                                      <w:marRight w:val="0"/>
                                      <w:marTop w:val="0"/>
                                      <w:marBottom w:val="0"/>
                                      <w:divBdr>
                                        <w:top w:val="none" w:sz="0" w:space="0" w:color="auto"/>
                                        <w:left w:val="none" w:sz="0" w:space="0" w:color="auto"/>
                                        <w:bottom w:val="none" w:sz="0" w:space="0" w:color="auto"/>
                                        <w:right w:val="none" w:sz="0" w:space="0" w:color="auto"/>
                                      </w:divBdr>
                                      <w:divsChild>
                                        <w:div w:id="660891332">
                                          <w:marLeft w:val="0"/>
                                          <w:marRight w:val="0"/>
                                          <w:marTop w:val="0"/>
                                          <w:marBottom w:val="0"/>
                                          <w:divBdr>
                                            <w:top w:val="none" w:sz="0" w:space="0" w:color="auto"/>
                                            <w:left w:val="none" w:sz="0" w:space="0" w:color="auto"/>
                                            <w:bottom w:val="none" w:sz="0" w:space="0" w:color="auto"/>
                                            <w:right w:val="none" w:sz="0" w:space="0" w:color="auto"/>
                                          </w:divBdr>
                                          <w:divsChild>
                                            <w:div w:id="660891322">
                                              <w:marLeft w:val="0"/>
                                              <w:marRight w:val="0"/>
                                              <w:marTop w:val="0"/>
                                              <w:marBottom w:val="0"/>
                                              <w:divBdr>
                                                <w:top w:val="none" w:sz="0" w:space="0" w:color="auto"/>
                                                <w:left w:val="none" w:sz="0" w:space="0" w:color="auto"/>
                                                <w:bottom w:val="none" w:sz="0" w:space="0" w:color="auto"/>
                                                <w:right w:val="none" w:sz="0" w:space="0" w:color="auto"/>
                                              </w:divBdr>
                                              <w:divsChild>
                                                <w:div w:id="660891309">
                                                  <w:marLeft w:val="0"/>
                                                  <w:marRight w:val="0"/>
                                                  <w:marTop w:val="0"/>
                                                  <w:marBottom w:val="0"/>
                                                  <w:divBdr>
                                                    <w:top w:val="none" w:sz="0" w:space="0" w:color="auto"/>
                                                    <w:left w:val="none" w:sz="0" w:space="0" w:color="auto"/>
                                                    <w:bottom w:val="none" w:sz="0" w:space="0" w:color="auto"/>
                                                    <w:right w:val="none" w:sz="0" w:space="0" w:color="auto"/>
                                                  </w:divBdr>
                                                </w:div>
                                                <w:div w:id="660891347">
                                                  <w:marLeft w:val="0"/>
                                                  <w:marRight w:val="0"/>
                                                  <w:marTop w:val="0"/>
                                                  <w:marBottom w:val="0"/>
                                                  <w:divBdr>
                                                    <w:top w:val="none" w:sz="0" w:space="0" w:color="auto"/>
                                                    <w:left w:val="none" w:sz="0" w:space="0" w:color="auto"/>
                                                    <w:bottom w:val="none" w:sz="0" w:space="0" w:color="auto"/>
                                                    <w:right w:val="none" w:sz="0" w:space="0" w:color="auto"/>
                                                  </w:divBdr>
                                                </w:div>
                                              </w:divsChild>
                                            </w:div>
                                            <w:div w:id="660891388">
                                              <w:marLeft w:val="0"/>
                                              <w:marRight w:val="0"/>
                                              <w:marTop w:val="0"/>
                                              <w:marBottom w:val="0"/>
                                              <w:divBdr>
                                                <w:top w:val="none" w:sz="0" w:space="0" w:color="auto"/>
                                                <w:left w:val="none" w:sz="0" w:space="0" w:color="auto"/>
                                                <w:bottom w:val="none" w:sz="0" w:space="0" w:color="auto"/>
                                                <w:right w:val="none" w:sz="0" w:space="0" w:color="auto"/>
                                              </w:divBdr>
                                            </w:div>
                                            <w:div w:id="660891422">
                                              <w:marLeft w:val="0"/>
                                              <w:marRight w:val="0"/>
                                              <w:marTop w:val="0"/>
                                              <w:marBottom w:val="0"/>
                                              <w:divBdr>
                                                <w:top w:val="none" w:sz="0" w:space="0" w:color="auto"/>
                                                <w:left w:val="none" w:sz="0" w:space="0" w:color="auto"/>
                                                <w:bottom w:val="none" w:sz="0" w:space="0" w:color="auto"/>
                                                <w:right w:val="none" w:sz="0" w:space="0" w:color="auto"/>
                                              </w:divBdr>
                                            </w:div>
                                            <w:div w:id="660891425">
                                              <w:marLeft w:val="0"/>
                                              <w:marRight w:val="0"/>
                                              <w:marTop w:val="0"/>
                                              <w:marBottom w:val="0"/>
                                              <w:divBdr>
                                                <w:top w:val="none" w:sz="0" w:space="0" w:color="auto"/>
                                                <w:left w:val="none" w:sz="0" w:space="0" w:color="auto"/>
                                                <w:bottom w:val="none" w:sz="0" w:space="0" w:color="auto"/>
                                                <w:right w:val="none" w:sz="0" w:space="0" w:color="auto"/>
                                              </w:divBdr>
                                              <w:divsChild>
                                                <w:div w:id="660891348">
                                                  <w:marLeft w:val="0"/>
                                                  <w:marRight w:val="0"/>
                                                  <w:marTop w:val="0"/>
                                                  <w:marBottom w:val="0"/>
                                                  <w:divBdr>
                                                    <w:top w:val="none" w:sz="0" w:space="0" w:color="auto"/>
                                                    <w:left w:val="none" w:sz="0" w:space="0" w:color="auto"/>
                                                    <w:bottom w:val="none" w:sz="0" w:space="0" w:color="auto"/>
                                                    <w:right w:val="none" w:sz="0" w:space="0" w:color="auto"/>
                                                  </w:divBdr>
                                                  <w:divsChild>
                                                    <w:div w:id="660891396">
                                                      <w:marLeft w:val="0"/>
                                                      <w:marRight w:val="0"/>
                                                      <w:marTop w:val="0"/>
                                                      <w:marBottom w:val="0"/>
                                                      <w:divBdr>
                                                        <w:top w:val="none" w:sz="0" w:space="0" w:color="auto"/>
                                                        <w:left w:val="none" w:sz="0" w:space="0" w:color="auto"/>
                                                        <w:bottom w:val="none" w:sz="0" w:space="0" w:color="auto"/>
                                                        <w:right w:val="none" w:sz="0" w:space="0" w:color="auto"/>
                                                      </w:divBdr>
                                                    </w:div>
                                                  </w:divsChild>
                                                </w:div>
                                                <w:div w:id="660891349">
                                                  <w:marLeft w:val="0"/>
                                                  <w:marRight w:val="0"/>
                                                  <w:marTop w:val="0"/>
                                                  <w:marBottom w:val="0"/>
                                                  <w:divBdr>
                                                    <w:top w:val="none" w:sz="0" w:space="0" w:color="auto"/>
                                                    <w:left w:val="none" w:sz="0" w:space="0" w:color="auto"/>
                                                    <w:bottom w:val="none" w:sz="0" w:space="0" w:color="auto"/>
                                                    <w:right w:val="none" w:sz="0" w:space="0" w:color="auto"/>
                                                  </w:divBdr>
                                                  <w:divsChild>
                                                    <w:div w:id="660891360">
                                                      <w:marLeft w:val="0"/>
                                                      <w:marRight w:val="0"/>
                                                      <w:marTop w:val="0"/>
                                                      <w:marBottom w:val="0"/>
                                                      <w:divBdr>
                                                        <w:top w:val="none" w:sz="0" w:space="0" w:color="auto"/>
                                                        <w:left w:val="none" w:sz="0" w:space="0" w:color="auto"/>
                                                        <w:bottom w:val="none" w:sz="0" w:space="0" w:color="auto"/>
                                                        <w:right w:val="none" w:sz="0" w:space="0" w:color="auto"/>
                                                      </w:divBdr>
                                                    </w:div>
                                                  </w:divsChild>
                                                </w:div>
                                                <w:div w:id="660891355">
                                                  <w:marLeft w:val="0"/>
                                                  <w:marRight w:val="0"/>
                                                  <w:marTop w:val="0"/>
                                                  <w:marBottom w:val="0"/>
                                                  <w:divBdr>
                                                    <w:top w:val="none" w:sz="0" w:space="0" w:color="auto"/>
                                                    <w:left w:val="none" w:sz="0" w:space="0" w:color="auto"/>
                                                    <w:bottom w:val="none" w:sz="0" w:space="0" w:color="auto"/>
                                                    <w:right w:val="none" w:sz="0" w:space="0" w:color="auto"/>
                                                  </w:divBdr>
                                                  <w:divsChild>
                                                    <w:div w:id="660891344">
                                                      <w:marLeft w:val="0"/>
                                                      <w:marRight w:val="0"/>
                                                      <w:marTop w:val="0"/>
                                                      <w:marBottom w:val="0"/>
                                                      <w:divBdr>
                                                        <w:top w:val="none" w:sz="0" w:space="0" w:color="auto"/>
                                                        <w:left w:val="none" w:sz="0" w:space="0" w:color="auto"/>
                                                        <w:bottom w:val="none" w:sz="0" w:space="0" w:color="auto"/>
                                                        <w:right w:val="none" w:sz="0" w:space="0" w:color="auto"/>
                                                      </w:divBdr>
                                                    </w:div>
                                                  </w:divsChild>
                                                </w:div>
                                                <w:div w:id="660891361">
                                                  <w:marLeft w:val="0"/>
                                                  <w:marRight w:val="0"/>
                                                  <w:marTop w:val="0"/>
                                                  <w:marBottom w:val="0"/>
                                                  <w:divBdr>
                                                    <w:top w:val="none" w:sz="0" w:space="0" w:color="auto"/>
                                                    <w:left w:val="none" w:sz="0" w:space="0" w:color="auto"/>
                                                    <w:bottom w:val="none" w:sz="0" w:space="0" w:color="auto"/>
                                                    <w:right w:val="none" w:sz="0" w:space="0" w:color="auto"/>
                                                  </w:divBdr>
                                                </w:div>
                                                <w:div w:id="660891365">
                                                  <w:marLeft w:val="0"/>
                                                  <w:marRight w:val="0"/>
                                                  <w:marTop w:val="0"/>
                                                  <w:marBottom w:val="0"/>
                                                  <w:divBdr>
                                                    <w:top w:val="none" w:sz="0" w:space="0" w:color="auto"/>
                                                    <w:left w:val="none" w:sz="0" w:space="0" w:color="auto"/>
                                                    <w:bottom w:val="none" w:sz="0" w:space="0" w:color="auto"/>
                                                    <w:right w:val="none" w:sz="0" w:space="0" w:color="auto"/>
                                                  </w:divBdr>
                                                  <w:divsChild>
                                                    <w:div w:id="660891449">
                                                      <w:marLeft w:val="0"/>
                                                      <w:marRight w:val="0"/>
                                                      <w:marTop w:val="0"/>
                                                      <w:marBottom w:val="0"/>
                                                      <w:divBdr>
                                                        <w:top w:val="none" w:sz="0" w:space="0" w:color="auto"/>
                                                        <w:left w:val="none" w:sz="0" w:space="0" w:color="auto"/>
                                                        <w:bottom w:val="none" w:sz="0" w:space="0" w:color="auto"/>
                                                        <w:right w:val="none" w:sz="0" w:space="0" w:color="auto"/>
                                                      </w:divBdr>
                                                    </w:div>
                                                  </w:divsChild>
                                                </w:div>
                                                <w:div w:id="660891407">
                                                  <w:marLeft w:val="0"/>
                                                  <w:marRight w:val="0"/>
                                                  <w:marTop w:val="0"/>
                                                  <w:marBottom w:val="0"/>
                                                  <w:divBdr>
                                                    <w:top w:val="none" w:sz="0" w:space="0" w:color="auto"/>
                                                    <w:left w:val="none" w:sz="0" w:space="0" w:color="auto"/>
                                                    <w:bottom w:val="none" w:sz="0" w:space="0" w:color="auto"/>
                                                    <w:right w:val="none" w:sz="0" w:space="0" w:color="auto"/>
                                                  </w:divBdr>
                                                  <w:divsChild>
                                                    <w:div w:id="660891359">
                                                      <w:marLeft w:val="0"/>
                                                      <w:marRight w:val="0"/>
                                                      <w:marTop w:val="0"/>
                                                      <w:marBottom w:val="0"/>
                                                      <w:divBdr>
                                                        <w:top w:val="none" w:sz="0" w:space="0" w:color="auto"/>
                                                        <w:left w:val="none" w:sz="0" w:space="0" w:color="auto"/>
                                                        <w:bottom w:val="none" w:sz="0" w:space="0" w:color="auto"/>
                                                        <w:right w:val="none" w:sz="0" w:space="0" w:color="auto"/>
                                                      </w:divBdr>
                                                    </w:div>
                                                  </w:divsChild>
                                                </w:div>
                                                <w:div w:id="660891408">
                                                  <w:marLeft w:val="0"/>
                                                  <w:marRight w:val="0"/>
                                                  <w:marTop w:val="0"/>
                                                  <w:marBottom w:val="0"/>
                                                  <w:divBdr>
                                                    <w:top w:val="none" w:sz="0" w:space="0" w:color="auto"/>
                                                    <w:left w:val="none" w:sz="0" w:space="0" w:color="auto"/>
                                                    <w:bottom w:val="none" w:sz="0" w:space="0" w:color="auto"/>
                                                    <w:right w:val="none" w:sz="0" w:space="0" w:color="auto"/>
                                                  </w:divBdr>
                                                  <w:divsChild>
                                                    <w:div w:id="660891312">
                                                      <w:marLeft w:val="0"/>
                                                      <w:marRight w:val="0"/>
                                                      <w:marTop w:val="0"/>
                                                      <w:marBottom w:val="0"/>
                                                      <w:divBdr>
                                                        <w:top w:val="none" w:sz="0" w:space="0" w:color="auto"/>
                                                        <w:left w:val="none" w:sz="0" w:space="0" w:color="auto"/>
                                                        <w:bottom w:val="none" w:sz="0" w:space="0" w:color="auto"/>
                                                        <w:right w:val="none" w:sz="0" w:space="0" w:color="auto"/>
                                                      </w:divBdr>
                                                      <w:divsChild>
                                                        <w:div w:id="66089140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60891373">
                                      <w:marLeft w:val="0"/>
                                      <w:marRight w:val="0"/>
                                      <w:marTop w:val="0"/>
                                      <w:marBottom w:val="0"/>
                                      <w:divBdr>
                                        <w:top w:val="none" w:sz="0" w:space="0" w:color="auto"/>
                                        <w:left w:val="none" w:sz="0" w:space="0" w:color="auto"/>
                                        <w:bottom w:val="none" w:sz="0" w:space="0" w:color="auto"/>
                                        <w:right w:val="none" w:sz="0" w:space="0" w:color="auto"/>
                                      </w:divBdr>
                                      <w:divsChild>
                                        <w:div w:id="660891314">
                                          <w:marLeft w:val="0"/>
                                          <w:marRight w:val="0"/>
                                          <w:marTop w:val="0"/>
                                          <w:marBottom w:val="0"/>
                                          <w:divBdr>
                                            <w:top w:val="none" w:sz="0" w:space="0" w:color="auto"/>
                                            <w:left w:val="none" w:sz="0" w:space="0" w:color="auto"/>
                                            <w:bottom w:val="none" w:sz="0" w:space="0" w:color="auto"/>
                                            <w:right w:val="none" w:sz="0" w:space="0" w:color="auto"/>
                                          </w:divBdr>
                                        </w:div>
                                        <w:div w:id="660891363">
                                          <w:marLeft w:val="0"/>
                                          <w:marRight w:val="0"/>
                                          <w:marTop w:val="0"/>
                                          <w:marBottom w:val="0"/>
                                          <w:divBdr>
                                            <w:top w:val="none" w:sz="0" w:space="0" w:color="auto"/>
                                            <w:left w:val="none" w:sz="0" w:space="0" w:color="auto"/>
                                            <w:bottom w:val="none" w:sz="0" w:space="0" w:color="auto"/>
                                            <w:right w:val="none" w:sz="0" w:space="0" w:color="auto"/>
                                          </w:divBdr>
                                        </w:div>
                                        <w:div w:id="660891375">
                                          <w:marLeft w:val="0"/>
                                          <w:marRight w:val="0"/>
                                          <w:marTop w:val="0"/>
                                          <w:marBottom w:val="0"/>
                                          <w:divBdr>
                                            <w:top w:val="none" w:sz="0" w:space="0" w:color="auto"/>
                                            <w:left w:val="none" w:sz="0" w:space="0" w:color="auto"/>
                                            <w:bottom w:val="none" w:sz="0" w:space="0" w:color="auto"/>
                                            <w:right w:val="none" w:sz="0" w:space="0" w:color="auto"/>
                                          </w:divBdr>
                                        </w:div>
                                        <w:div w:id="6608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1410">
                                  <w:marLeft w:val="0"/>
                                  <w:marRight w:val="0"/>
                                  <w:marTop w:val="0"/>
                                  <w:marBottom w:val="0"/>
                                  <w:divBdr>
                                    <w:top w:val="none" w:sz="0" w:space="0" w:color="auto"/>
                                    <w:left w:val="none" w:sz="0" w:space="0" w:color="auto"/>
                                    <w:bottom w:val="none" w:sz="0" w:space="0" w:color="auto"/>
                                    <w:right w:val="none" w:sz="0" w:space="0" w:color="auto"/>
                                  </w:divBdr>
                                </w:div>
                                <w:div w:id="660891417">
                                  <w:marLeft w:val="0"/>
                                  <w:marRight w:val="0"/>
                                  <w:marTop w:val="0"/>
                                  <w:marBottom w:val="0"/>
                                  <w:divBdr>
                                    <w:top w:val="none" w:sz="0" w:space="0" w:color="auto"/>
                                    <w:left w:val="none" w:sz="0" w:space="0" w:color="auto"/>
                                    <w:bottom w:val="none" w:sz="0" w:space="0" w:color="auto"/>
                                    <w:right w:val="none" w:sz="0" w:space="0" w:color="auto"/>
                                  </w:divBdr>
                                </w:div>
                                <w:div w:id="660891420">
                                  <w:marLeft w:val="0"/>
                                  <w:marRight w:val="0"/>
                                  <w:marTop w:val="0"/>
                                  <w:marBottom w:val="0"/>
                                  <w:divBdr>
                                    <w:top w:val="none" w:sz="0" w:space="0" w:color="auto"/>
                                    <w:left w:val="none" w:sz="0" w:space="0" w:color="auto"/>
                                    <w:bottom w:val="none" w:sz="0" w:space="0" w:color="auto"/>
                                    <w:right w:val="none" w:sz="0" w:space="0" w:color="auto"/>
                                  </w:divBdr>
                                </w:div>
                                <w:div w:id="660891431">
                                  <w:marLeft w:val="0"/>
                                  <w:marRight w:val="0"/>
                                  <w:marTop w:val="0"/>
                                  <w:marBottom w:val="0"/>
                                  <w:divBdr>
                                    <w:top w:val="none" w:sz="0" w:space="0" w:color="auto"/>
                                    <w:left w:val="none" w:sz="0" w:space="0" w:color="auto"/>
                                    <w:bottom w:val="none" w:sz="0" w:space="0" w:color="auto"/>
                                    <w:right w:val="none" w:sz="0" w:space="0" w:color="auto"/>
                                  </w:divBdr>
                                </w:div>
                                <w:div w:id="660891436">
                                  <w:marLeft w:val="0"/>
                                  <w:marRight w:val="0"/>
                                  <w:marTop w:val="0"/>
                                  <w:marBottom w:val="0"/>
                                  <w:divBdr>
                                    <w:top w:val="none" w:sz="0" w:space="0" w:color="auto"/>
                                    <w:left w:val="none" w:sz="0" w:space="0" w:color="auto"/>
                                    <w:bottom w:val="none" w:sz="0" w:space="0" w:color="auto"/>
                                    <w:right w:val="none" w:sz="0" w:space="0" w:color="auto"/>
                                  </w:divBdr>
                                  <w:divsChild>
                                    <w:div w:id="660891424">
                                      <w:marLeft w:val="0"/>
                                      <w:marRight w:val="0"/>
                                      <w:marTop w:val="0"/>
                                      <w:marBottom w:val="0"/>
                                      <w:divBdr>
                                        <w:top w:val="none" w:sz="0" w:space="0" w:color="auto"/>
                                        <w:left w:val="none" w:sz="0" w:space="0" w:color="auto"/>
                                        <w:bottom w:val="none" w:sz="0" w:space="0" w:color="auto"/>
                                        <w:right w:val="none" w:sz="0" w:space="0" w:color="auto"/>
                                      </w:divBdr>
                                    </w:div>
                                  </w:divsChild>
                                </w:div>
                                <w:div w:id="660891452">
                                  <w:marLeft w:val="0"/>
                                  <w:marRight w:val="0"/>
                                  <w:marTop w:val="0"/>
                                  <w:marBottom w:val="0"/>
                                  <w:divBdr>
                                    <w:top w:val="none" w:sz="0" w:space="0" w:color="auto"/>
                                    <w:left w:val="none" w:sz="0" w:space="0" w:color="auto"/>
                                    <w:bottom w:val="none" w:sz="0" w:space="0" w:color="auto"/>
                                    <w:right w:val="none" w:sz="0" w:space="0" w:color="auto"/>
                                  </w:divBdr>
                                  <w:divsChild>
                                    <w:div w:id="660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1389">
                              <w:marLeft w:val="0"/>
                              <w:marRight w:val="0"/>
                              <w:marTop w:val="0"/>
                              <w:marBottom w:val="0"/>
                              <w:divBdr>
                                <w:top w:val="none" w:sz="0" w:space="0" w:color="auto"/>
                                <w:left w:val="none" w:sz="0" w:space="0" w:color="auto"/>
                                <w:bottom w:val="none" w:sz="0" w:space="0" w:color="auto"/>
                                <w:right w:val="none" w:sz="0" w:space="0" w:color="auto"/>
                              </w:divBdr>
                              <w:divsChild>
                                <w:div w:id="66089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891378">
      <w:marLeft w:val="0"/>
      <w:marRight w:val="0"/>
      <w:marTop w:val="0"/>
      <w:marBottom w:val="0"/>
      <w:divBdr>
        <w:top w:val="none" w:sz="0" w:space="0" w:color="auto"/>
        <w:left w:val="none" w:sz="0" w:space="0" w:color="auto"/>
        <w:bottom w:val="none" w:sz="0" w:space="0" w:color="auto"/>
        <w:right w:val="none" w:sz="0" w:space="0" w:color="auto"/>
      </w:divBdr>
      <w:divsChild>
        <w:div w:id="660891316">
          <w:marLeft w:val="0"/>
          <w:marRight w:val="0"/>
          <w:marTop w:val="0"/>
          <w:marBottom w:val="0"/>
          <w:divBdr>
            <w:top w:val="none" w:sz="0" w:space="0" w:color="auto"/>
            <w:left w:val="none" w:sz="0" w:space="0" w:color="auto"/>
            <w:bottom w:val="none" w:sz="0" w:space="0" w:color="auto"/>
            <w:right w:val="none" w:sz="0" w:space="0" w:color="auto"/>
          </w:divBdr>
        </w:div>
        <w:div w:id="660891334">
          <w:marLeft w:val="0"/>
          <w:marRight w:val="0"/>
          <w:marTop w:val="0"/>
          <w:marBottom w:val="0"/>
          <w:divBdr>
            <w:top w:val="none" w:sz="0" w:space="0" w:color="auto"/>
            <w:left w:val="none" w:sz="0" w:space="0" w:color="auto"/>
            <w:bottom w:val="none" w:sz="0" w:space="0" w:color="auto"/>
            <w:right w:val="none" w:sz="0" w:space="0" w:color="auto"/>
          </w:divBdr>
          <w:divsChild>
            <w:div w:id="660891325">
              <w:marLeft w:val="0"/>
              <w:marRight w:val="0"/>
              <w:marTop w:val="0"/>
              <w:marBottom w:val="0"/>
              <w:divBdr>
                <w:top w:val="none" w:sz="0" w:space="0" w:color="auto"/>
                <w:left w:val="none" w:sz="0" w:space="0" w:color="auto"/>
                <w:bottom w:val="none" w:sz="0" w:space="0" w:color="auto"/>
                <w:right w:val="none" w:sz="0" w:space="0" w:color="auto"/>
              </w:divBdr>
              <w:divsChild>
                <w:div w:id="660891326">
                  <w:marLeft w:val="0"/>
                  <w:marRight w:val="0"/>
                  <w:marTop w:val="0"/>
                  <w:marBottom w:val="0"/>
                  <w:divBdr>
                    <w:top w:val="none" w:sz="0" w:space="0" w:color="auto"/>
                    <w:left w:val="none" w:sz="0" w:space="0" w:color="auto"/>
                    <w:bottom w:val="none" w:sz="0" w:space="0" w:color="auto"/>
                    <w:right w:val="none" w:sz="0" w:space="0" w:color="auto"/>
                  </w:divBdr>
                </w:div>
                <w:div w:id="660891356">
                  <w:marLeft w:val="0"/>
                  <w:marRight w:val="0"/>
                  <w:marTop w:val="0"/>
                  <w:marBottom w:val="0"/>
                  <w:divBdr>
                    <w:top w:val="none" w:sz="0" w:space="0" w:color="auto"/>
                    <w:left w:val="none" w:sz="0" w:space="0" w:color="auto"/>
                    <w:bottom w:val="none" w:sz="0" w:space="0" w:color="auto"/>
                    <w:right w:val="none" w:sz="0" w:space="0" w:color="auto"/>
                  </w:divBdr>
                  <w:divsChild>
                    <w:div w:id="660891324">
                      <w:marLeft w:val="0"/>
                      <w:marRight w:val="0"/>
                      <w:marTop w:val="0"/>
                      <w:marBottom w:val="0"/>
                      <w:divBdr>
                        <w:top w:val="none" w:sz="0" w:space="0" w:color="auto"/>
                        <w:left w:val="none" w:sz="0" w:space="0" w:color="auto"/>
                        <w:bottom w:val="none" w:sz="0" w:space="0" w:color="auto"/>
                        <w:right w:val="none" w:sz="0" w:space="0" w:color="auto"/>
                      </w:divBdr>
                    </w:div>
                  </w:divsChild>
                </w:div>
                <w:div w:id="660891409">
                  <w:marLeft w:val="0"/>
                  <w:marRight w:val="0"/>
                  <w:marTop w:val="0"/>
                  <w:marBottom w:val="0"/>
                  <w:divBdr>
                    <w:top w:val="none" w:sz="0" w:space="0" w:color="auto"/>
                    <w:left w:val="none" w:sz="0" w:space="0" w:color="auto"/>
                    <w:bottom w:val="none" w:sz="0" w:space="0" w:color="auto"/>
                    <w:right w:val="none" w:sz="0" w:space="0" w:color="auto"/>
                  </w:divBdr>
                  <w:divsChild>
                    <w:div w:id="660891358">
                      <w:marLeft w:val="0"/>
                      <w:marRight w:val="0"/>
                      <w:marTop w:val="0"/>
                      <w:marBottom w:val="0"/>
                      <w:divBdr>
                        <w:top w:val="none" w:sz="0" w:space="0" w:color="auto"/>
                        <w:left w:val="none" w:sz="0" w:space="0" w:color="auto"/>
                        <w:bottom w:val="none" w:sz="0" w:space="0" w:color="auto"/>
                        <w:right w:val="none" w:sz="0" w:space="0" w:color="auto"/>
                      </w:divBdr>
                    </w:div>
                    <w:div w:id="660891415">
                      <w:marLeft w:val="0"/>
                      <w:marRight w:val="0"/>
                      <w:marTop w:val="0"/>
                      <w:marBottom w:val="0"/>
                      <w:divBdr>
                        <w:top w:val="none" w:sz="0" w:space="0" w:color="auto"/>
                        <w:left w:val="none" w:sz="0" w:space="0" w:color="auto"/>
                        <w:bottom w:val="none" w:sz="0" w:space="0" w:color="auto"/>
                        <w:right w:val="none" w:sz="0" w:space="0" w:color="auto"/>
                      </w:divBdr>
                      <w:divsChild>
                        <w:div w:id="6608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91444">
              <w:marLeft w:val="0"/>
              <w:marRight w:val="0"/>
              <w:marTop w:val="0"/>
              <w:marBottom w:val="0"/>
              <w:divBdr>
                <w:top w:val="none" w:sz="0" w:space="0" w:color="auto"/>
                <w:left w:val="none" w:sz="0" w:space="0" w:color="auto"/>
                <w:bottom w:val="none" w:sz="0" w:space="0" w:color="auto"/>
                <w:right w:val="none" w:sz="0" w:space="0" w:color="auto"/>
              </w:divBdr>
              <w:divsChild>
                <w:div w:id="660891379">
                  <w:marLeft w:val="0"/>
                  <w:marRight w:val="0"/>
                  <w:marTop w:val="0"/>
                  <w:marBottom w:val="0"/>
                  <w:divBdr>
                    <w:top w:val="none" w:sz="0" w:space="0" w:color="auto"/>
                    <w:left w:val="none" w:sz="0" w:space="0" w:color="auto"/>
                    <w:bottom w:val="none" w:sz="0" w:space="0" w:color="auto"/>
                    <w:right w:val="none" w:sz="0" w:space="0" w:color="auto"/>
                  </w:divBdr>
                </w:div>
                <w:div w:id="660891390">
                  <w:marLeft w:val="0"/>
                  <w:marRight w:val="0"/>
                  <w:marTop w:val="0"/>
                  <w:marBottom w:val="0"/>
                  <w:divBdr>
                    <w:top w:val="none" w:sz="0" w:space="0" w:color="auto"/>
                    <w:left w:val="none" w:sz="0" w:space="0" w:color="auto"/>
                    <w:bottom w:val="none" w:sz="0" w:space="0" w:color="auto"/>
                    <w:right w:val="none" w:sz="0" w:space="0" w:color="auto"/>
                  </w:divBdr>
                  <w:divsChild>
                    <w:div w:id="660891351">
                      <w:marLeft w:val="0"/>
                      <w:marRight w:val="0"/>
                      <w:marTop w:val="0"/>
                      <w:marBottom w:val="0"/>
                      <w:divBdr>
                        <w:top w:val="none" w:sz="0" w:space="0" w:color="auto"/>
                        <w:left w:val="none" w:sz="0" w:space="0" w:color="auto"/>
                        <w:bottom w:val="none" w:sz="0" w:space="0" w:color="auto"/>
                        <w:right w:val="none" w:sz="0" w:space="0" w:color="auto"/>
                      </w:divBdr>
                    </w:div>
                  </w:divsChild>
                </w:div>
                <w:div w:id="660891395">
                  <w:marLeft w:val="0"/>
                  <w:marRight w:val="0"/>
                  <w:marTop w:val="0"/>
                  <w:marBottom w:val="0"/>
                  <w:divBdr>
                    <w:top w:val="none" w:sz="0" w:space="0" w:color="auto"/>
                    <w:left w:val="none" w:sz="0" w:space="0" w:color="auto"/>
                    <w:bottom w:val="none" w:sz="0" w:space="0" w:color="auto"/>
                    <w:right w:val="none" w:sz="0" w:space="0" w:color="auto"/>
                  </w:divBdr>
                </w:div>
                <w:div w:id="660891437">
                  <w:marLeft w:val="0"/>
                  <w:marRight w:val="0"/>
                  <w:marTop w:val="0"/>
                  <w:marBottom w:val="0"/>
                  <w:divBdr>
                    <w:top w:val="none" w:sz="0" w:space="0" w:color="auto"/>
                    <w:left w:val="none" w:sz="0" w:space="0" w:color="auto"/>
                    <w:bottom w:val="none" w:sz="0" w:space="0" w:color="auto"/>
                    <w:right w:val="none" w:sz="0" w:space="0" w:color="auto"/>
                  </w:divBdr>
                  <w:divsChild>
                    <w:div w:id="660891432">
                      <w:marLeft w:val="0"/>
                      <w:marRight w:val="0"/>
                      <w:marTop w:val="0"/>
                      <w:marBottom w:val="0"/>
                      <w:divBdr>
                        <w:top w:val="none" w:sz="0" w:space="0" w:color="auto"/>
                        <w:left w:val="none" w:sz="0" w:space="0" w:color="auto"/>
                        <w:bottom w:val="none" w:sz="0" w:space="0" w:color="auto"/>
                        <w:right w:val="none" w:sz="0" w:space="0" w:color="auto"/>
                      </w:divBdr>
                    </w:div>
                  </w:divsChild>
                </w:div>
                <w:div w:id="660891441">
                  <w:marLeft w:val="0"/>
                  <w:marRight w:val="0"/>
                  <w:marTop w:val="0"/>
                  <w:marBottom w:val="0"/>
                  <w:divBdr>
                    <w:top w:val="none" w:sz="0" w:space="0" w:color="auto"/>
                    <w:left w:val="none" w:sz="0" w:space="0" w:color="auto"/>
                    <w:bottom w:val="none" w:sz="0" w:space="0" w:color="auto"/>
                    <w:right w:val="none" w:sz="0" w:space="0" w:color="auto"/>
                  </w:divBdr>
                  <w:divsChild>
                    <w:div w:id="6608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91343">
          <w:marLeft w:val="0"/>
          <w:marRight w:val="0"/>
          <w:marTop w:val="0"/>
          <w:marBottom w:val="0"/>
          <w:divBdr>
            <w:top w:val="none" w:sz="0" w:space="0" w:color="auto"/>
            <w:left w:val="none" w:sz="0" w:space="0" w:color="auto"/>
            <w:bottom w:val="none" w:sz="0" w:space="0" w:color="auto"/>
            <w:right w:val="none" w:sz="0" w:space="0" w:color="auto"/>
          </w:divBdr>
          <w:divsChild>
            <w:div w:id="660891368">
              <w:marLeft w:val="0"/>
              <w:marRight w:val="0"/>
              <w:marTop w:val="0"/>
              <w:marBottom w:val="0"/>
              <w:divBdr>
                <w:top w:val="none" w:sz="0" w:space="0" w:color="auto"/>
                <w:left w:val="none" w:sz="0" w:space="0" w:color="auto"/>
                <w:bottom w:val="none" w:sz="0" w:space="0" w:color="auto"/>
                <w:right w:val="none" w:sz="0" w:space="0" w:color="auto"/>
              </w:divBdr>
              <w:divsChild>
                <w:div w:id="660891317">
                  <w:marLeft w:val="0"/>
                  <w:marRight w:val="0"/>
                  <w:marTop w:val="0"/>
                  <w:marBottom w:val="0"/>
                  <w:divBdr>
                    <w:top w:val="none" w:sz="0" w:space="0" w:color="auto"/>
                    <w:left w:val="none" w:sz="0" w:space="0" w:color="auto"/>
                    <w:bottom w:val="none" w:sz="0" w:space="0" w:color="auto"/>
                    <w:right w:val="none" w:sz="0" w:space="0" w:color="auto"/>
                  </w:divBdr>
                  <w:divsChild>
                    <w:div w:id="660891323">
                      <w:marLeft w:val="0"/>
                      <w:marRight w:val="0"/>
                      <w:marTop w:val="0"/>
                      <w:marBottom w:val="0"/>
                      <w:divBdr>
                        <w:top w:val="none" w:sz="0" w:space="0" w:color="auto"/>
                        <w:left w:val="none" w:sz="0" w:space="0" w:color="auto"/>
                        <w:bottom w:val="none" w:sz="0" w:space="0" w:color="auto"/>
                        <w:right w:val="none" w:sz="0" w:space="0" w:color="auto"/>
                      </w:divBdr>
                      <w:divsChild>
                        <w:div w:id="660891319">
                          <w:marLeft w:val="0"/>
                          <w:marRight w:val="0"/>
                          <w:marTop w:val="0"/>
                          <w:marBottom w:val="0"/>
                          <w:divBdr>
                            <w:top w:val="none" w:sz="0" w:space="0" w:color="auto"/>
                            <w:left w:val="none" w:sz="0" w:space="0" w:color="auto"/>
                            <w:bottom w:val="none" w:sz="0" w:space="0" w:color="auto"/>
                            <w:right w:val="none" w:sz="0" w:space="0" w:color="auto"/>
                          </w:divBdr>
                          <w:divsChild>
                            <w:div w:id="660891412">
                              <w:marLeft w:val="0"/>
                              <w:marRight w:val="0"/>
                              <w:marTop w:val="0"/>
                              <w:marBottom w:val="0"/>
                              <w:divBdr>
                                <w:top w:val="none" w:sz="0" w:space="0" w:color="auto"/>
                                <w:left w:val="none" w:sz="0" w:space="0" w:color="auto"/>
                                <w:bottom w:val="none" w:sz="0" w:space="0" w:color="auto"/>
                                <w:right w:val="none" w:sz="0" w:space="0" w:color="auto"/>
                              </w:divBdr>
                              <w:divsChild>
                                <w:div w:id="66089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91328">
                      <w:marLeft w:val="0"/>
                      <w:marRight w:val="0"/>
                      <w:marTop w:val="0"/>
                      <w:marBottom w:val="0"/>
                      <w:divBdr>
                        <w:top w:val="none" w:sz="0" w:space="0" w:color="auto"/>
                        <w:left w:val="none" w:sz="0" w:space="0" w:color="auto"/>
                        <w:bottom w:val="none" w:sz="0" w:space="0" w:color="auto"/>
                        <w:right w:val="none" w:sz="0" w:space="0" w:color="auto"/>
                      </w:divBdr>
                    </w:div>
                    <w:div w:id="660891333">
                      <w:marLeft w:val="0"/>
                      <w:marRight w:val="0"/>
                      <w:marTop w:val="0"/>
                      <w:marBottom w:val="0"/>
                      <w:divBdr>
                        <w:top w:val="none" w:sz="0" w:space="0" w:color="auto"/>
                        <w:left w:val="none" w:sz="0" w:space="0" w:color="auto"/>
                        <w:bottom w:val="none" w:sz="0" w:space="0" w:color="auto"/>
                        <w:right w:val="none" w:sz="0" w:space="0" w:color="auto"/>
                      </w:divBdr>
                      <w:divsChild>
                        <w:div w:id="660891433">
                          <w:marLeft w:val="0"/>
                          <w:marRight w:val="0"/>
                          <w:marTop w:val="0"/>
                          <w:marBottom w:val="0"/>
                          <w:divBdr>
                            <w:top w:val="none" w:sz="0" w:space="0" w:color="auto"/>
                            <w:left w:val="none" w:sz="0" w:space="0" w:color="auto"/>
                            <w:bottom w:val="none" w:sz="0" w:space="0" w:color="auto"/>
                            <w:right w:val="none" w:sz="0" w:space="0" w:color="auto"/>
                          </w:divBdr>
                          <w:divsChild>
                            <w:div w:id="660891440">
                              <w:marLeft w:val="0"/>
                              <w:marRight w:val="0"/>
                              <w:marTop w:val="0"/>
                              <w:marBottom w:val="0"/>
                              <w:divBdr>
                                <w:top w:val="none" w:sz="0" w:space="0" w:color="auto"/>
                                <w:left w:val="none" w:sz="0" w:space="0" w:color="auto"/>
                                <w:bottom w:val="none" w:sz="0" w:space="0" w:color="auto"/>
                                <w:right w:val="none" w:sz="0" w:space="0" w:color="auto"/>
                              </w:divBdr>
                              <w:divsChild>
                                <w:div w:id="66089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91335">
                      <w:marLeft w:val="0"/>
                      <w:marRight w:val="0"/>
                      <w:marTop w:val="0"/>
                      <w:marBottom w:val="0"/>
                      <w:divBdr>
                        <w:top w:val="none" w:sz="0" w:space="0" w:color="auto"/>
                        <w:left w:val="none" w:sz="0" w:space="0" w:color="auto"/>
                        <w:bottom w:val="none" w:sz="0" w:space="0" w:color="auto"/>
                        <w:right w:val="none" w:sz="0" w:space="0" w:color="auto"/>
                      </w:divBdr>
                      <w:divsChild>
                        <w:div w:id="660891341">
                          <w:marLeft w:val="0"/>
                          <w:marRight w:val="0"/>
                          <w:marTop w:val="0"/>
                          <w:marBottom w:val="0"/>
                          <w:divBdr>
                            <w:top w:val="none" w:sz="0" w:space="0" w:color="auto"/>
                            <w:left w:val="none" w:sz="0" w:space="0" w:color="auto"/>
                            <w:bottom w:val="none" w:sz="0" w:space="0" w:color="auto"/>
                            <w:right w:val="none" w:sz="0" w:space="0" w:color="auto"/>
                          </w:divBdr>
                          <w:divsChild>
                            <w:div w:id="660891446">
                              <w:marLeft w:val="0"/>
                              <w:marRight w:val="0"/>
                              <w:marTop w:val="0"/>
                              <w:marBottom w:val="0"/>
                              <w:divBdr>
                                <w:top w:val="none" w:sz="0" w:space="0" w:color="auto"/>
                                <w:left w:val="none" w:sz="0" w:space="0" w:color="auto"/>
                                <w:bottom w:val="none" w:sz="0" w:space="0" w:color="auto"/>
                                <w:right w:val="none" w:sz="0" w:space="0" w:color="auto"/>
                              </w:divBdr>
                              <w:divsChild>
                                <w:div w:id="66089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91342">
                      <w:marLeft w:val="0"/>
                      <w:marRight w:val="0"/>
                      <w:marTop w:val="0"/>
                      <w:marBottom w:val="0"/>
                      <w:divBdr>
                        <w:top w:val="none" w:sz="0" w:space="0" w:color="auto"/>
                        <w:left w:val="none" w:sz="0" w:space="0" w:color="auto"/>
                        <w:bottom w:val="none" w:sz="0" w:space="0" w:color="auto"/>
                        <w:right w:val="none" w:sz="0" w:space="0" w:color="auto"/>
                      </w:divBdr>
                      <w:divsChild>
                        <w:div w:id="660891401">
                          <w:marLeft w:val="0"/>
                          <w:marRight w:val="0"/>
                          <w:marTop w:val="0"/>
                          <w:marBottom w:val="0"/>
                          <w:divBdr>
                            <w:top w:val="none" w:sz="0" w:space="0" w:color="auto"/>
                            <w:left w:val="none" w:sz="0" w:space="0" w:color="auto"/>
                            <w:bottom w:val="none" w:sz="0" w:space="0" w:color="auto"/>
                            <w:right w:val="none" w:sz="0" w:space="0" w:color="auto"/>
                          </w:divBdr>
                          <w:divsChild>
                            <w:div w:id="660891414">
                              <w:marLeft w:val="0"/>
                              <w:marRight w:val="0"/>
                              <w:marTop w:val="0"/>
                              <w:marBottom w:val="0"/>
                              <w:divBdr>
                                <w:top w:val="none" w:sz="0" w:space="0" w:color="auto"/>
                                <w:left w:val="none" w:sz="0" w:space="0" w:color="auto"/>
                                <w:bottom w:val="none" w:sz="0" w:space="0" w:color="auto"/>
                                <w:right w:val="none" w:sz="0" w:space="0" w:color="auto"/>
                              </w:divBdr>
                              <w:divsChild>
                                <w:div w:id="66089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91345">
                      <w:marLeft w:val="0"/>
                      <w:marRight w:val="0"/>
                      <w:marTop w:val="0"/>
                      <w:marBottom w:val="0"/>
                      <w:divBdr>
                        <w:top w:val="none" w:sz="0" w:space="0" w:color="auto"/>
                        <w:left w:val="none" w:sz="0" w:space="0" w:color="auto"/>
                        <w:bottom w:val="none" w:sz="0" w:space="0" w:color="auto"/>
                        <w:right w:val="none" w:sz="0" w:space="0" w:color="auto"/>
                      </w:divBdr>
                      <w:divsChild>
                        <w:div w:id="660891357">
                          <w:marLeft w:val="0"/>
                          <w:marRight w:val="0"/>
                          <w:marTop w:val="0"/>
                          <w:marBottom w:val="0"/>
                          <w:divBdr>
                            <w:top w:val="none" w:sz="0" w:space="0" w:color="auto"/>
                            <w:left w:val="none" w:sz="0" w:space="0" w:color="auto"/>
                            <w:bottom w:val="none" w:sz="0" w:space="0" w:color="auto"/>
                            <w:right w:val="none" w:sz="0" w:space="0" w:color="auto"/>
                          </w:divBdr>
                          <w:divsChild>
                            <w:div w:id="660891429">
                              <w:marLeft w:val="0"/>
                              <w:marRight w:val="0"/>
                              <w:marTop w:val="0"/>
                              <w:marBottom w:val="0"/>
                              <w:divBdr>
                                <w:top w:val="none" w:sz="0" w:space="0" w:color="auto"/>
                                <w:left w:val="none" w:sz="0" w:space="0" w:color="auto"/>
                                <w:bottom w:val="none" w:sz="0" w:space="0" w:color="auto"/>
                                <w:right w:val="none" w:sz="0" w:space="0" w:color="auto"/>
                              </w:divBdr>
                              <w:divsChild>
                                <w:div w:id="66089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91367">
                      <w:marLeft w:val="0"/>
                      <w:marRight w:val="0"/>
                      <w:marTop w:val="0"/>
                      <w:marBottom w:val="0"/>
                      <w:divBdr>
                        <w:top w:val="none" w:sz="0" w:space="0" w:color="auto"/>
                        <w:left w:val="none" w:sz="0" w:space="0" w:color="auto"/>
                        <w:bottom w:val="none" w:sz="0" w:space="0" w:color="auto"/>
                        <w:right w:val="none" w:sz="0" w:space="0" w:color="auto"/>
                      </w:divBdr>
                    </w:div>
                    <w:div w:id="660891380">
                      <w:marLeft w:val="0"/>
                      <w:marRight w:val="0"/>
                      <w:marTop w:val="0"/>
                      <w:marBottom w:val="0"/>
                      <w:divBdr>
                        <w:top w:val="none" w:sz="0" w:space="0" w:color="auto"/>
                        <w:left w:val="none" w:sz="0" w:space="0" w:color="auto"/>
                        <w:bottom w:val="none" w:sz="0" w:space="0" w:color="auto"/>
                        <w:right w:val="none" w:sz="0" w:space="0" w:color="auto"/>
                      </w:divBdr>
                    </w:div>
                    <w:div w:id="660891381">
                      <w:marLeft w:val="0"/>
                      <w:marRight w:val="0"/>
                      <w:marTop w:val="0"/>
                      <w:marBottom w:val="0"/>
                      <w:divBdr>
                        <w:top w:val="none" w:sz="0" w:space="0" w:color="auto"/>
                        <w:left w:val="none" w:sz="0" w:space="0" w:color="auto"/>
                        <w:bottom w:val="none" w:sz="0" w:space="0" w:color="auto"/>
                        <w:right w:val="none" w:sz="0" w:space="0" w:color="auto"/>
                      </w:divBdr>
                    </w:div>
                    <w:div w:id="660891398">
                      <w:marLeft w:val="0"/>
                      <w:marRight w:val="0"/>
                      <w:marTop w:val="0"/>
                      <w:marBottom w:val="0"/>
                      <w:divBdr>
                        <w:top w:val="none" w:sz="0" w:space="0" w:color="auto"/>
                        <w:left w:val="none" w:sz="0" w:space="0" w:color="auto"/>
                        <w:bottom w:val="none" w:sz="0" w:space="0" w:color="auto"/>
                        <w:right w:val="none" w:sz="0" w:space="0" w:color="auto"/>
                      </w:divBdr>
                    </w:div>
                    <w:div w:id="660891400">
                      <w:marLeft w:val="0"/>
                      <w:marRight w:val="0"/>
                      <w:marTop w:val="0"/>
                      <w:marBottom w:val="0"/>
                      <w:divBdr>
                        <w:top w:val="none" w:sz="0" w:space="0" w:color="auto"/>
                        <w:left w:val="none" w:sz="0" w:space="0" w:color="auto"/>
                        <w:bottom w:val="none" w:sz="0" w:space="0" w:color="auto"/>
                        <w:right w:val="none" w:sz="0" w:space="0" w:color="auto"/>
                      </w:divBdr>
                    </w:div>
                    <w:div w:id="660891418">
                      <w:marLeft w:val="720"/>
                      <w:marRight w:val="720"/>
                      <w:marTop w:val="100"/>
                      <w:marBottom w:val="100"/>
                      <w:divBdr>
                        <w:top w:val="none" w:sz="0" w:space="0" w:color="auto"/>
                        <w:left w:val="none" w:sz="0" w:space="0" w:color="auto"/>
                        <w:bottom w:val="none" w:sz="0" w:space="0" w:color="auto"/>
                        <w:right w:val="none" w:sz="0" w:space="0" w:color="auto"/>
                      </w:divBdr>
                      <w:divsChild>
                        <w:div w:id="660891321">
                          <w:marLeft w:val="0"/>
                          <w:marRight w:val="0"/>
                          <w:marTop w:val="0"/>
                          <w:marBottom w:val="0"/>
                          <w:divBdr>
                            <w:top w:val="none" w:sz="0" w:space="0" w:color="auto"/>
                            <w:left w:val="none" w:sz="0" w:space="0" w:color="auto"/>
                            <w:bottom w:val="none" w:sz="0" w:space="0" w:color="auto"/>
                            <w:right w:val="none" w:sz="0" w:space="0" w:color="auto"/>
                          </w:divBdr>
                        </w:div>
                      </w:divsChild>
                    </w:div>
                    <w:div w:id="660891445">
                      <w:marLeft w:val="0"/>
                      <w:marRight w:val="0"/>
                      <w:marTop w:val="0"/>
                      <w:marBottom w:val="0"/>
                      <w:divBdr>
                        <w:top w:val="none" w:sz="0" w:space="0" w:color="auto"/>
                        <w:left w:val="none" w:sz="0" w:space="0" w:color="auto"/>
                        <w:bottom w:val="none" w:sz="0" w:space="0" w:color="auto"/>
                        <w:right w:val="none" w:sz="0" w:space="0" w:color="auto"/>
                      </w:divBdr>
                    </w:div>
                  </w:divsChild>
                </w:div>
                <w:div w:id="660891371">
                  <w:marLeft w:val="0"/>
                  <w:marRight w:val="0"/>
                  <w:marTop w:val="0"/>
                  <w:marBottom w:val="0"/>
                  <w:divBdr>
                    <w:top w:val="none" w:sz="0" w:space="0" w:color="auto"/>
                    <w:left w:val="none" w:sz="0" w:space="0" w:color="auto"/>
                    <w:bottom w:val="none" w:sz="0" w:space="0" w:color="auto"/>
                    <w:right w:val="none" w:sz="0" w:space="0" w:color="auto"/>
                  </w:divBdr>
                </w:div>
                <w:div w:id="660891385">
                  <w:marLeft w:val="0"/>
                  <w:marRight w:val="0"/>
                  <w:marTop w:val="0"/>
                  <w:marBottom w:val="0"/>
                  <w:divBdr>
                    <w:top w:val="none" w:sz="0" w:space="0" w:color="auto"/>
                    <w:left w:val="none" w:sz="0" w:space="0" w:color="auto"/>
                    <w:bottom w:val="none" w:sz="0" w:space="0" w:color="auto"/>
                    <w:right w:val="none" w:sz="0" w:space="0" w:color="auto"/>
                  </w:divBdr>
                </w:div>
                <w:div w:id="660891392">
                  <w:marLeft w:val="0"/>
                  <w:marRight w:val="0"/>
                  <w:marTop w:val="0"/>
                  <w:marBottom w:val="0"/>
                  <w:divBdr>
                    <w:top w:val="none" w:sz="0" w:space="0" w:color="auto"/>
                    <w:left w:val="none" w:sz="0" w:space="0" w:color="auto"/>
                    <w:bottom w:val="none" w:sz="0" w:space="0" w:color="auto"/>
                    <w:right w:val="none" w:sz="0" w:space="0" w:color="auto"/>
                  </w:divBdr>
                  <w:divsChild>
                    <w:div w:id="6608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891416">
      <w:marLeft w:val="0"/>
      <w:marRight w:val="0"/>
      <w:marTop w:val="0"/>
      <w:marBottom w:val="0"/>
      <w:divBdr>
        <w:top w:val="none" w:sz="0" w:space="0" w:color="auto"/>
        <w:left w:val="none" w:sz="0" w:space="0" w:color="auto"/>
        <w:bottom w:val="none" w:sz="0" w:space="0" w:color="auto"/>
        <w:right w:val="none" w:sz="0" w:space="0" w:color="auto"/>
      </w:divBdr>
    </w:div>
    <w:div w:id="660891419">
      <w:marLeft w:val="0"/>
      <w:marRight w:val="0"/>
      <w:marTop w:val="0"/>
      <w:marBottom w:val="0"/>
      <w:divBdr>
        <w:top w:val="none" w:sz="0" w:space="0" w:color="auto"/>
        <w:left w:val="none" w:sz="0" w:space="0" w:color="auto"/>
        <w:bottom w:val="none" w:sz="0" w:space="0" w:color="auto"/>
        <w:right w:val="none" w:sz="0" w:space="0" w:color="auto"/>
      </w:divBdr>
    </w:div>
    <w:div w:id="660891421">
      <w:marLeft w:val="0"/>
      <w:marRight w:val="0"/>
      <w:marTop w:val="0"/>
      <w:marBottom w:val="0"/>
      <w:divBdr>
        <w:top w:val="none" w:sz="0" w:space="0" w:color="auto"/>
        <w:left w:val="none" w:sz="0" w:space="0" w:color="auto"/>
        <w:bottom w:val="none" w:sz="0" w:space="0" w:color="auto"/>
        <w:right w:val="none" w:sz="0" w:space="0" w:color="auto"/>
      </w:divBdr>
      <w:divsChild>
        <w:div w:id="660891393">
          <w:marLeft w:val="720"/>
          <w:marRight w:val="720"/>
          <w:marTop w:val="100"/>
          <w:marBottom w:val="100"/>
          <w:divBdr>
            <w:top w:val="none" w:sz="0" w:space="0" w:color="auto"/>
            <w:left w:val="none" w:sz="0" w:space="0" w:color="auto"/>
            <w:bottom w:val="none" w:sz="0" w:space="0" w:color="auto"/>
            <w:right w:val="none" w:sz="0" w:space="0" w:color="auto"/>
          </w:divBdr>
          <w:divsChild>
            <w:div w:id="660891320">
              <w:marLeft w:val="720"/>
              <w:marRight w:val="720"/>
              <w:marTop w:val="100"/>
              <w:marBottom w:val="100"/>
              <w:divBdr>
                <w:top w:val="none" w:sz="0" w:space="0" w:color="auto"/>
                <w:left w:val="none" w:sz="0" w:space="0" w:color="auto"/>
                <w:bottom w:val="none" w:sz="0" w:space="0" w:color="auto"/>
                <w:right w:val="none" w:sz="0" w:space="0" w:color="auto"/>
              </w:divBdr>
            </w:div>
            <w:div w:id="660891391">
              <w:marLeft w:val="720"/>
              <w:marRight w:val="720"/>
              <w:marTop w:val="100"/>
              <w:marBottom w:val="100"/>
              <w:divBdr>
                <w:top w:val="none" w:sz="0" w:space="0" w:color="auto"/>
                <w:left w:val="none" w:sz="0" w:space="0" w:color="auto"/>
                <w:bottom w:val="none" w:sz="0" w:space="0" w:color="auto"/>
                <w:right w:val="none" w:sz="0" w:space="0" w:color="auto"/>
              </w:divBdr>
            </w:div>
            <w:div w:id="66089143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60891423">
      <w:marLeft w:val="0"/>
      <w:marRight w:val="0"/>
      <w:marTop w:val="0"/>
      <w:marBottom w:val="0"/>
      <w:divBdr>
        <w:top w:val="none" w:sz="0" w:space="0" w:color="auto"/>
        <w:left w:val="none" w:sz="0" w:space="0" w:color="auto"/>
        <w:bottom w:val="none" w:sz="0" w:space="0" w:color="auto"/>
        <w:right w:val="none" w:sz="0" w:space="0" w:color="auto"/>
      </w:divBdr>
      <w:divsChild>
        <w:div w:id="660891331">
          <w:marLeft w:val="0"/>
          <w:marRight w:val="0"/>
          <w:marTop w:val="0"/>
          <w:marBottom w:val="0"/>
          <w:divBdr>
            <w:top w:val="none" w:sz="0" w:space="0" w:color="auto"/>
            <w:left w:val="none" w:sz="0" w:space="0" w:color="auto"/>
            <w:bottom w:val="none" w:sz="0" w:space="0" w:color="auto"/>
            <w:right w:val="none" w:sz="0" w:space="0" w:color="auto"/>
          </w:divBdr>
          <w:divsChild>
            <w:div w:id="660891338">
              <w:marLeft w:val="0"/>
              <w:marRight w:val="0"/>
              <w:marTop w:val="0"/>
              <w:marBottom w:val="0"/>
              <w:divBdr>
                <w:top w:val="none" w:sz="0" w:space="0" w:color="auto"/>
                <w:left w:val="none" w:sz="0" w:space="0" w:color="auto"/>
                <w:bottom w:val="none" w:sz="0" w:space="0" w:color="auto"/>
                <w:right w:val="none" w:sz="0" w:space="0" w:color="auto"/>
              </w:divBdr>
            </w:div>
            <w:div w:id="660891382">
              <w:marLeft w:val="0"/>
              <w:marRight w:val="0"/>
              <w:marTop w:val="0"/>
              <w:marBottom w:val="0"/>
              <w:divBdr>
                <w:top w:val="none" w:sz="0" w:space="0" w:color="auto"/>
                <w:left w:val="none" w:sz="0" w:space="0" w:color="auto"/>
                <w:bottom w:val="none" w:sz="0" w:space="0" w:color="auto"/>
                <w:right w:val="none" w:sz="0" w:space="0" w:color="auto"/>
              </w:divBdr>
            </w:div>
            <w:div w:id="660891413">
              <w:marLeft w:val="0"/>
              <w:marRight w:val="0"/>
              <w:marTop w:val="0"/>
              <w:marBottom w:val="0"/>
              <w:divBdr>
                <w:top w:val="none" w:sz="0" w:space="0" w:color="auto"/>
                <w:left w:val="none" w:sz="0" w:space="0" w:color="auto"/>
                <w:bottom w:val="none" w:sz="0" w:space="0" w:color="auto"/>
                <w:right w:val="none" w:sz="0" w:space="0" w:color="auto"/>
              </w:divBdr>
            </w:div>
            <w:div w:id="660891426">
              <w:marLeft w:val="0"/>
              <w:marRight w:val="0"/>
              <w:marTop w:val="0"/>
              <w:marBottom w:val="0"/>
              <w:divBdr>
                <w:top w:val="none" w:sz="0" w:space="0" w:color="auto"/>
                <w:left w:val="none" w:sz="0" w:space="0" w:color="auto"/>
                <w:bottom w:val="none" w:sz="0" w:space="0" w:color="auto"/>
                <w:right w:val="none" w:sz="0" w:space="0" w:color="auto"/>
              </w:divBdr>
              <w:divsChild>
                <w:div w:id="660891329">
                  <w:marLeft w:val="0"/>
                  <w:marRight w:val="0"/>
                  <w:marTop w:val="0"/>
                  <w:marBottom w:val="0"/>
                  <w:divBdr>
                    <w:top w:val="none" w:sz="0" w:space="0" w:color="auto"/>
                    <w:left w:val="none" w:sz="0" w:space="0" w:color="auto"/>
                    <w:bottom w:val="none" w:sz="0" w:space="0" w:color="auto"/>
                    <w:right w:val="none" w:sz="0" w:space="0" w:color="auto"/>
                  </w:divBdr>
                  <w:divsChild>
                    <w:div w:id="660891330">
                      <w:marLeft w:val="0"/>
                      <w:marRight w:val="0"/>
                      <w:marTop w:val="0"/>
                      <w:marBottom w:val="0"/>
                      <w:divBdr>
                        <w:top w:val="none" w:sz="0" w:space="0" w:color="auto"/>
                        <w:left w:val="none" w:sz="0" w:space="0" w:color="auto"/>
                        <w:bottom w:val="none" w:sz="0" w:space="0" w:color="auto"/>
                        <w:right w:val="none" w:sz="0" w:space="0" w:color="auto"/>
                      </w:divBdr>
                      <w:divsChild>
                        <w:div w:id="660891427">
                          <w:marLeft w:val="0"/>
                          <w:marRight w:val="0"/>
                          <w:marTop w:val="0"/>
                          <w:marBottom w:val="0"/>
                          <w:divBdr>
                            <w:top w:val="none" w:sz="0" w:space="0" w:color="auto"/>
                            <w:left w:val="none" w:sz="0" w:space="0" w:color="auto"/>
                            <w:bottom w:val="none" w:sz="0" w:space="0" w:color="auto"/>
                            <w:right w:val="none" w:sz="0" w:space="0" w:color="auto"/>
                          </w:divBdr>
                          <w:divsChild>
                            <w:div w:id="660891339">
                              <w:marLeft w:val="0"/>
                              <w:marRight w:val="0"/>
                              <w:marTop w:val="0"/>
                              <w:marBottom w:val="0"/>
                              <w:divBdr>
                                <w:top w:val="none" w:sz="0" w:space="0" w:color="auto"/>
                                <w:left w:val="none" w:sz="0" w:space="0" w:color="auto"/>
                                <w:bottom w:val="none" w:sz="0" w:space="0" w:color="auto"/>
                                <w:right w:val="none" w:sz="0" w:space="0" w:color="auto"/>
                              </w:divBdr>
                            </w:div>
                            <w:div w:id="660891428">
                              <w:marLeft w:val="0"/>
                              <w:marRight w:val="0"/>
                              <w:marTop w:val="0"/>
                              <w:marBottom w:val="0"/>
                              <w:divBdr>
                                <w:top w:val="none" w:sz="0" w:space="0" w:color="auto"/>
                                <w:left w:val="none" w:sz="0" w:space="0" w:color="auto"/>
                                <w:bottom w:val="none" w:sz="0" w:space="0" w:color="auto"/>
                                <w:right w:val="none" w:sz="0" w:space="0" w:color="auto"/>
                              </w:divBdr>
                              <w:divsChild>
                                <w:div w:id="660891318">
                                  <w:marLeft w:val="0"/>
                                  <w:marRight w:val="0"/>
                                  <w:marTop w:val="0"/>
                                  <w:marBottom w:val="0"/>
                                  <w:divBdr>
                                    <w:top w:val="none" w:sz="0" w:space="0" w:color="auto"/>
                                    <w:left w:val="none" w:sz="0" w:space="0" w:color="auto"/>
                                    <w:bottom w:val="none" w:sz="0" w:space="0" w:color="auto"/>
                                    <w:right w:val="none" w:sz="0" w:space="0" w:color="auto"/>
                                  </w:divBdr>
                                  <w:divsChild>
                                    <w:div w:id="660891399">
                                      <w:marLeft w:val="0"/>
                                      <w:marRight w:val="0"/>
                                      <w:marTop w:val="0"/>
                                      <w:marBottom w:val="0"/>
                                      <w:divBdr>
                                        <w:top w:val="none" w:sz="0" w:space="0" w:color="auto"/>
                                        <w:left w:val="none" w:sz="0" w:space="0" w:color="auto"/>
                                        <w:bottom w:val="none" w:sz="0" w:space="0" w:color="auto"/>
                                        <w:right w:val="none" w:sz="0" w:space="0" w:color="auto"/>
                                      </w:divBdr>
                                      <w:divsChild>
                                        <w:div w:id="660891450">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 w:id="660891384">
                                  <w:marLeft w:val="0"/>
                                  <w:marRight w:val="0"/>
                                  <w:marTop w:val="0"/>
                                  <w:marBottom w:val="0"/>
                                  <w:divBdr>
                                    <w:top w:val="none" w:sz="0" w:space="0" w:color="auto"/>
                                    <w:left w:val="none" w:sz="0" w:space="0" w:color="auto"/>
                                    <w:bottom w:val="none" w:sz="0" w:space="0" w:color="auto"/>
                                    <w:right w:val="none" w:sz="0" w:space="0" w:color="auto"/>
                                  </w:divBdr>
                                  <w:divsChild>
                                    <w:div w:id="660891310">
                                      <w:marLeft w:val="0"/>
                                      <w:marRight w:val="0"/>
                                      <w:marTop w:val="0"/>
                                      <w:marBottom w:val="0"/>
                                      <w:divBdr>
                                        <w:top w:val="none" w:sz="0" w:space="0" w:color="auto"/>
                                        <w:left w:val="none" w:sz="0" w:space="0" w:color="auto"/>
                                        <w:bottom w:val="none" w:sz="0" w:space="0" w:color="auto"/>
                                        <w:right w:val="none" w:sz="0" w:space="0" w:color="auto"/>
                                      </w:divBdr>
                                      <w:divsChild>
                                        <w:div w:id="660891442">
                                          <w:marLeft w:val="0"/>
                                          <w:marRight w:val="0"/>
                                          <w:marTop w:val="0"/>
                                          <w:marBottom w:val="0"/>
                                          <w:divBdr>
                                            <w:top w:val="none" w:sz="0" w:space="0" w:color="auto"/>
                                            <w:left w:val="none" w:sz="0" w:space="0" w:color="auto"/>
                                            <w:bottom w:val="none" w:sz="0" w:space="0" w:color="auto"/>
                                            <w:right w:val="none" w:sz="0" w:space="0" w:color="auto"/>
                                          </w:divBdr>
                                        </w:div>
                                      </w:divsChild>
                                    </w:div>
                                    <w:div w:id="660891350">
                                      <w:marLeft w:val="0"/>
                                      <w:marRight w:val="0"/>
                                      <w:marTop w:val="0"/>
                                      <w:marBottom w:val="0"/>
                                      <w:divBdr>
                                        <w:top w:val="none" w:sz="0" w:space="0" w:color="auto"/>
                                        <w:left w:val="none" w:sz="0" w:space="0" w:color="auto"/>
                                        <w:bottom w:val="none" w:sz="0" w:space="0" w:color="auto"/>
                                        <w:right w:val="none" w:sz="0" w:space="0" w:color="auto"/>
                                      </w:divBdr>
                                      <w:divsChild>
                                        <w:div w:id="660891372">
                                          <w:marLeft w:val="0"/>
                                          <w:marRight w:val="0"/>
                                          <w:marTop w:val="0"/>
                                          <w:marBottom w:val="0"/>
                                          <w:divBdr>
                                            <w:top w:val="none" w:sz="0" w:space="0" w:color="auto"/>
                                            <w:left w:val="none" w:sz="0" w:space="0" w:color="auto"/>
                                            <w:bottom w:val="none" w:sz="0" w:space="0" w:color="auto"/>
                                            <w:right w:val="none" w:sz="0" w:space="0" w:color="auto"/>
                                          </w:divBdr>
                                        </w:div>
                                        <w:div w:id="6608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1411">
                                  <w:marLeft w:val="0"/>
                                  <w:marRight w:val="0"/>
                                  <w:marTop w:val="0"/>
                                  <w:marBottom w:val="0"/>
                                  <w:divBdr>
                                    <w:top w:val="none" w:sz="0" w:space="0" w:color="auto"/>
                                    <w:left w:val="none" w:sz="0" w:space="0" w:color="auto"/>
                                    <w:bottom w:val="none" w:sz="0" w:space="0" w:color="auto"/>
                                    <w:right w:val="none" w:sz="0" w:space="0" w:color="auto"/>
                                  </w:divBdr>
                                  <w:divsChild>
                                    <w:div w:id="66089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891394">
                  <w:marLeft w:val="0"/>
                  <w:marRight w:val="0"/>
                  <w:marTop w:val="0"/>
                  <w:marBottom w:val="0"/>
                  <w:divBdr>
                    <w:top w:val="none" w:sz="0" w:space="0" w:color="auto"/>
                    <w:left w:val="none" w:sz="0" w:space="0" w:color="auto"/>
                    <w:bottom w:val="none" w:sz="0" w:space="0" w:color="auto"/>
                    <w:right w:val="none" w:sz="0" w:space="0" w:color="auto"/>
                  </w:divBdr>
                </w:div>
                <w:div w:id="660891443">
                  <w:marLeft w:val="0"/>
                  <w:marRight w:val="0"/>
                  <w:marTop w:val="0"/>
                  <w:marBottom w:val="0"/>
                  <w:divBdr>
                    <w:top w:val="none" w:sz="0" w:space="0" w:color="auto"/>
                    <w:left w:val="none" w:sz="0" w:space="0" w:color="auto"/>
                    <w:bottom w:val="none" w:sz="0" w:space="0" w:color="auto"/>
                    <w:right w:val="none" w:sz="0" w:space="0" w:color="auto"/>
                  </w:divBdr>
                </w:div>
              </w:divsChild>
            </w:div>
            <w:div w:id="660891447">
              <w:marLeft w:val="0"/>
              <w:marRight w:val="0"/>
              <w:marTop w:val="0"/>
              <w:marBottom w:val="0"/>
              <w:divBdr>
                <w:top w:val="none" w:sz="0" w:space="0" w:color="auto"/>
                <w:left w:val="none" w:sz="0" w:space="0" w:color="auto"/>
                <w:bottom w:val="none" w:sz="0" w:space="0" w:color="auto"/>
                <w:right w:val="none" w:sz="0" w:space="0" w:color="auto"/>
              </w:divBdr>
            </w:div>
          </w:divsChild>
        </w:div>
        <w:div w:id="660891376">
          <w:marLeft w:val="0"/>
          <w:marRight w:val="0"/>
          <w:marTop w:val="0"/>
          <w:marBottom w:val="0"/>
          <w:divBdr>
            <w:top w:val="none" w:sz="0" w:space="0" w:color="auto"/>
            <w:left w:val="none" w:sz="0" w:space="0" w:color="auto"/>
            <w:bottom w:val="none" w:sz="0" w:space="0" w:color="auto"/>
            <w:right w:val="none" w:sz="0" w:space="0" w:color="auto"/>
          </w:divBdr>
          <w:divsChild>
            <w:div w:id="6608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1434">
      <w:marLeft w:val="0"/>
      <w:marRight w:val="0"/>
      <w:marTop w:val="0"/>
      <w:marBottom w:val="0"/>
      <w:divBdr>
        <w:top w:val="none" w:sz="0" w:space="0" w:color="auto"/>
        <w:left w:val="none" w:sz="0" w:space="0" w:color="auto"/>
        <w:bottom w:val="none" w:sz="0" w:space="0" w:color="auto"/>
        <w:right w:val="none" w:sz="0" w:space="0" w:color="auto"/>
      </w:divBdr>
    </w:div>
    <w:div w:id="660891448">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Edward_J._Fraughton" TargetMode="External"/><Relationship Id="rId299" Type="http://schemas.openxmlformats.org/officeDocument/2006/relationships/hyperlink" Target="http://en.wikipedia.org/wiki/International_Standard_Book_Number" TargetMode="External"/><Relationship Id="rId21" Type="http://schemas.openxmlformats.org/officeDocument/2006/relationships/image" Target="media/image10.jpeg"/><Relationship Id="rId63" Type="http://schemas.openxmlformats.org/officeDocument/2006/relationships/image" Target="media/image17.jpeg"/><Relationship Id="rId159" Type="http://schemas.openxmlformats.org/officeDocument/2006/relationships/hyperlink" Target="http://en.wikipedia.org/wiki/Stephen_W._Kearny" TargetMode="External"/><Relationship Id="rId324" Type="http://schemas.openxmlformats.org/officeDocument/2006/relationships/hyperlink" Target="http://en.wikipedia.org/wiki/University_of_California,_Riverside" TargetMode="External"/><Relationship Id="rId366" Type="http://schemas.openxmlformats.org/officeDocument/2006/relationships/hyperlink" Target="http://en.wikipedia.org/wiki/OCLC" TargetMode="External"/><Relationship Id="rId170" Type="http://schemas.openxmlformats.org/officeDocument/2006/relationships/hyperlink" Target="http://en.wikipedia.org/wiki/Mormon_Battalion" TargetMode="External"/><Relationship Id="rId226" Type="http://schemas.openxmlformats.org/officeDocument/2006/relationships/hyperlink" Target="http://en.wikipedia.org/wiki/Fort_Moore" TargetMode="External"/><Relationship Id="rId433" Type="http://schemas.openxmlformats.org/officeDocument/2006/relationships/hyperlink" Target="http://en.wikipedia.org/w/index.php?title=Template:Latter-day_Saints&amp;action=edit" TargetMode="External"/><Relationship Id="rId268" Type="http://schemas.openxmlformats.org/officeDocument/2006/relationships/hyperlink" Target="http://en.wikipedia.org/wiki/George_Stoneman" TargetMode="External"/><Relationship Id="rId475" Type="http://schemas.openxmlformats.org/officeDocument/2006/relationships/hyperlink" Target="http://ja.wikipedia.org/wiki/%E3%83%A2%E3%83%AB%E3%83%A2%E3%83%B3%E5%A4%A7%E9%9A%8A" TargetMode="External"/><Relationship Id="rId32" Type="http://schemas.openxmlformats.org/officeDocument/2006/relationships/image" Target="media/image12.png"/><Relationship Id="rId74" Type="http://schemas.openxmlformats.org/officeDocument/2006/relationships/hyperlink" Target="http://www.lds.org/locations/san-diego-mormon-battalion-historic-site" TargetMode="External"/><Relationship Id="rId128" Type="http://schemas.openxmlformats.org/officeDocument/2006/relationships/hyperlink" Target="http://en.wikipedia.org/wiki/Gadsden_Purchase" TargetMode="External"/><Relationship Id="rId335" Type="http://schemas.openxmlformats.org/officeDocument/2006/relationships/hyperlink" Target="http://en.wikipedia.org/wiki/Great_Salt_Lake" TargetMode="External"/><Relationship Id="rId377" Type="http://schemas.openxmlformats.org/officeDocument/2006/relationships/hyperlink" Target="http://en.wikipedia.org/wiki/Arthur_H._Clark_Company" TargetMode="External"/><Relationship Id="rId500" Type="http://schemas.openxmlformats.org/officeDocument/2006/relationships/hyperlink" Target="http://www.planetnielsen.com/journals/Myler_James_with_footnotes.htm" TargetMode="External"/><Relationship Id="rId5" Type="http://schemas.openxmlformats.org/officeDocument/2006/relationships/hyperlink" Target="http://score.rims.k12.ca.us/score_lessons/willis/index.html" TargetMode="External"/><Relationship Id="rId181" Type="http://schemas.openxmlformats.org/officeDocument/2006/relationships/hyperlink" Target="http://en.wikipedia.org/wiki/Smoothbore" TargetMode="External"/><Relationship Id="rId237" Type="http://schemas.openxmlformats.org/officeDocument/2006/relationships/hyperlink" Target="http://en.wikipedia.org/wiki/File:Mormon_Battalion.JPG" TargetMode="External"/><Relationship Id="rId402" Type="http://schemas.openxmlformats.org/officeDocument/2006/relationships/hyperlink" Target="http://en.wikipedia.org/wiki/OCLC" TargetMode="External"/><Relationship Id="rId279" Type="http://schemas.openxmlformats.org/officeDocument/2006/relationships/hyperlink" Target="http://en.wikipedia.org/wiki/Mormon_Battalion" TargetMode="External"/><Relationship Id="rId444" Type="http://schemas.openxmlformats.org/officeDocument/2006/relationships/hyperlink" Target="http://en.wikipedia.org/wiki/Category:Military_units_and_formations_of_the_Mexican%E2%80%93American_War" TargetMode="External"/><Relationship Id="rId486" Type="http://schemas.openxmlformats.org/officeDocument/2006/relationships/hyperlink" Target="http://en.wikipedia.org/wiki/Wikipedia:General_disclaimer" TargetMode="External"/><Relationship Id="rId43" Type="http://schemas.openxmlformats.org/officeDocument/2006/relationships/hyperlink" Target="http://www.lds.org/locations/salt-lake-city-temple-square?lang=eng" TargetMode="External"/><Relationship Id="rId139" Type="http://schemas.openxmlformats.org/officeDocument/2006/relationships/hyperlink" Target="http://en.wikipedia.org/wiki/Mormon_Battalion" TargetMode="External"/><Relationship Id="rId290" Type="http://schemas.openxmlformats.org/officeDocument/2006/relationships/hyperlink" Target="http://en.wikipedia.org/wiki/James_K._Polk" TargetMode="External"/><Relationship Id="rId304" Type="http://schemas.openxmlformats.org/officeDocument/2006/relationships/hyperlink" Target="http://www.lds.org/gospellibrary/pioneer/12_Council_Bluffs.html" TargetMode="External"/><Relationship Id="rId346" Type="http://schemas.openxmlformats.org/officeDocument/2006/relationships/hyperlink" Target="http://en.wikipedia.org/wiki/Mormon_Battalion" TargetMode="External"/><Relationship Id="rId388" Type="http://schemas.openxmlformats.org/officeDocument/2006/relationships/hyperlink" Target="http://en.wikipedia.org/wiki/University_of_Illinois_Press" TargetMode="External"/><Relationship Id="rId511" Type="http://schemas.openxmlformats.org/officeDocument/2006/relationships/image" Target="media/image54.jpeg"/><Relationship Id="rId85" Type="http://schemas.openxmlformats.org/officeDocument/2006/relationships/image" Target="media/image28.jpeg"/><Relationship Id="rId150" Type="http://schemas.openxmlformats.org/officeDocument/2006/relationships/hyperlink" Target="http://en.wikipedia.org/wiki/Brigham_Young" TargetMode="External"/><Relationship Id="rId192" Type="http://schemas.openxmlformats.org/officeDocument/2006/relationships/hyperlink" Target="http://en.wikipedia.org/wiki/United_States_Military_Academy" TargetMode="External"/><Relationship Id="rId206" Type="http://schemas.openxmlformats.org/officeDocument/2006/relationships/hyperlink" Target="http://en.wikipedia.org/wiki/Union_Army" TargetMode="External"/><Relationship Id="rId413" Type="http://schemas.openxmlformats.org/officeDocument/2006/relationships/hyperlink" Target="http://www.worldcat.org/oclc/560793605" TargetMode="External"/><Relationship Id="rId248" Type="http://schemas.openxmlformats.org/officeDocument/2006/relationships/hyperlink" Target="http://en.wikipedia.org/wiki/Salt_Lake_Valley" TargetMode="External"/><Relationship Id="rId455" Type="http://schemas.openxmlformats.org/officeDocument/2006/relationships/hyperlink" Target="http://en.wikipedia.org/wiki/Portal:Featured_content" TargetMode="External"/><Relationship Id="rId497" Type="http://schemas.openxmlformats.org/officeDocument/2006/relationships/image" Target="media/image48.jpeg"/><Relationship Id="rId12" Type="http://schemas.openxmlformats.org/officeDocument/2006/relationships/image" Target="media/image4.png"/><Relationship Id="rId108" Type="http://schemas.openxmlformats.org/officeDocument/2006/relationships/hyperlink" Target="http://www.lds.org/legal/terms?lang=eng" TargetMode="External"/><Relationship Id="rId315" Type="http://schemas.openxmlformats.org/officeDocument/2006/relationships/hyperlink" Target="http://www.cc.utah.edu/%7Ejoseph/MBattalion.html" TargetMode="External"/><Relationship Id="rId357" Type="http://schemas.openxmlformats.org/officeDocument/2006/relationships/hyperlink" Target="http://rsc.byu.edu/archived/nineteenth-century-saints-war/2-church-and-mexican-american-war" TargetMode="External"/><Relationship Id="rId522" Type="http://schemas.openxmlformats.org/officeDocument/2006/relationships/image" Target="media/image65.jpeg"/><Relationship Id="rId54" Type="http://schemas.openxmlformats.org/officeDocument/2006/relationships/image" Target="media/image13.jpeg"/><Relationship Id="rId96" Type="http://schemas.openxmlformats.org/officeDocument/2006/relationships/hyperlink" Target="http://www.lds.org/locations/san-diego-mormon-battalion-historic-site" TargetMode="External"/><Relationship Id="rId161" Type="http://schemas.openxmlformats.org/officeDocument/2006/relationships/hyperlink" Target="http://en.wikipedia.org/wiki/Mormon_Battalion" TargetMode="External"/><Relationship Id="rId217" Type="http://schemas.openxmlformats.org/officeDocument/2006/relationships/hyperlink" Target="http://en.wikipedia.org/wiki/Capture_of_Tucson_%281846%29" TargetMode="External"/><Relationship Id="rId399" Type="http://schemas.openxmlformats.org/officeDocument/2006/relationships/hyperlink" Target="http://en.wikipedia.org/wiki/Utah_State_University_Press" TargetMode="External"/><Relationship Id="rId259" Type="http://schemas.openxmlformats.org/officeDocument/2006/relationships/hyperlink" Target="http://en.wikipedia.org/wiki/Jefferson_Hunt" TargetMode="External"/><Relationship Id="rId424" Type="http://schemas.openxmlformats.org/officeDocument/2006/relationships/hyperlink" Target="http://www.battalionwomen.com" TargetMode="External"/><Relationship Id="rId466" Type="http://schemas.openxmlformats.org/officeDocument/2006/relationships/hyperlink" Target="http://en.wikipedia.org/wiki/Mormon_Battalion" TargetMode="External"/><Relationship Id="rId23" Type="http://schemas.openxmlformats.org/officeDocument/2006/relationships/hyperlink" Target="http://www.lds.org/locations/san-diego-mormon-battalion-historic-site" TargetMode="External"/><Relationship Id="rId119" Type="http://schemas.openxmlformats.org/officeDocument/2006/relationships/hyperlink" Target="http://en.wikipedia.org/wiki/San_Diego" TargetMode="External"/><Relationship Id="rId270" Type="http://schemas.openxmlformats.org/officeDocument/2006/relationships/hyperlink" Target="http://en.wikipedia.org/wiki/Stephen_Clark_Foster" TargetMode="External"/><Relationship Id="rId326" Type="http://schemas.openxmlformats.org/officeDocument/2006/relationships/hyperlink" Target="http://www.worldcat.org/oclc/44431925" TargetMode="External"/><Relationship Id="rId65" Type="http://schemas.openxmlformats.org/officeDocument/2006/relationships/image" Target="media/image18.jpeg"/><Relationship Id="rId130" Type="http://schemas.openxmlformats.org/officeDocument/2006/relationships/hyperlink" Target="http://en.wikipedia.org/wiki/Mormon_Battalion" TargetMode="External"/><Relationship Id="rId368" Type="http://schemas.openxmlformats.org/officeDocument/2006/relationships/hyperlink" Target="http://en.wikipedia.org/wiki/Albert_Carrington" TargetMode="External"/><Relationship Id="rId172" Type="http://schemas.openxmlformats.org/officeDocument/2006/relationships/hyperlink" Target="http://en.wikipedia.org/wiki/Mormon_Battalion" TargetMode="External"/><Relationship Id="rId228" Type="http://schemas.openxmlformats.org/officeDocument/2006/relationships/hyperlink" Target="http://en.wikipedia.org/wiki/Court-martial" TargetMode="External"/><Relationship Id="rId435" Type="http://schemas.openxmlformats.org/officeDocument/2006/relationships/hyperlink" Target="http://en.wikipedia.org/wiki/Help:Categories" TargetMode="External"/><Relationship Id="rId477" Type="http://schemas.openxmlformats.org/officeDocument/2006/relationships/hyperlink" Target="http://ru.wikipedia.org/wiki/%D0%9C%D0%BE%D1%80%D0%BC%D0%BE%D0%BD%D1%81%D0%BA%D0%B8%D0%B9_%D0%B1%D0%B0%D1%82%D0%B0%D0%BB%D1%8C%D0%BE%D0%BD" TargetMode="External"/><Relationship Id="rId281" Type="http://schemas.openxmlformats.org/officeDocument/2006/relationships/hyperlink" Target="http://en.wikipedia.org/wiki/Susan_Easton" TargetMode="External"/><Relationship Id="rId337" Type="http://schemas.openxmlformats.org/officeDocument/2006/relationships/hyperlink" Target="http://www.saluteamerica.org/july_4th.htm" TargetMode="External"/><Relationship Id="rId502" Type="http://schemas.openxmlformats.org/officeDocument/2006/relationships/hyperlink" Target="http://www.planetnielsen.com/journals/Myler_James_with_footnotes.htm" TargetMode="External"/><Relationship Id="rId34" Type="http://schemas.openxmlformats.org/officeDocument/2006/relationships/hyperlink" Target="http://www.lds.org/rcmaps/?lang=eng" TargetMode="External"/><Relationship Id="rId76" Type="http://schemas.openxmlformats.org/officeDocument/2006/relationships/hyperlink" Target="http://www.lds.org/locations/san-diego-mormon-battalion-historic-site" TargetMode="External"/><Relationship Id="rId141" Type="http://schemas.openxmlformats.org/officeDocument/2006/relationships/hyperlink" Target="http://en.wikipedia.org/wiki/Mormon_Battalion" TargetMode="External"/><Relationship Id="rId379" Type="http://schemas.openxmlformats.org/officeDocument/2006/relationships/hyperlink" Target="http://en.wikipedia.org/wiki/Special:BookSources/0870623435" TargetMode="External"/><Relationship Id="rId7" Type="http://schemas.openxmlformats.org/officeDocument/2006/relationships/hyperlink" Target="http://score.rims.k12.ca.us/score_lessons/willis/story1.html" TargetMode="External"/><Relationship Id="rId183" Type="http://schemas.openxmlformats.org/officeDocument/2006/relationships/hyperlink" Target="http://en.wikipedia.org/wiki/Musket" TargetMode="External"/><Relationship Id="rId239" Type="http://schemas.openxmlformats.org/officeDocument/2006/relationships/image" Target="media/image43.jpeg"/><Relationship Id="rId390" Type="http://schemas.openxmlformats.org/officeDocument/2006/relationships/hyperlink" Target="http://en.wikipedia.org/wiki/Special:BookSources/0252014553" TargetMode="External"/><Relationship Id="rId404" Type="http://schemas.openxmlformats.org/officeDocument/2006/relationships/hyperlink" Target="http://en.wikipedia.org/wiki/Brigham_Henry_Roberts" TargetMode="External"/><Relationship Id="rId446" Type="http://schemas.openxmlformats.org/officeDocument/2006/relationships/hyperlink" Target="http://en.wikipedia.org/w/index.php?title=Special:UserLogin&amp;returnto=Mormon+Battalion&amp;type=signup" TargetMode="External"/><Relationship Id="rId250" Type="http://schemas.openxmlformats.org/officeDocument/2006/relationships/hyperlink" Target="http://en.wikipedia.org/wiki/Mormon_Battalion" TargetMode="External"/><Relationship Id="rId292" Type="http://schemas.openxmlformats.org/officeDocument/2006/relationships/hyperlink" Target="http://en.wikipedia.org/wiki/Longman" TargetMode="External"/><Relationship Id="rId306" Type="http://schemas.openxmlformats.org/officeDocument/2006/relationships/hyperlink" Target="http://en.wikipedia.org/wiki/International_Standard_Book_Number" TargetMode="External"/><Relationship Id="rId488" Type="http://schemas.openxmlformats.org/officeDocument/2006/relationships/hyperlink" Target="http://en.m.wikipedia.org/wiki/Mormon_Battalion" TargetMode="External"/><Relationship Id="rId45" Type="http://schemas.openxmlformats.org/officeDocument/2006/relationships/hyperlink" Target="http://www.lds.org/church/events/temple-square-events/temple-square-performances?lang=eng" TargetMode="External"/><Relationship Id="rId87" Type="http://schemas.openxmlformats.org/officeDocument/2006/relationships/image" Target="media/image29.jpeg"/><Relationship Id="rId110" Type="http://schemas.openxmlformats.org/officeDocument/2006/relationships/hyperlink" Target="http://www.lds.org/locations/san-diego-mormon-battalion-historic-site" TargetMode="External"/><Relationship Id="rId348" Type="http://schemas.openxmlformats.org/officeDocument/2006/relationships/hyperlink" Target="http://en.wikipedia.org/wiki/Mormon_Battalion" TargetMode="External"/><Relationship Id="rId513" Type="http://schemas.openxmlformats.org/officeDocument/2006/relationships/image" Target="media/image56.jpeg"/><Relationship Id="rId152" Type="http://schemas.openxmlformats.org/officeDocument/2006/relationships/hyperlink" Target="http://en.wikipedia.org/wiki/Quorum_of_the_Twelve_Apostles_%28LDS_Church%29" TargetMode="External"/><Relationship Id="rId194" Type="http://schemas.openxmlformats.org/officeDocument/2006/relationships/image" Target="media/image40.jpeg"/><Relationship Id="rId208" Type="http://schemas.openxmlformats.org/officeDocument/2006/relationships/hyperlink" Target="http://en.wikipedia.org/wiki/File:Mormon_Battalion_painting.jpg" TargetMode="External"/><Relationship Id="rId415" Type="http://schemas.openxmlformats.org/officeDocument/2006/relationships/hyperlink" Target="http://en.wikipedia.org/wiki/OCLC" TargetMode="External"/><Relationship Id="rId457" Type="http://schemas.openxmlformats.org/officeDocument/2006/relationships/hyperlink" Target="http://en.wikipedia.org/wiki/Special:Random" TargetMode="External"/><Relationship Id="rId261" Type="http://schemas.openxmlformats.org/officeDocument/2006/relationships/hyperlink" Target="http://en.wikipedia.org/wiki/William_Prows" TargetMode="External"/><Relationship Id="rId499" Type="http://schemas.openxmlformats.org/officeDocument/2006/relationships/hyperlink" Target="http://www.planetnielsen.com/journals/Myler_James_with_footnotes.htm" TargetMode="External"/><Relationship Id="rId14" Type="http://schemas.openxmlformats.org/officeDocument/2006/relationships/image" Target="media/image5.png"/><Relationship Id="rId56" Type="http://schemas.openxmlformats.org/officeDocument/2006/relationships/hyperlink" Target="http://www.lds.org/locations/san-diego-mormon-battalion-historic-site" TargetMode="External"/><Relationship Id="rId317" Type="http://schemas.openxmlformats.org/officeDocument/2006/relationships/hyperlink" Target="https://www.lds.org/manual/church-history-in-the-fulness-of-times-student-manual/chapter-twenty--six-pioneers-to-the-west?lang=eng" TargetMode="External"/><Relationship Id="rId359" Type="http://schemas.openxmlformats.org/officeDocument/2006/relationships/hyperlink" Target="http://en.wikipedia.org/wiki/Brigham_Young_University" TargetMode="External"/><Relationship Id="rId524" Type="http://schemas.openxmlformats.org/officeDocument/2006/relationships/image" Target="media/image67.jpeg"/><Relationship Id="rId8" Type="http://schemas.openxmlformats.org/officeDocument/2006/relationships/image" Target="media/image2.png"/><Relationship Id="rId98" Type="http://schemas.openxmlformats.org/officeDocument/2006/relationships/hyperlink" Target="http://www.lds.org/locations/san-diego-mormon-battalion-historic-site" TargetMode="External"/><Relationship Id="rId121" Type="http://schemas.openxmlformats.org/officeDocument/2006/relationships/hyperlink" Target="http://en.wikipedia.org/wiki/Mexican-American_War" TargetMode="External"/><Relationship Id="rId142" Type="http://schemas.openxmlformats.org/officeDocument/2006/relationships/hyperlink" Target="http://en.wikipedia.org/wiki/Mormon_Battalion" TargetMode="External"/><Relationship Id="rId163" Type="http://schemas.openxmlformats.org/officeDocument/2006/relationships/hyperlink" Target="http://en.wikipedia.org/wiki/Missouri_River" TargetMode="External"/><Relationship Id="rId184" Type="http://schemas.openxmlformats.org/officeDocument/2006/relationships/hyperlink" Target="http://en.wikipedia.org/wiki/Harper%27s_Ferry_Model_1803_Rifle" TargetMode="External"/><Relationship Id="rId219" Type="http://schemas.openxmlformats.org/officeDocument/2006/relationships/hyperlink" Target="http://en.wikipedia.org/wiki/Temecula,_California" TargetMode="External"/><Relationship Id="rId370" Type="http://schemas.openxmlformats.org/officeDocument/2006/relationships/hyperlink" Target="http://en.wikipedia.org/wiki/Deseret_News" TargetMode="External"/><Relationship Id="rId391" Type="http://schemas.openxmlformats.org/officeDocument/2006/relationships/hyperlink" Target="http://en.wikipedia.org/wiki/OCLC" TargetMode="External"/><Relationship Id="rId405" Type="http://schemas.openxmlformats.org/officeDocument/2006/relationships/hyperlink" Target="http://archive.org/details/mormonbattalioni00byurobe" TargetMode="External"/><Relationship Id="rId426" Type="http://schemas.openxmlformats.org/officeDocument/2006/relationships/hyperlink" Target="http://www.battaliontrek.com" TargetMode="External"/><Relationship Id="rId447" Type="http://schemas.openxmlformats.org/officeDocument/2006/relationships/hyperlink" Target="http://en.wikipedia.org/w/index.php?title=Special:UserLogin&amp;returnto=Mormon+Battalion" TargetMode="External"/><Relationship Id="rId230" Type="http://schemas.openxmlformats.org/officeDocument/2006/relationships/hyperlink" Target="http://en.wikipedia.org/wiki/James_W._Marshall" TargetMode="External"/><Relationship Id="rId251" Type="http://schemas.openxmlformats.org/officeDocument/2006/relationships/hyperlink" Target="http://en.wikipedia.org/wiki/Fort_Rosecrans_National_Cemetery" TargetMode="External"/><Relationship Id="rId468" Type="http://schemas.openxmlformats.org/officeDocument/2006/relationships/hyperlink" Target="http://en.wikipedia.org/wiki/Mormon_Battalion" TargetMode="External"/><Relationship Id="rId489" Type="http://schemas.openxmlformats.org/officeDocument/2006/relationships/hyperlink" Target="http://wikimediafoundation.org/" TargetMode="External"/><Relationship Id="rId25" Type="http://schemas.openxmlformats.org/officeDocument/2006/relationships/image" Target="media/image11.png"/><Relationship Id="rId46" Type="http://schemas.openxmlformats.org/officeDocument/2006/relationships/hyperlink" Target="http://www.lds.org/locations/camping?lang=eng" TargetMode="External"/><Relationship Id="rId67" Type="http://schemas.openxmlformats.org/officeDocument/2006/relationships/image" Target="media/image19.jpeg"/><Relationship Id="rId272" Type="http://schemas.openxmlformats.org/officeDocument/2006/relationships/hyperlink" Target="http://en.wikipedia.org/wiki/California_Battalion" TargetMode="External"/><Relationship Id="rId293" Type="http://schemas.openxmlformats.org/officeDocument/2006/relationships/hyperlink" Target="http://en.wikipedia.org/wiki/OCLC" TargetMode="External"/><Relationship Id="rId307" Type="http://schemas.openxmlformats.org/officeDocument/2006/relationships/hyperlink" Target="http://en.wikipedia.org/wiki/Special:BookSources/0-385-13030-9" TargetMode="External"/><Relationship Id="rId328" Type="http://schemas.openxmlformats.org/officeDocument/2006/relationships/hyperlink" Target="http://en.wikipedia.org/wiki/Mormon_Battalion" TargetMode="External"/><Relationship Id="rId349" Type="http://schemas.openxmlformats.org/officeDocument/2006/relationships/hyperlink" Target="http://en.wikipedia.org/wiki/Mormon_Battalion" TargetMode="External"/><Relationship Id="rId514" Type="http://schemas.openxmlformats.org/officeDocument/2006/relationships/image" Target="media/image57.jpeg"/><Relationship Id="rId88" Type="http://schemas.openxmlformats.org/officeDocument/2006/relationships/hyperlink" Target="http://www.lds.org/locations/san-diego-mormon-battalion-historic-site" TargetMode="External"/><Relationship Id="rId111" Type="http://schemas.openxmlformats.org/officeDocument/2006/relationships/hyperlink" Target="http://en.wikipedia.org/wiki/Mormon_Battalion" TargetMode="External"/><Relationship Id="rId132" Type="http://schemas.openxmlformats.org/officeDocument/2006/relationships/hyperlink" Target="http://en.wikipedia.org/wiki/Mormon_Battalion" TargetMode="External"/><Relationship Id="rId153" Type="http://schemas.openxmlformats.org/officeDocument/2006/relationships/hyperlink" Target="http://en.wikipedia.org/wiki/Jesse_C._Little" TargetMode="External"/><Relationship Id="rId174" Type="http://schemas.openxmlformats.org/officeDocument/2006/relationships/hyperlink" Target="http://en.wikipedia.org/wiki/1st_Cavalry_Regiment_%28United_States%29" TargetMode="External"/><Relationship Id="rId195" Type="http://schemas.openxmlformats.org/officeDocument/2006/relationships/hyperlink" Target="http://en.wikipedia.org/wiki/File:Philip_St._George_Cooke.jpg" TargetMode="External"/><Relationship Id="rId209" Type="http://schemas.openxmlformats.org/officeDocument/2006/relationships/image" Target="media/image41.jpeg"/><Relationship Id="rId360" Type="http://schemas.openxmlformats.org/officeDocument/2006/relationships/hyperlink" Target="http://en.wikipedia.org/wiki/International_Standard_Book_Number" TargetMode="External"/><Relationship Id="rId381" Type="http://schemas.openxmlformats.org/officeDocument/2006/relationships/hyperlink" Target="http://www.worldcat.org/oclc/62172752" TargetMode="External"/><Relationship Id="rId416" Type="http://schemas.openxmlformats.org/officeDocument/2006/relationships/hyperlink" Target="http://www.worldcat.org/oclc/174491" TargetMode="External"/><Relationship Id="rId220" Type="http://schemas.openxmlformats.org/officeDocument/2006/relationships/hyperlink" Target="http://en.wikipedia.org/wiki/Temecula_Massacre" TargetMode="External"/><Relationship Id="rId241" Type="http://schemas.openxmlformats.org/officeDocument/2006/relationships/hyperlink" Target="http://en.wikipedia.org/wiki/Old_Town_San_Diego_State_Historic_Park" TargetMode="External"/><Relationship Id="rId437" Type="http://schemas.openxmlformats.org/officeDocument/2006/relationships/hyperlink" Target="http://en.wikipedia.org/wiki/Category:Battalions_of_the_United_States_Army" TargetMode="External"/><Relationship Id="rId458" Type="http://schemas.openxmlformats.org/officeDocument/2006/relationships/hyperlink" Target="http://donate.wikimedia.org/wiki/Special:FundraiserRedirector?utm_source=donate&amp;utm_medium=sidebar&amp;utm_campaign=C13_en.wikipedia.org&amp;uselang=en" TargetMode="External"/><Relationship Id="rId479" Type="http://schemas.openxmlformats.org/officeDocument/2006/relationships/hyperlink" Target="http://www.wikidata.org/wiki/Q2273971" TargetMode="External"/><Relationship Id="rId15" Type="http://schemas.openxmlformats.org/officeDocument/2006/relationships/hyperlink" Target="http://score.rims.k12.ca.us/score_lessons/willis/links.html" TargetMode="External"/><Relationship Id="rId36" Type="http://schemas.openxmlformats.org/officeDocument/2006/relationships/hyperlink" Target="http://www.lds.org/church/temples/find-a-temple?lang=eng" TargetMode="External"/><Relationship Id="rId57" Type="http://schemas.openxmlformats.org/officeDocument/2006/relationships/image" Target="media/image14.jpeg"/><Relationship Id="rId262" Type="http://schemas.openxmlformats.org/officeDocument/2006/relationships/hyperlink" Target="http://en.wikipedia.org/wiki/Mormon_Battalion" TargetMode="External"/><Relationship Id="rId283" Type="http://schemas.openxmlformats.org/officeDocument/2006/relationships/hyperlink" Target="http://en.wikipedia.org/wiki/University_of_Utah_Press" TargetMode="External"/><Relationship Id="rId318" Type="http://schemas.openxmlformats.org/officeDocument/2006/relationships/hyperlink" Target="http://en.wikipedia.org/wiki/Institute_of_Religion" TargetMode="External"/><Relationship Id="rId339" Type="http://schemas.openxmlformats.org/officeDocument/2006/relationships/hyperlink" Target="http://utahstatecapitol.utah.gov/index.php/visitortours/aboutthecapitol/monuments" TargetMode="External"/><Relationship Id="rId490" Type="http://schemas.openxmlformats.org/officeDocument/2006/relationships/image" Target="media/image45.png"/><Relationship Id="rId504" Type="http://schemas.openxmlformats.org/officeDocument/2006/relationships/hyperlink" Target="http://www.planetnielsen.com/journals/Myler_James_with_footnotes.htm" TargetMode="External"/><Relationship Id="rId525" Type="http://schemas.openxmlformats.org/officeDocument/2006/relationships/fontTable" Target="fontTable.xml"/><Relationship Id="rId78" Type="http://schemas.openxmlformats.org/officeDocument/2006/relationships/hyperlink" Target="http://www.lds.org/locations/san-diego-mormon-battalion-historic-site" TargetMode="External"/><Relationship Id="rId99" Type="http://schemas.openxmlformats.org/officeDocument/2006/relationships/image" Target="media/image35.jpeg"/><Relationship Id="rId101" Type="http://schemas.openxmlformats.org/officeDocument/2006/relationships/hyperlink" Target="https://vineyard.lds.org/Home/Activity/5" TargetMode="External"/><Relationship Id="rId122" Type="http://schemas.openxmlformats.org/officeDocument/2006/relationships/hyperlink" Target="http://en.wikipedia.org/wiki/Mormon_Battalion" TargetMode="External"/><Relationship Id="rId143" Type="http://schemas.openxmlformats.org/officeDocument/2006/relationships/hyperlink" Target="http://en.wikipedia.org/wiki/Mormon_Battalion" TargetMode="External"/><Relationship Id="rId164" Type="http://schemas.openxmlformats.org/officeDocument/2006/relationships/hyperlink" Target="http://en.wikipedia.org/wiki/Fort_Leavenworth" TargetMode="External"/><Relationship Id="rId185" Type="http://schemas.openxmlformats.org/officeDocument/2006/relationships/hyperlink" Target="http://en.wikipedia.org/wiki/St._Louis,_Missouri" TargetMode="External"/><Relationship Id="rId350" Type="http://schemas.openxmlformats.org/officeDocument/2006/relationships/hyperlink" Target="http://archive.org/stream/pioneersprominen00esshrich" TargetMode="External"/><Relationship Id="rId371" Type="http://schemas.openxmlformats.org/officeDocument/2006/relationships/hyperlink" Target="http://en.wikipedia.org/wiki/Philip_St._George_Cooke" TargetMode="External"/><Relationship Id="rId406" Type="http://schemas.openxmlformats.org/officeDocument/2006/relationships/hyperlink" Target="http://en.wikipedia.org/wiki/Deseret_News" TargetMode="External"/><Relationship Id="rId9" Type="http://schemas.openxmlformats.org/officeDocument/2006/relationships/hyperlink" Target="http://score.rims.k12.ca.us/score_lessons/willis/gallery2.html" TargetMode="External"/><Relationship Id="rId210" Type="http://schemas.openxmlformats.org/officeDocument/2006/relationships/hyperlink" Target="http://en.wikipedia.org/wiki/File:Mormon_Battalion_painting.jpg" TargetMode="External"/><Relationship Id="rId392" Type="http://schemas.openxmlformats.org/officeDocument/2006/relationships/hyperlink" Target="http://www.worldcat.org/oclc/15792177" TargetMode="External"/><Relationship Id="rId427" Type="http://schemas.openxmlformats.org/officeDocument/2006/relationships/hyperlink" Target="http://www.desertusa.com/mag00/oct/papr/mormbat.html" TargetMode="External"/><Relationship Id="rId448" Type="http://schemas.openxmlformats.org/officeDocument/2006/relationships/hyperlink" Target="http://en.wikipedia.org/wiki/Mormon_Battalion" TargetMode="External"/><Relationship Id="rId469" Type="http://schemas.openxmlformats.org/officeDocument/2006/relationships/hyperlink" Target="http://ast.wikipedia.org/wiki/Batall%C3%B3n_Morm%C3%B3n" TargetMode="External"/><Relationship Id="rId26" Type="http://schemas.openxmlformats.org/officeDocument/2006/relationships/hyperlink" Target="http://www.lds.org/languages?lang=eng" TargetMode="External"/><Relationship Id="rId231" Type="http://schemas.openxmlformats.org/officeDocument/2006/relationships/hyperlink" Target="http://en.wikipedia.org/wiki/Sutter%27s_Mill" TargetMode="External"/><Relationship Id="rId252" Type="http://schemas.openxmlformats.org/officeDocument/2006/relationships/hyperlink" Target="http://en.wikipedia.org/wiki/Point_Loma" TargetMode="External"/><Relationship Id="rId273" Type="http://schemas.openxmlformats.org/officeDocument/2006/relationships/hyperlink" Target="http://en.wikipedia.org/wiki/California_Gold_Rush" TargetMode="External"/><Relationship Id="rId294" Type="http://schemas.openxmlformats.org/officeDocument/2006/relationships/hyperlink" Target="http://www.worldcat.org/oclc/783494" TargetMode="External"/><Relationship Id="rId308" Type="http://schemas.openxmlformats.org/officeDocument/2006/relationships/hyperlink" Target="http://en.wikipedia.org/wiki/Mormon_Battalion" TargetMode="External"/><Relationship Id="rId329" Type="http://schemas.openxmlformats.org/officeDocument/2006/relationships/hyperlink" Target="http://archive.org/stream/conquestofnewmex00cookrich" TargetMode="External"/><Relationship Id="rId480" Type="http://schemas.openxmlformats.org/officeDocument/2006/relationships/hyperlink" Target="http://en.wikipedia.org/wiki/Wikipedia:Text_of_Creative_Commons_Attribution-ShareAlike_3.0_Unported_License" TargetMode="External"/><Relationship Id="rId515" Type="http://schemas.openxmlformats.org/officeDocument/2006/relationships/image" Target="media/image58.jpeg"/><Relationship Id="rId47" Type="http://schemas.openxmlformats.org/officeDocument/2006/relationships/hyperlink" Target="http://www.lds.org/locations/oakland-temple-hill?lang=eng" TargetMode="External"/><Relationship Id="rId68" Type="http://schemas.openxmlformats.org/officeDocument/2006/relationships/hyperlink" Target="http://www.lds.org/locations/san-diego-mormon-battalion-historic-site" TargetMode="External"/><Relationship Id="rId89" Type="http://schemas.openxmlformats.org/officeDocument/2006/relationships/image" Target="media/image30.jpeg"/><Relationship Id="rId112" Type="http://schemas.openxmlformats.org/officeDocument/2006/relationships/hyperlink" Target="http://en.wikipedia.org/wiki/Mormon_Battalion" TargetMode="External"/><Relationship Id="rId133" Type="http://schemas.openxmlformats.org/officeDocument/2006/relationships/hyperlink" Target="http://en.wikipedia.org/wiki/Mormon_Battalion" TargetMode="External"/><Relationship Id="rId154" Type="http://schemas.openxmlformats.org/officeDocument/2006/relationships/hyperlink" Target="http://en.wikipedia.org/wiki/Mormon_Battalion" TargetMode="External"/><Relationship Id="rId175" Type="http://schemas.openxmlformats.org/officeDocument/2006/relationships/hyperlink" Target="http://en.wikipedia.org/wiki/Mormon_Battalion" TargetMode="External"/><Relationship Id="rId340" Type="http://schemas.openxmlformats.org/officeDocument/2006/relationships/hyperlink" Target="http://en.wikipedia.org/wiki/Mormon_Battalion" TargetMode="External"/><Relationship Id="rId361" Type="http://schemas.openxmlformats.org/officeDocument/2006/relationships/hyperlink" Target="http://en.wikipedia.org/wiki/Special:BookSources/978-0-8425-2651-7" TargetMode="External"/><Relationship Id="rId196" Type="http://schemas.openxmlformats.org/officeDocument/2006/relationships/hyperlink" Target="http://en.wikipedia.org/wiki/Philip_St._George_Cooke" TargetMode="External"/><Relationship Id="rId200" Type="http://schemas.openxmlformats.org/officeDocument/2006/relationships/hyperlink" Target="http://en.wikipedia.org/wiki/Colorado" TargetMode="External"/><Relationship Id="rId382" Type="http://schemas.openxmlformats.org/officeDocument/2006/relationships/hyperlink" Target="http://en.wikipedia.org/wiki/University_of_Oklahoma_Press" TargetMode="External"/><Relationship Id="rId417" Type="http://schemas.openxmlformats.org/officeDocument/2006/relationships/hyperlink" Target="http://www.lds.org/ensign/1979/07/the-mormon-battalion-march-184647?lang=eng" TargetMode="External"/><Relationship Id="rId438" Type="http://schemas.openxmlformats.org/officeDocument/2006/relationships/hyperlink" Target="http://en.wikipedia.org/wiki/Category:California_Campaign" TargetMode="External"/><Relationship Id="rId459" Type="http://schemas.openxmlformats.org/officeDocument/2006/relationships/hyperlink" Target="http://shop.wikimedia.org" TargetMode="External"/><Relationship Id="rId16" Type="http://schemas.openxmlformats.org/officeDocument/2006/relationships/image" Target="media/image6.png"/><Relationship Id="rId221" Type="http://schemas.openxmlformats.org/officeDocument/2006/relationships/hyperlink" Target="http://en.wikipedia.org/wiki/Californio" TargetMode="External"/><Relationship Id="rId242" Type="http://schemas.openxmlformats.org/officeDocument/2006/relationships/hyperlink" Target="http://en.wikipedia.org/wiki/Anza_Borrego_Desert_State_Park" TargetMode="External"/><Relationship Id="rId263" Type="http://schemas.openxmlformats.org/officeDocument/2006/relationships/hyperlink" Target="http://en.wikipedia.org/wiki/Comstock_Lode" TargetMode="External"/><Relationship Id="rId284" Type="http://schemas.openxmlformats.org/officeDocument/2006/relationships/hyperlink" Target="http://en.wikipedia.org/wiki/Mormon_Battalion" TargetMode="External"/><Relationship Id="rId319" Type="http://schemas.openxmlformats.org/officeDocument/2006/relationships/hyperlink" Target="http://en.wikipedia.org/wiki/Church_Educational_System" TargetMode="External"/><Relationship Id="rId470" Type="http://schemas.openxmlformats.org/officeDocument/2006/relationships/hyperlink" Target="http://es.wikipedia.org/wiki/Batall%C3%B3n_Morm%C3%B3n" TargetMode="External"/><Relationship Id="rId491" Type="http://schemas.openxmlformats.org/officeDocument/2006/relationships/hyperlink" Target="http://www.mediawiki.org/" TargetMode="External"/><Relationship Id="rId505" Type="http://schemas.openxmlformats.org/officeDocument/2006/relationships/hyperlink" Target="http://www.planetnielsen.com/journals/Myler_James_with_footnotes.htm" TargetMode="External"/><Relationship Id="rId526" Type="http://schemas.openxmlformats.org/officeDocument/2006/relationships/theme" Target="theme/theme1.xml"/><Relationship Id="rId37" Type="http://schemas.openxmlformats.org/officeDocument/2006/relationships/hyperlink" Target="http://www.lds.org/locations/visitors-centers?lang=eng" TargetMode="External"/><Relationship Id="rId58" Type="http://schemas.openxmlformats.org/officeDocument/2006/relationships/hyperlink" Target="http://www.lds.org/locations/san-diego-mormon-battalion-historic-site" TargetMode="External"/><Relationship Id="rId79" Type="http://schemas.openxmlformats.org/officeDocument/2006/relationships/image" Target="media/image25.jpeg"/><Relationship Id="rId102" Type="http://schemas.openxmlformats.org/officeDocument/2006/relationships/hyperlink" Target="http://www.lds.org/locations/san-diego-mormon-battalion-historic-site" TargetMode="External"/><Relationship Id="rId123" Type="http://schemas.openxmlformats.org/officeDocument/2006/relationships/hyperlink" Target="http://en.wikipedia.org/wiki/Mormon_Battalion" TargetMode="External"/><Relationship Id="rId144" Type="http://schemas.openxmlformats.org/officeDocument/2006/relationships/hyperlink" Target="http://en.wikipedia.org/wiki/The_Church_of_Jesus_Christ_of_Latter-day_Saints" TargetMode="External"/><Relationship Id="rId330" Type="http://schemas.openxmlformats.org/officeDocument/2006/relationships/hyperlink" Target="http://en.wikipedia.org/wiki/Mormon_Battalion" TargetMode="External"/><Relationship Id="rId90" Type="http://schemas.openxmlformats.org/officeDocument/2006/relationships/hyperlink" Target="http://www.lds.org/locations/san-diego-mormon-battalion-historic-site" TargetMode="External"/><Relationship Id="rId165" Type="http://schemas.openxmlformats.org/officeDocument/2006/relationships/hyperlink" Target="http://en.wikipedia.org/wiki/Mormon_pioneers" TargetMode="External"/><Relationship Id="rId186" Type="http://schemas.openxmlformats.org/officeDocument/2006/relationships/hyperlink" Target="http://en.wikipedia.org/wiki/Mormon_Battalion" TargetMode="External"/><Relationship Id="rId351" Type="http://schemas.openxmlformats.org/officeDocument/2006/relationships/hyperlink" Target="http://en.wikipedia.org/wiki/OCLC" TargetMode="External"/><Relationship Id="rId372" Type="http://schemas.openxmlformats.org/officeDocument/2006/relationships/hyperlink" Target="http://archive.org/details/conquestofnewmex00cookrich" TargetMode="External"/><Relationship Id="rId393" Type="http://schemas.openxmlformats.org/officeDocument/2006/relationships/hyperlink" Target="http://en.wikipedia.org/wiki/Alfred_A._Knopf" TargetMode="External"/><Relationship Id="rId407" Type="http://schemas.openxmlformats.org/officeDocument/2006/relationships/hyperlink" Target="http://en.wikipedia.org/wiki/OCLC" TargetMode="External"/><Relationship Id="rId428" Type="http://schemas.openxmlformats.org/officeDocument/2006/relationships/hyperlink" Target="http://info.sen.ca.gov/pub/97-98/bill/asm/ab_0001-0050/hr_5_bill_19970121_amended_asm.html" TargetMode="External"/><Relationship Id="rId449" Type="http://schemas.openxmlformats.org/officeDocument/2006/relationships/hyperlink" Target="http://en.wikipedia.org/wiki/Talk:Mormon_Battalion" TargetMode="External"/><Relationship Id="rId211" Type="http://schemas.openxmlformats.org/officeDocument/2006/relationships/hyperlink" Target="http://en.wikipedia.org/wiki/San_Pedro_River_%28Arizona%29" TargetMode="External"/><Relationship Id="rId232" Type="http://schemas.openxmlformats.org/officeDocument/2006/relationships/hyperlink" Target="http://en.wikipedia.org/wiki/California_Gold_Rush" TargetMode="External"/><Relationship Id="rId253" Type="http://schemas.openxmlformats.org/officeDocument/2006/relationships/hyperlink" Target="http://en.wikipedia.org/wiki/Mormon_Battalion" TargetMode="External"/><Relationship Id="rId274" Type="http://schemas.openxmlformats.org/officeDocument/2006/relationships/hyperlink" Target="http://en.wikipedia.org/wiki/Trapper%27s_Trail" TargetMode="External"/><Relationship Id="rId295" Type="http://schemas.openxmlformats.org/officeDocument/2006/relationships/hyperlink" Target="http://en.wikipedia.org/wiki/Mormon_Battalion" TargetMode="External"/><Relationship Id="rId309" Type="http://schemas.openxmlformats.org/officeDocument/2006/relationships/hyperlink" Target="http://en.wikipedia.org/wiki/Mormon_Battalion" TargetMode="External"/><Relationship Id="rId460" Type="http://schemas.openxmlformats.org/officeDocument/2006/relationships/hyperlink" Target="http://en.wikipedia.org/wiki/Mormon_Battalion" TargetMode="External"/><Relationship Id="rId481" Type="http://schemas.openxmlformats.org/officeDocument/2006/relationships/hyperlink" Target="http://wikimediafoundation.org/wiki/Terms_of_Use" TargetMode="External"/><Relationship Id="rId516" Type="http://schemas.openxmlformats.org/officeDocument/2006/relationships/image" Target="media/image59.jpeg"/><Relationship Id="rId27" Type="http://schemas.openxmlformats.org/officeDocument/2006/relationships/hyperlink" Target="http://www.lds.org/locations/san-diego-mormon-battalion-historic-site" TargetMode="External"/><Relationship Id="rId48" Type="http://schemas.openxmlformats.org/officeDocument/2006/relationships/hyperlink" Target="http://www.lds.org/locations/san-diego-mormon-battalion-historic-site" TargetMode="External"/><Relationship Id="rId69" Type="http://schemas.openxmlformats.org/officeDocument/2006/relationships/image" Target="media/image20.jpeg"/><Relationship Id="rId113" Type="http://schemas.openxmlformats.org/officeDocument/2006/relationships/hyperlink" Target="http://en.wikipedia.org/wiki/File:Mormon_Battalion_Ed_Fraughton.jpg" TargetMode="External"/><Relationship Id="rId134" Type="http://schemas.openxmlformats.org/officeDocument/2006/relationships/hyperlink" Target="http://en.wikipedia.org/wiki/Mormon_Battalion" TargetMode="External"/><Relationship Id="rId320" Type="http://schemas.openxmlformats.org/officeDocument/2006/relationships/hyperlink" Target="http://en.wikipedia.org/wiki/Mormon_Battalion" TargetMode="External"/><Relationship Id="rId80" Type="http://schemas.openxmlformats.org/officeDocument/2006/relationships/hyperlink" Target="http://www.lds.org/locations/san-diego-mormon-battalion-historic-site" TargetMode="External"/><Relationship Id="rId155" Type="http://schemas.openxmlformats.org/officeDocument/2006/relationships/hyperlink" Target="http://en.wikipedia.org/wiki/Thomas_L._Kane" TargetMode="External"/><Relationship Id="rId176" Type="http://schemas.openxmlformats.org/officeDocument/2006/relationships/hyperlink" Target="http://en.wikipedia.org/wiki/File:Battalionmap.gif" TargetMode="External"/><Relationship Id="rId197" Type="http://schemas.openxmlformats.org/officeDocument/2006/relationships/hyperlink" Target="http://en.wikipedia.org/wiki/Philip_St._George_Cooke" TargetMode="External"/><Relationship Id="rId341" Type="http://schemas.openxmlformats.org/officeDocument/2006/relationships/hyperlink" Target="http://www.interment.net/data/us/ca/sandiego/rosecrans/mormon.htm" TargetMode="External"/><Relationship Id="rId362" Type="http://schemas.openxmlformats.org/officeDocument/2006/relationships/hyperlink" Target="http://en.wikipedia.org/wiki/Will_Bagley" TargetMode="External"/><Relationship Id="rId383" Type="http://schemas.openxmlformats.org/officeDocument/2006/relationships/hyperlink" Target="http://en.wikipedia.org/wiki/International_Standard_Book_Number" TargetMode="External"/><Relationship Id="rId418" Type="http://schemas.openxmlformats.org/officeDocument/2006/relationships/hyperlink" Target="http://en.wikipedia.org/wiki/Ensign_%28LDS_magazine%29" TargetMode="External"/><Relationship Id="rId439" Type="http://schemas.openxmlformats.org/officeDocument/2006/relationships/hyperlink" Target="http://en.wikipedia.org/wiki/Category:Council_Bluffs,_Iowa" TargetMode="External"/><Relationship Id="rId201" Type="http://schemas.openxmlformats.org/officeDocument/2006/relationships/hyperlink" Target="http://en.wikipedia.org/wiki/Mormon_Battalion" TargetMode="External"/><Relationship Id="rId222" Type="http://schemas.openxmlformats.org/officeDocument/2006/relationships/hyperlink" Target="http://en.wikipedia.org/wiki/Luise%C3%B1o_people" TargetMode="External"/><Relationship Id="rId243" Type="http://schemas.openxmlformats.org/officeDocument/2006/relationships/hyperlink" Target="http://en.wikipedia.org/wiki/Mormon_Battalion" TargetMode="External"/><Relationship Id="rId264" Type="http://schemas.openxmlformats.org/officeDocument/2006/relationships/hyperlink" Target="http://en.wikipedia.org/wiki/William_S._S._Willes" TargetMode="External"/><Relationship Id="rId285" Type="http://schemas.openxmlformats.org/officeDocument/2006/relationships/hyperlink" Target="http://californiapioneer.org/historic-events/mormon-battalion" TargetMode="External"/><Relationship Id="rId450" Type="http://schemas.openxmlformats.org/officeDocument/2006/relationships/hyperlink" Target="http://en.wikipedia.org/wiki/Mormon_Battalion" TargetMode="External"/><Relationship Id="rId471" Type="http://schemas.openxmlformats.org/officeDocument/2006/relationships/hyperlink" Target="http://eo.wikipedia.org/wiki/Mormona_Bataliono" TargetMode="External"/><Relationship Id="rId506" Type="http://schemas.openxmlformats.org/officeDocument/2006/relationships/image" Target="media/image49.jpeg"/><Relationship Id="rId17" Type="http://schemas.openxmlformats.org/officeDocument/2006/relationships/image" Target="media/image7.png"/><Relationship Id="rId38" Type="http://schemas.openxmlformats.org/officeDocument/2006/relationships/hyperlink" Target="http://www.lds.org/locations/historical-sites?lang=eng" TargetMode="External"/><Relationship Id="rId59" Type="http://schemas.openxmlformats.org/officeDocument/2006/relationships/image" Target="media/image15.jpeg"/><Relationship Id="rId103" Type="http://schemas.openxmlformats.org/officeDocument/2006/relationships/hyperlink" Target="http://www.lds.org/church/maps?lang=eng&amp;type=pinpoint&amp;id=/locations/san-diego-mormon-battalion-historic-site" TargetMode="External"/><Relationship Id="rId124" Type="http://schemas.openxmlformats.org/officeDocument/2006/relationships/hyperlink" Target="http://en.wikipedia.org/wiki/Mormon_Battalion" TargetMode="External"/><Relationship Id="rId310" Type="http://schemas.openxmlformats.org/officeDocument/2006/relationships/hyperlink" Target="http://en.wikipedia.org/wiki/Mormon_Battalion" TargetMode="External"/><Relationship Id="rId492" Type="http://schemas.openxmlformats.org/officeDocument/2006/relationships/image" Target="media/image46.png"/><Relationship Id="rId70" Type="http://schemas.openxmlformats.org/officeDocument/2006/relationships/hyperlink" Target="http://www.lds.org/locations/san-diego-mormon-battalion-historic-site" TargetMode="External"/><Relationship Id="rId91" Type="http://schemas.openxmlformats.org/officeDocument/2006/relationships/image" Target="media/image31.jpeg"/><Relationship Id="rId145" Type="http://schemas.openxmlformats.org/officeDocument/2006/relationships/hyperlink" Target="http://en.wikipedia.org/wiki/Rocky_Mountains" TargetMode="External"/><Relationship Id="rId166" Type="http://schemas.openxmlformats.org/officeDocument/2006/relationships/hyperlink" Target="http://en.wikipedia.org/wiki/Mormon_Battalion" TargetMode="External"/><Relationship Id="rId187" Type="http://schemas.openxmlformats.org/officeDocument/2006/relationships/hyperlink" Target="http://en.wikipedia.org/wiki/Santa_Fe_Trail" TargetMode="External"/><Relationship Id="rId331" Type="http://schemas.openxmlformats.org/officeDocument/2006/relationships/hyperlink" Target="http://www.sfmuseum.org/hist2/gold.html" TargetMode="External"/><Relationship Id="rId352" Type="http://schemas.openxmlformats.org/officeDocument/2006/relationships/hyperlink" Target="http://www.worldcat.org/oclc/2286984" TargetMode="External"/><Relationship Id="rId373" Type="http://schemas.openxmlformats.org/officeDocument/2006/relationships/hyperlink" Target="http://en.wikipedia.org/wiki/G._P._Putnam%27s_Sons" TargetMode="External"/><Relationship Id="rId394" Type="http://schemas.openxmlformats.org/officeDocument/2006/relationships/hyperlink" Target="http://en.wikipedia.org/wiki/OCLC" TargetMode="External"/><Relationship Id="rId408" Type="http://schemas.openxmlformats.org/officeDocument/2006/relationships/hyperlink" Target="http://www.worldcat.org/oclc/1049012" TargetMode="External"/><Relationship Id="rId429" Type="http://schemas.openxmlformats.org/officeDocument/2006/relationships/hyperlink" Target="http://info.sen.ca.gov/pub/95-96/statute/ch_0051-0100/ch_95_st_1995_scr_40" TargetMode="External"/><Relationship Id="rId1" Type="http://schemas.openxmlformats.org/officeDocument/2006/relationships/numbering" Target="numbering.xml"/><Relationship Id="rId212" Type="http://schemas.openxmlformats.org/officeDocument/2006/relationships/hyperlink" Target="http://en.wikipedia.org/wiki/Arizona" TargetMode="External"/><Relationship Id="rId233" Type="http://schemas.openxmlformats.org/officeDocument/2006/relationships/hyperlink" Target="http://en.wikipedia.org/wiki/Mormon_Battalion" TargetMode="External"/><Relationship Id="rId254" Type="http://schemas.openxmlformats.org/officeDocument/2006/relationships/hyperlink" Target="http://en.wikipedia.org/wiki/Edward_J._Fraughton" TargetMode="External"/><Relationship Id="rId440" Type="http://schemas.openxmlformats.org/officeDocument/2006/relationships/hyperlink" Target="http://en.wikipedia.org/wiki/Category:History_of_San_Diego,_California" TargetMode="External"/><Relationship Id="rId28" Type="http://schemas.openxmlformats.org/officeDocument/2006/relationships/hyperlink" Target="http://www.lds.org/locations/san-diego-mormon-battalion-historic-site" TargetMode="External"/><Relationship Id="rId49" Type="http://schemas.openxmlformats.org/officeDocument/2006/relationships/hyperlink" Target="http://www.lds.org/?lang=eng" TargetMode="External"/><Relationship Id="rId114" Type="http://schemas.openxmlformats.org/officeDocument/2006/relationships/image" Target="media/image37.jpeg"/><Relationship Id="rId275" Type="http://schemas.openxmlformats.org/officeDocument/2006/relationships/hyperlink" Target="http://en.wikipedia.org/wiki/Mormon_Battalion" TargetMode="External"/><Relationship Id="rId296" Type="http://schemas.openxmlformats.org/officeDocument/2006/relationships/hyperlink" Target="http://heritage.uen.org/resources/Wc2347df2787d4.htm" TargetMode="External"/><Relationship Id="rId300" Type="http://schemas.openxmlformats.org/officeDocument/2006/relationships/hyperlink" Target="http://en.wikipedia.org/wiki/Special:BookSources/0-8021-4063-7" TargetMode="External"/><Relationship Id="rId461" Type="http://schemas.openxmlformats.org/officeDocument/2006/relationships/hyperlink" Target="http://en.wikipedia.org/wiki/Help:Contents" TargetMode="External"/><Relationship Id="rId482" Type="http://schemas.openxmlformats.org/officeDocument/2006/relationships/hyperlink" Target="http://wikimediafoundation.org/wiki/Privacy_policy" TargetMode="External"/><Relationship Id="rId517" Type="http://schemas.openxmlformats.org/officeDocument/2006/relationships/image" Target="media/image60.jpeg"/><Relationship Id="rId60" Type="http://schemas.openxmlformats.org/officeDocument/2006/relationships/hyperlink" Target="http://www.lds.org/locations/san-diego-mormon-battalion-historic-site" TargetMode="External"/><Relationship Id="rId81" Type="http://schemas.openxmlformats.org/officeDocument/2006/relationships/image" Target="media/image26.jpeg"/><Relationship Id="rId135" Type="http://schemas.openxmlformats.org/officeDocument/2006/relationships/hyperlink" Target="http://en.wikipedia.org/wiki/Mormon_Battalion" TargetMode="External"/><Relationship Id="rId156" Type="http://schemas.openxmlformats.org/officeDocument/2006/relationships/hyperlink" Target="http://en.wikipedia.org/wiki/James_K._Polk" TargetMode="External"/><Relationship Id="rId177" Type="http://schemas.openxmlformats.org/officeDocument/2006/relationships/image" Target="media/image39.png"/><Relationship Id="rId198" Type="http://schemas.openxmlformats.org/officeDocument/2006/relationships/hyperlink" Target="http://en.wikipedia.org/wiki/Santa_Fe,_New_Mexico" TargetMode="External"/><Relationship Id="rId321" Type="http://schemas.openxmlformats.org/officeDocument/2006/relationships/hyperlink" Target="http://history.lds.org/overlandtravels/companyDetail?lang=eng&amp;companyId=391" TargetMode="External"/><Relationship Id="rId342" Type="http://schemas.openxmlformats.org/officeDocument/2006/relationships/hyperlink" Target="http://en.wikipedia.org/wiki/Mormon_Battalion" TargetMode="External"/><Relationship Id="rId363" Type="http://schemas.openxmlformats.org/officeDocument/2006/relationships/hyperlink" Target="http://en.wikipedia.org/wiki/Utah_State_University_Press" TargetMode="External"/><Relationship Id="rId384" Type="http://schemas.openxmlformats.org/officeDocument/2006/relationships/hyperlink" Target="http://en.wikipedia.org/wiki/Special:BookSources/0806122404" TargetMode="External"/><Relationship Id="rId419" Type="http://schemas.openxmlformats.org/officeDocument/2006/relationships/image" Target="media/image44.png"/><Relationship Id="rId202" Type="http://schemas.openxmlformats.org/officeDocument/2006/relationships/hyperlink" Target="http://en.wikipedia.org/wiki/Jean_Baptiste_Charbonneau" TargetMode="External"/><Relationship Id="rId223" Type="http://schemas.openxmlformats.org/officeDocument/2006/relationships/hyperlink" Target="http://en.wikipedia.org/wiki/Mormon_Battalion" TargetMode="External"/><Relationship Id="rId244" Type="http://schemas.openxmlformats.org/officeDocument/2006/relationships/hyperlink" Target="http://en.wikipedia.org/wiki/San_Bernardino,_California" TargetMode="External"/><Relationship Id="rId430" Type="http://schemas.openxmlformats.org/officeDocument/2006/relationships/hyperlink" Target="http://en.wikipedia.org/wiki/Mormon_Battalion" TargetMode="External"/><Relationship Id="rId18" Type="http://schemas.openxmlformats.org/officeDocument/2006/relationships/image" Target="media/image8.png"/><Relationship Id="rId39" Type="http://schemas.openxmlformats.org/officeDocument/2006/relationships/hyperlink" Target="http://www.lds.org/locations/pageants?lang=eng" TargetMode="External"/><Relationship Id="rId265" Type="http://schemas.openxmlformats.org/officeDocument/2006/relationships/hyperlink" Target="http://en.wikipedia.org/wiki/Mormon_Battalion" TargetMode="External"/><Relationship Id="rId286" Type="http://schemas.openxmlformats.org/officeDocument/2006/relationships/hyperlink" Target="http://en.wikipedia.org/wiki/Mormon_Battalion" TargetMode="External"/><Relationship Id="rId451" Type="http://schemas.openxmlformats.org/officeDocument/2006/relationships/hyperlink" Target="http://en.wikipedia.org/w/index.php?title=Mormon_Battalion&amp;action=edit" TargetMode="External"/><Relationship Id="rId472" Type="http://schemas.openxmlformats.org/officeDocument/2006/relationships/hyperlink" Target="http://fr.wikipedia.org/wiki/Bataillon_mormon" TargetMode="External"/><Relationship Id="rId493" Type="http://schemas.openxmlformats.org/officeDocument/2006/relationships/hyperlink" Target="http://www.learningtogive.org/" TargetMode="External"/><Relationship Id="rId507" Type="http://schemas.openxmlformats.org/officeDocument/2006/relationships/image" Target="media/image50.jpeg"/><Relationship Id="rId50" Type="http://schemas.openxmlformats.org/officeDocument/2006/relationships/hyperlink" Target="http://www.lds.org/locations?lang=eng" TargetMode="External"/><Relationship Id="rId104" Type="http://schemas.openxmlformats.org/officeDocument/2006/relationships/hyperlink" Target="http://www.lds.org/languages?lang=eng" TargetMode="External"/><Relationship Id="rId125" Type="http://schemas.openxmlformats.org/officeDocument/2006/relationships/hyperlink" Target="http://en.wikipedia.org/wiki/The_Church_of_Jesus_Christ_of_Latter-day_Saints" TargetMode="External"/><Relationship Id="rId146" Type="http://schemas.openxmlformats.org/officeDocument/2006/relationships/hyperlink" Target="http://en.wikipedia.org/wiki/Salt_Lake_Valley" TargetMode="External"/><Relationship Id="rId167" Type="http://schemas.openxmlformats.org/officeDocument/2006/relationships/hyperlink" Target="http://en.wikipedia.org/wiki/Mormon_Battalion" TargetMode="External"/><Relationship Id="rId188" Type="http://schemas.openxmlformats.org/officeDocument/2006/relationships/hyperlink" Target="http://en.wikipedia.org/wiki/Fort_Leavenworth_National_Cemetery" TargetMode="External"/><Relationship Id="rId311" Type="http://schemas.openxmlformats.org/officeDocument/2006/relationships/hyperlink" Target="http://en.wikipedia.org/wiki/Mormon_Battalion" TargetMode="External"/><Relationship Id="rId332" Type="http://schemas.openxmlformats.org/officeDocument/2006/relationships/hyperlink" Target="http://en.wikipedia.org/wiki/John_Sutter" TargetMode="External"/><Relationship Id="rId353" Type="http://schemas.openxmlformats.org/officeDocument/2006/relationships/hyperlink" Target="http://en.wikipedia.org/wiki/Mormon_Battalion" TargetMode="External"/><Relationship Id="rId374" Type="http://schemas.openxmlformats.org/officeDocument/2006/relationships/hyperlink" Target="http://en.wikipedia.org/wiki/OCLC" TargetMode="External"/><Relationship Id="rId395" Type="http://schemas.openxmlformats.org/officeDocument/2006/relationships/hyperlink" Target="http://www.worldcat.org/oclc/421355" TargetMode="External"/><Relationship Id="rId409" Type="http://schemas.openxmlformats.org/officeDocument/2006/relationships/hyperlink" Target="http://archive.org/details/concisehistoryof00atyle" TargetMode="External"/><Relationship Id="rId71" Type="http://schemas.openxmlformats.org/officeDocument/2006/relationships/image" Target="media/image21.jpeg"/><Relationship Id="rId92" Type="http://schemas.openxmlformats.org/officeDocument/2006/relationships/hyperlink" Target="http://www.lds.org/locations/san-diego-mormon-battalion-historic-site" TargetMode="External"/><Relationship Id="rId213" Type="http://schemas.openxmlformats.org/officeDocument/2006/relationships/hyperlink" Target="http://en.wikipedia.org/wiki/Mormon_Battalion" TargetMode="External"/><Relationship Id="rId234" Type="http://schemas.openxmlformats.org/officeDocument/2006/relationships/hyperlink" Target="http://en.wikipedia.org/wiki/Mormon_Battalion" TargetMode="External"/><Relationship Id="rId420" Type="http://schemas.openxmlformats.org/officeDocument/2006/relationships/hyperlink" Target="http://commons.wikimedia.org/wiki/Category:Mormon_Battalion" TargetMode="External"/><Relationship Id="rId2" Type="http://schemas.openxmlformats.org/officeDocument/2006/relationships/styles" Target="styles.xml"/><Relationship Id="rId29" Type="http://schemas.openxmlformats.org/officeDocument/2006/relationships/hyperlink" Target="http://www.lds.org/locations/san-diego-mormon-battalion-historic-site" TargetMode="External"/><Relationship Id="rId255" Type="http://schemas.openxmlformats.org/officeDocument/2006/relationships/hyperlink" Target="http://en.wikipedia.org/wiki/Presidio_Park" TargetMode="External"/><Relationship Id="rId276" Type="http://schemas.openxmlformats.org/officeDocument/2006/relationships/hyperlink" Target="http://en.wikipedia.org/wiki/Mormon_Battalion" TargetMode="External"/><Relationship Id="rId297" Type="http://schemas.openxmlformats.org/officeDocument/2006/relationships/hyperlink" Target="http://en.wikipedia.org/wiki/Mormon_Battalion" TargetMode="External"/><Relationship Id="rId441" Type="http://schemas.openxmlformats.org/officeDocument/2006/relationships/hyperlink" Target="http://en.wikipedia.org/wiki/Category:History_of_The_Church_of_Jesus_Christ_of_Latter-day_Saints" TargetMode="External"/><Relationship Id="rId462" Type="http://schemas.openxmlformats.org/officeDocument/2006/relationships/hyperlink" Target="http://en.wikipedia.org/wiki/Wikipedia:About" TargetMode="External"/><Relationship Id="rId483" Type="http://schemas.openxmlformats.org/officeDocument/2006/relationships/hyperlink" Target="http://www.wikimediafoundation.org/" TargetMode="External"/><Relationship Id="rId518" Type="http://schemas.openxmlformats.org/officeDocument/2006/relationships/image" Target="media/image61.jpeg"/><Relationship Id="rId40" Type="http://schemas.openxmlformats.org/officeDocument/2006/relationships/hyperlink" Target="http://institute.lds.org/find-institute/" TargetMode="External"/><Relationship Id="rId115" Type="http://schemas.openxmlformats.org/officeDocument/2006/relationships/hyperlink" Target="http://en.wikipedia.org/wiki/File:Mormon_Battalion_Ed_Fraughton.jpg" TargetMode="External"/><Relationship Id="rId136" Type="http://schemas.openxmlformats.org/officeDocument/2006/relationships/hyperlink" Target="http://en.wikipedia.org/wiki/Mormon_Battalion" TargetMode="External"/><Relationship Id="rId157" Type="http://schemas.openxmlformats.org/officeDocument/2006/relationships/hyperlink" Target="http://en.wikipedia.org/wiki/Mormon_Battalion" TargetMode="External"/><Relationship Id="rId178" Type="http://schemas.openxmlformats.org/officeDocument/2006/relationships/hyperlink" Target="http://en.wikipedia.org/wiki/Fort_Leavenworth" TargetMode="External"/><Relationship Id="rId301" Type="http://schemas.openxmlformats.org/officeDocument/2006/relationships/hyperlink" Target="http://en.wikipedia.org/wiki/Mormon_Battalion" TargetMode="External"/><Relationship Id="rId322" Type="http://schemas.openxmlformats.org/officeDocument/2006/relationships/hyperlink" Target="http://en.wikipedia.org/wiki/Church_Historian_and_Recorder" TargetMode="External"/><Relationship Id="rId343" Type="http://schemas.openxmlformats.org/officeDocument/2006/relationships/hyperlink" Target="http://siris-artinventories.si.edu/ipac20/ipac.jsp?session=1L11F04827I78.66589&amp;menu=search&amp;aspect=Keyword&amp;npp=50&amp;ipp=20&amp;spp=20&amp;profile=ariall&amp;ri=&amp;source=%7E%21siartinventories&amp;term=&amp;index=.GW&amp;x=13&amp;y=10&amp;aspect=Keyword&amp;term=&amp;index=.AW&amp;term=&amp;index=.TW&amp;term=&amp;index=.SW&amp;term=&amp;index=.FW&amp;term=&amp;index=.OW&amp;term=IAS+75001331&amp;index=.NW" TargetMode="External"/><Relationship Id="rId364" Type="http://schemas.openxmlformats.org/officeDocument/2006/relationships/hyperlink" Target="http://en.wikipedia.org/wiki/International_Standard_Book_Number" TargetMode="External"/><Relationship Id="rId61" Type="http://schemas.openxmlformats.org/officeDocument/2006/relationships/image" Target="media/image16.jpeg"/><Relationship Id="rId82" Type="http://schemas.openxmlformats.org/officeDocument/2006/relationships/hyperlink" Target="http://www.lds.org/locations/san-diego-mormon-battalion-historic-site" TargetMode="External"/><Relationship Id="rId199" Type="http://schemas.openxmlformats.org/officeDocument/2006/relationships/hyperlink" Target="http://en.wikipedia.org/wiki/Pueblo,_Colorado" TargetMode="External"/><Relationship Id="rId203" Type="http://schemas.openxmlformats.org/officeDocument/2006/relationships/hyperlink" Target="http://en.wikipedia.org/wiki/Sacagawea" TargetMode="External"/><Relationship Id="rId385" Type="http://schemas.openxmlformats.org/officeDocument/2006/relationships/hyperlink" Target="http://en.wikipedia.org/wiki/OCLC" TargetMode="External"/><Relationship Id="rId19" Type="http://schemas.openxmlformats.org/officeDocument/2006/relationships/image" Target="media/image9.jpeg"/><Relationship Id="rId224" Type="http://schemas.openxmlformats.org/officeDocument/2006/relationships/hyperlink" Target="http://en.wikipedia.org/wiki/Mormon_Battalion" TargetMode="External"/><Relationship Id="rId245" Type="http://schemas.openxmlformats.org/officeDocument/2006/relationships/hyperlink" Target="http://en.wikipedia.org/wiki/Cajon_Pass" TargetMode="External"/><Relationship Id="rId266" Type="http://schemas.openxmlformats.org/officeDocument/2006/relationships/hyperlink" Target="http://en.wikipedia.org/wiki/James_Calvin_Sly" TargetMode="External"/><Relationship Id="rId287" Type="http://schemas.openxmlformats.org/officeDocument/2006/relationships/hyperlink" Target="http://www.ldschurchnews.com/articles/22116/Monument-honoring-Mormon-Battalion-to-regain-its-luster.html" TargetMode="External"/><Relationship Id="rId410" Type="http://schemas.openxmlformats.org/officeDocument/2006/relationships/hyperlink" Target="http://en.wikipedia.org/wiki/Library_of_Congress_Control_Number" TargetMode="External"/><Relationship Id="rId431" Type="http://schemas.openxmlformats.org/officeDocument/2006/relationships/hyperlink" Target="http://en.wikipedia.org/wiki/Template:Latter-day_Saints" TargetMode="External"/><Relationship Id="rId452" Type="http://schemas.openxmlformats.org/officeDocument/2006/relationships/hyperlink" Target="http://en.wikipedia.org/w/index.php?title=Mormon_Battalion&amp;action=history" TargetMode="External"/><Relationship Id="rId473" Type="http://schemas.openxmlformats.org/officeDocument/2006/relationships/hyperlink" Target="http://io.wikipedia.org/wiki/Mormona_bataliono" TargetMode="External"/><Relationship Id="rId494" Type="http://schemas.openxmlformats.org/officeDocument/2006/relationships/hyperlink" Target="http://generationon.org/" TargetMode="External"/><Relationship Id="rId508" Type="http://schemas.openxmlformats.org/officeDocument/2006/relationships/image" Target="media/image51.jpeg"/><Relationship Id="rId30" Type="http://schemas.openxmlformats.org/officeDocument/2006/relationships/hyperlink" Target="http://www.lds.org/locations/san-diego-mormon-battalion-historic-site" TargetMode="External"/><Relationship Id="rId105" Type="http://schemas.openxmlformats.org/officeDocument/2006/relationships/hyperlink" Target="http://www.lds.org/church/employment?lang=eng" TargetMode="External"/><Relationship Id="rId126" Type="http://schemas.openxmlformats.org/officeDocument/2006/relationships/hyperlink" Target="http://en.wikipedia.org/wiki/Council_Bluffs,_Iowa" TargetMode="External"/><Relationship Id="rId147" Type="http://schemas.openxmlformats.org/officeDocument/2006/relationships/hyperlink" Target="http://en.wikipedia.org/wiki/Nauvoo,_Illinois" TargetMode="External"/><Relationship Id="rId168" Type="http://schemas.openxmlformats.org/officeDocument/2006/relationships/hyperlink" Target="http://en.wikipedia.org/wiki/Mormon_Battalion" TargetMode="External"/><Relationship Id="rId312" Type="http://schemas.openxmlformats.org/officeDocument/2006/relationships/hyperlink" Target="http://en.wikipedia.org/wiki/Mormon_Battalion" TargetMode="External"/><Relationship Id="rId333" Type="http://schemas.openxmlformats.org/officeDocument/2006/relationships/hyperlink" Target="http://en.wikipedia.org/wiki/James_Mason_Hutchings" TargetMode="External"/><Relationship Id="rId354" Type="http://schemas.openxmlformats.org/officeDocument/2006/relationships/hyperlink" Target="http://en.wikipedia.org/wiki/California_State_Military_Museum" TargetMode="External"/><Relationship Id="rId51" Type="http://schemas.openxmlformats.org/officeDocument/2006/relationships/hyperlink" Target="http://www.lds.org/locations?lang=eng" TargetMode="External"/><Relationship Id="rId72" Type="http://schemas.openxmlformats.org/officeDocument/2006/relationships/hyperlink" Target="http://www.lds.org/locations/san-diego-mormon-battalion-historic-site" TargetMode="External"/><Relationship Id="rId93" Type="http://schemas.openxmlformats.org/officeDocument/2006/relationships/image" Target="media/image32.jpeg"/><Relationship Id="rId189" Type="http://schemas.openxmlformats.org/officeDocument/2006/relationships/hyperlink" Target="http://en.wikipedia.org/wiki/Jefferson_Hunt" TargetMode="External"/><Relationship Id="rId375" Type="http://schemas.openxmlformats.org/officeDocument/2006/relationships/hyperlink" Target="http://www.worldcat.org/oclc/2740558" TargetMode="External"/><Relationship Id="rId396" Type="http://schemas.openxmlformats.org/officeDocument/2006/relationships/hyperlink" Target="http://en.wikipedia.org/wiki/Daughters_of_Utah_Pioneers" TargetMode="External"/><Relationship Id="rId3" Type="http://schemas.openxmlformats.org/officeDocument/2006/relationships/settings" Target="settings.xml"/><Relationship Id="rId214" Type="http://schemas.openxmlformats.org/officeDocument/2006/relationships/hyperlink" Target="http://en.wikipedia.org/wiki/Capture_of_Tucson_%281846%29" TargetMode="External"/><Relationship Id="rId235" Type="http://schemas.openxmlformats.org/officeDocument/2006/relationships/hyperlink" Target="http://en.wikipedia.org/wiki/File:Mormon_Battalion.JPG" TargetMode="External"/><Relationship Id="rId256" Type="http://schemas.openxmlformats.org/officeDocument/2006/relationships/hyperlink" Target="http://en.wikipedia.org/wiki/Mormon_Battalion" TargetMode="External"/><Relationship Id="rId277" Type="http://schemas.openxmlformats.org/officeDocument/2006/relationships/hyperlink" Target="http://en.wikipedia.org/wiki/Wikipedia:Citing_sources" TargetMode="External"/><Relationship Id="rId298" Type="http://schemas.openxmlformats.org/officeDocument/2006/relationships/hyperlink" Target="http://en.wikipedia.org/wiki/Mormon_Battalion" TargetMode="External"/><Relationship Id="rId400" Type="http://schemas.openxmlformats.org/officeDocument/2006/relationships/hyperlink" Target="http://en.wikipedia.org/wiki/International_Standard_Book_Number" TargetMode="External"/><Relationship Id="rId421" Type="http://schemas.openxmlformats.org/officeDocument/2006/relationships/hyperlink" Target="http://www.lds.org/locations/san-diego-mormon-battalion-historic-site" TargetMode="External"/><Relationship Id="rId442" Type="http://schemas.openxmlformats.org/officeDocument/2006/relationships/hyperlink" Target="http://en.wikipedia.org/wiki/Category:Members_of_the_Mormon_Battalion" TargetMode="External"/><Relationship Id="rId463" Type="http://schemas.openxmlformats.org/officeDocument/2006/relationships/hyperlink" Target="http://en.wikipedia.org/wiki/Wikipedia:Community_portal" TargetMode="External"/><Relationship Id="rId484" Type="http://schemas.openxmlformats.org/officeDocument/2006/relationships/hyperlink" Target="http://wikimediafoundation.org/wiki/Privacy_policy" TargetMode="External"/><Relationship Id="rId519" Type="http://schemas.openxmlformats.org/officeDocument/2006/relationships/image" Target="media/image62.jpeg"/><Relationship Id="rId116" Type="http://schemas.openxmlformats.org/officeDocument/2006/relationships/image" Target="media/image38.png"/><Relationship Id="rId137" Type="http://schemas.openxmlformats.org/officeDocument/2006/relationships/hyperlink" Target="http://en.wikipedia.org/wiki/Mormon_Battalion" TargetMode="External"/><Relationship Id="rId158" Type="http://schemas.openxmlformats.org/officeDocument/2006/relationships/hyperlink" Target="http://en.wikipedia.org/wiki/James_Allen_%28Army_engineer%29" TargetMode="External"/><Relationship Id="rId302" Type="http://schemas.openxmlformats.org/officeDocument/2006/relationships/hyperlink" Target="http://en.wikipedia.org/wiki/Mormon_Battalion" TargetMode="External"/><Relationship Id="rId323" Type="http://schemas.openxmlformats.org/officeDocument/2006/relationships/hyperlink" Target="http://en.wikipedia.org/wiki/Mormon_Battalion" TargetMode="External"/><Relationship Id="rId344" Type="http://schemas.openxmlformats.org/officeDocument/2006/relationships/hyperlink" Target="http://en.wikipedia.org/wiki/Mormon_Battalion" TargetMode="External"/><Relationship Id="rId20" Type="http://schemas.openxmlformats.org/officeDocument/2006/relationships/hyperlink" Target="http://score.rims.k12.ca.us/score_lessons/willis/images/lyman1.JPG" TargetMode="External"/><Relationship Id="rId41" Type="http://schemas.openxmlformats.org/officeDocument/2006/relationships/hyperlink" Target="http://deseretindustries.lds.org/locations" TargetMode="External"/><Relationship Id="rId62" Type="http://schemas.openxmlformats.org/officeDocument/2006/relationships/hyperlink" Target="http://www.lds.org/locations/san-diego-mormon-battalion-historic-site" TargetMode="External"/><Relationship Id="rId83" Type="http://schemas.openxmlformats.org/officeDocument/2006/relationships/image" Target="media/image27.jpeg"/><Relationship Id="rId179" Type="http://schemas.openxmlformats.org/officeDocument/2006/relationships/hyperlink" Target="http://en.wikipedia.org/wiki/Mormon_Battalion" TargetMode="External"/><Relationship Id="rId365" Type="http://schemas.openxmlformats.org/officeDocument/2006/relationships/hyperlink" Target="http://en.wikipedia.org/wiki/Special:BookSources/0874212944" TargetMode="External"/><Relationship Id="rId386" Type="http://schemas.openxmlformats.org/officeDocument/2006/relationships/hyperlink" Target="http://www.worldcat.org/oclc/20418548" TargetMode="External"/><Relationship Id="rId190" Type="http://schemas.openxmlformats.org/officeDocument/2006/relationships/hyperlink" Target="http://en.wikipedia.org/wiki/Council_Grove,_Kansas" TargetMode="External"/><Relationship Id="rId204" Type="http://schemas.openxmlformats.org/officeDocument/2006/relationships/hyperlink" Target="http://en.wikipedia.org/wiki/Lewis_and_Clark_Expedition" TargetMode="External"/><Relationship Id="rId225" Type="http://schemas.openxmlformats.org/officeDocument/2006/relationships/hyperlink" Target="http://en.wikipedia.org/wiki/Southern_California" TargetMode="External"/><Relationship Id="rId246" Type="http://schemas.openxmlformats.org/officeDocument/2006/relationships/hyperlink" Target="http://en.wikipedia.org/wiki/Interstate_15_%28California%29" TargetMode="External"/><Relationship Id="rId267" Type="http://schemas.openxmlformats.org/officeDocument/2006/relationships/hyperlink" Target="http://en.wikipedia.org/wiki/Mormon_Battalion" TargetMode="External"/><Relationship Id="rId288" Type="http://schemas.openxmlformats.org/officeDocument/2006/relationships/hyperlink" Target="http://en.wikipedia.org/wiki/LDS_Church_News" TargetMode="External"/><Relationship Id="rId411" Type="http://schemas.openxmlformats.org/officeDocument/2006/relationships/hyperlink" Target="http://lccn.loc.gov/02015527" TargetMode="External"/><Relationship Id="rId432" Type="http://schemas.openxmlformats.org/officeDocument/2006/relationships/hyperlink" Target="http://en.wikipedia.org/wiki/Template_talk:Latter-day_Saints" TargetMode="External"/><Relationship Id="rId453" Type="http://schemas.openxmlformats.org/officeDocument/2006/relationships/hyperlink" Target="http://en.wikipedia.org/wiki/Main_Page" TargetMode="External"/><Relationship Id="rId474" Type="http://schemas.openxmlformats.org/officeDocument/2006/relationships/hyperlink" Target="http://it.wikipedia.org/wiki/Battaglione_mormone" TargetMode="External"/><Relationship Id="rId509" Type="http://schemas.openxmlformats.org/officeDocument/2006/relationships/image" Target="media/image52.jpeg"/><Relationship Id="rId106" Type="http://schemas.openxmlformats.org/officeDocument/2006/relationships/hyperlink" Target="http://www.lds.org/help?lang=eng" TargetMode="External"/><Relationship Id="rId127" Type="http://schemas.openxmlformats.org/officeDocument/2006/relationships/hyperlink" Target="http://en.wikipedia.org/wiki/San_Diego" TargetMode="External"/><Relationship Id="rId313" Type="http://schemas.openxmlformats.org/officeDocument/2006/relationships/hyperlink" Target="http://en.wikipedia.org/wiki/Mormon_Battalion" TargetMode="External"/><Relationship Id="rId495"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hyperlink" Target="http://www.lds.org/locations/san-diego-mormon-battalion-historic-site" TargetMode="External"/><Relationship Id="rId52" Type="http://schemas.openxmlformats.org/officeDocument/2006/relationships/hyperlink" Target="http://www.lds.org/locations/historical-sites/list?lang=eng" TargetMode="External"/><Relationship Id="rId73" Type="http://schemas.openxmlformats.org/officeDocument/2006/relationships/image" Target="media/image22.jpeg"/><Relationship Id="rId94" Type="http://schemas.openxmlformats.org/officeDocument/2006/relationships/hyperlink" Target="http://www.lds.org/locations/san-diego-mormon-battalion-historic-site" TargetMode="External"/><Relationship Id="rId148" Type="http://schemas.openxmlformats.org/officeDocument/2006/relationships/hyperlink" Target="http://en.wikipedia.org/wiki/Potawatomi" TargetMode="External"/><Relationship Id="rId169" Type="http://schemas.openxmlformats.org/officeDocument/2006/relationships/hyperlink" Target="http://en.wikipedia.org/wiki/Mormon_Battalion" TargetMode="External"/><Relationship Id="rId334" Type="http://schemas.openxmlformats.org/officeDocument/2006/relationships/hyperlink" Target="http://en.wikipedia.org/wiki/Gold_fever" TargetMode="External"/><Relationship Id="rId355" Type="http://schemas.openxmlformats.org/officeDocument/2006/relationships/hyperlink" Target="http://en.wikipedia.org/wiki/California_Military_Department" TargetMode="External"/><Relationship Id="rId376" Type="http://schemas.openxmlformats.org/officeDocument/2006/relationships/hyperlink" Target="http://en.wikipedia.org/wiki/Sherman_L._Fleek" TargetMode="External"/><Relationship Id="rId397" Type="http://schemas.openxmlformats.org/officeDocument/2006/relationships/hyperlink" Target="http://en.wikipedia.org/wiki/OCLC" TargetMode="External"/><Relationship Id="rId520" Type="http://schemas.openxmlformats.org/officeDocument/2006/relationships/image" Target="media/image63.jpeg"/><Relationship Id="rId4" Type="http://schemas.openxmlformats.org/officeDocument/2006/relationships/webSettings" Target="webSettings.xml"/><Relationship Id="rId180" Type="http://schemas.openxmlformats.org/officeDocument/2006/relationships/hyperlink" Target="http://en.wikipedia.org/wiki/Model_1816_Musket" TargetMode="External"/><Relationship Id="rId215" Type="http://schemas.openxmlformats.org/officeDocument/2006/relationships/hyperlink" Target="http://en.wikipedia.org/wiki/Tucson,_Arizona" TargetMode="External"/><Relationship Id="rId236" Type="http://schemas.openxmlformats.org/officeDocument/2006/relationships/image" Target="media/image42.jpeg"/><Relationship Id="rId257" Type="http://schemas.openxmlformats.org/officeDocument/2006/relationships/hyperlink" Target="http://en.wikipedia.org/wiki/Mount_Pisgah_%28Iowa%29" TargetMode="External"/><Relationship Id="rId278" Type="http://schemas.openxmlformats.org/officeDocument/2006/relationships/hyperlink" Target="http://en.wikipedia.org/wiki/Mormon_Battalion" TargetMode="External"/><Relationship Id="rId401" Type="http://schemas.openxmlformats.org/officeDocument/2006/relationships/hyperlink" Target="http://en.wikipedia.org/wiki/Special:BookSources/0874212162" TargetMode="External"/><Relationship Id="rId422" Type="http://schemas.openxmlformats.org/officeDocument/2006/relationships/hyperlink" Target="http://www.mormonbattalion.com/Mormon_Battalion_Association/Mormon_Battalion_Association.html" TargetMode="External"/><Relationship Id="rId443" Type="http://schemas.openxmlformats.org/officeDocument/2006/relationships/hyperlink" Target="http://en.wikipedia.org/wiki/Category:Military_units_and_formations_established_in_1846" TargetMode="External"/><Relationship Id="rId464" Type="http://schemas.openxmlformats.org/officeDocument/2006/relationships/hyperlink" Target="http://en.wikipedia.org/wiki/Special:RecentChanges" TargetMode="External"/><Relationship Id="rId303" Type="http://schemas.openxmlformats.org/officeDocument/2006/relationships/hyperlink" Target="http://web.archive.org/web/20120305111503/http://www.lds.org/gospellibrary/pioneer/12_Council_Bluffs.html" TargetMode="External"/><Relationship Id="rId485" Type="http://schemas.openxmlformats.org/officeDocument/2006/relationships/hyperlink" Target="http://en.wikipedia.org/wiki/Wikipedia:About" TargetMode="External"/><Relationship Id="rId42" Type="http://schemas.openxmlformats.org/officeDocument/2006/relationships/hyperlink" Target="https://www.familysearch.org/locations" TargetMode="External"/><Relationship Id="rId84" Type="http://schemas.openxmlformats.org/officeDocument/2006/relationships/hyperlink" Target="http://www.lds.org/locations/san-diego-mormon-battalion-historic-site" TargetMode="External"/><Relationship Id="rId138" Type="http://schemas.openxmlformats.org/officeDocument/2006/relationships/hyperlink" Target="http://en.wikipedia.org/wiki/Mormon_Battalion" TargetMode="External"/><Relationship Id="rId345" Type="http://schemas.openxmlformats.org/officeDocument/2006/relationships/hyperlink" Target="http://en.wikipedia.org/wiki/Mormon_Battalion" TargetMode="External"/><Relationship Id="rId387" Type="http://schemas.openxmlformats.org/officeDocument/2006/relationships/hyperlink" Target="http://en.wikipedia.org/wiki/Stanley_B._Kimball" TargetMode="External"/><Relationship Id="rId510" Type="http://schemas.openxmlformats.org/officeDocument/2006/relationships/image" Target="media/image53.jpeg"/><Relationship Id="rId191" Type="http://schemas.openxmlformats.org/officeDocument/2006/relationships/hyperlink" Target="http://en.wikipedia.org/wiki/Andrew_Jackson_Smith" TargetMode="External"/><Relationship Id="rId205" Type="http://schemas.openxmlformats.org/officeDocument/2006/relationships/hyperlink" Target="http://en.wikipedia.org/wiki/George_Stoneman" TargetMode="External"/><Relationship Id="rId247" Type="http://schemas.openxmlformats.org/officeDocument/2006/relationships/hyperlink" Target="http://en.wikipedia.org/wiki/State_Route_138_%28California%29" TargetMode="External"/><Relationship Id="rId412" Type="http://schemas.openxmlformats.org/officeDocument/2006/relationships/hyperlink" Target="http://en.wikipedia.org/wiki/OCLC" TargetMode="External"/><Relationship Id="rId107" Type="http://schemas.openxmlformats.org/officeDocument/2006/relationships/hyperlink" Target="http://www.lds.org/tools/feedback?lang=eng&amp;id=11340&amp;note=lds.org:places:profile:san%20diego%20mormon%20battalion%20historic%20site" TargetMode="External"/><Relationship Id="rId289" Type="http://schemas.openxmlformats.org/officeDocument/2006/relationships/hyperlink" Target="http://en.wikipedia.org/wiki/Mormon_Battalion" TargetMode="External"/><Relationship Id="rId454" Type="http://schemas.openxmlformats.org/officeDocument/2006/relationships/hyperlink" Target="http://en.wikipedia.org/wiki/Portal:Contents" TargetMode="External"/><Relationship Id="rId496" Type="http://schemas.openxmlformats.org/officeDocument/2006/relationships/hyperlink" Target="http://www.planetnielsen.com/journals/mary_robinson_history.html" TargetMode="External"/><Relationship Id="rId11" Type="http://schemas.openxmlformats.org/officeDocument/2006/relationships/hyperlink" Target="http://score.rims.k12.ca.us/score_lessons/willis/bio01.html" TargetMode="External"/><Relationship Id="rId53" Type="http://schemas.openxmlformats.org/officeDocument/2006/relationships/hyperlink" Target="http://www.lds.org/church/maps?lang=eng&amp;type=scatter&amp;id=historical-sites" TargetMode="External"/><Relationship Id="rId149" Type="http://schemas.openxmlformats.org/officeDocument/2006/relationships/hyperlink" Target="http://en.wikipedia.org/wiki/Omaha,_Nebraska" TargetMode="External"/><Relationship Id="rId314" Type="http://schemas.openxmlformats.org/officeDocument/2006/relationships/hyperlink" Target="http://web.archive.org/web/20080624033110/http://www.cc.utah.edu/%7Ejoseph/MBattalion.html" TargetMode="External"/><Relationship Id="rId356" Type="http://schemas.openxmlformats.org/officeDocument/2006/relationships/hyperlink" Target="http://en.wikipedia.org/wiki/Mormon_Battalion" TargetMode="External"/><Relationship Id="rId398" Type="http://schemas.openxmlformats.org/officeDocument/2006/relationships/hyperlink" Target="http://www.worldcat.org/oclc/31954138" TargetMode="External"/><Relationship Id="rId521" Type="http://schemas.openxmlformats.org/officeDocument/2006/relationships/image" Target="media/image64.jpeg"/><Relationship Id="rId95" Type="http://schemas.openxmlformats.org/officeDocument/2006/relationships/image" Target="media/image33.jpeg"/><Relationship Id="rId160" Type="http://schemas.openxmlformats.org/officeDocument/2006/relationships/hyperlink" Target="http://en.wikipedia.org/wiki/Mormon_Battalion" TargetMode="External"/><Relationship Id="rId216" Type="http://schemas.openxmlformats.org/officeDocument/2006/relationships/hyperlink" Target="http://en.wikipedia.org/wiki/Arizona" TargetMode="External"/><Relationship Id="rId423" Type="http://schemas.openxmlformats.org/officeDocument/2006/relationships/hyperlink" Target="http://www.mormonbattalion.com/Mormon_Battalion_Association/Rosters_of_the_Mormon_Battalion.html" TargetMode="External"/><Relationship Id="rId258" Type="http://schemas.openxmlformats.org/officeDocument/2006/relationships/hyperlink" Target="http://en.wikipedia.org/wiki/Mormon_Battalion" TargetMode="External"/><Relationship Id="rId465" Type="http://schemas.openxmlformats.org/officeDocument/2006/relationships/hyperlink" Target="http://en.wikipedia.org/wiki/Wikipedia:Contact_us" TargetMode="External"/><Relationship Id="rId22" Type="http://schemas.openxmlformats.org/officeDocument/2006/relationships/hyperlink" Target="http://score.rims.k12.ca.us/score_lessons/willis/images/mbofficers.JPG" TargetMode="External"/><Relationship Id="rId64" Type="http://schemas.openxmlformats.org/officeDocument/2006/relationships/hyperlink" Target="http://www.lds.org/locations/san-diego-mormon-battalion-historic-site" TargetMode="External"/><Relationship Id="rId118" Type="http://schemas.openxmlformats.org/officeDocument/2006/relationships/hyperlink" Target="http://en.wikipedia.org/wiki/Presidio_Park" TargetMode="External"/><Relationship Id="rId325" Type="http://schemas.openxmlformats.org/officeDocument/2006/relationships/hyperlink" Target="http://en.wikipedia.org/wiki/OCLC" TargetMode="External"/><Relationship Id="rId367" Type="http://schemas.openxmlformats.org/officeDocument/2006/relationships/hyperlink" Target="http://www.worldcat.org/oclc/43487283" TargetMode="External"/><Relationship Id="rId171" Type="http://schemas.openxmlformats.org/officeDocument/2006/relationships/hyperlink" Target="http://en.wikipedia.org/wiki/Mormon_Battalion" TargetMode="External"/><Relationship Id="rId227" Type="http://schemas.openxmlformats.org/officeDocument/2006/relationships/hyperlink" Target="http://en.wikipedia.org/wiki/John_C._Fremont" TargetMode="External"/><Relationship Id="rId269" Type="http://schemas.openxmlformats.org/officeDocument/2006/relationships/hyperlink" Target="http://en.wikipedia.org/wiki/Mormon_Battalion" TargetMode="External"/><Relationship Id="rId434" Type="http://schemas.openxmlformats.org/officeDocument/2006/relationships/hyperlink" Target="http://en.wikipedia.org/wiki/The_Church_of_Jesus_Christ_of_Latter-day_Saints" TargetMode="External"/><Relationship Id="rId476" Type="http://schemas.openxmlformats.org/officeDocument/2006/relationships/hyperlink" Target="http://pt.wikipedia.org/wiki/Batalh%C3%A3o_M%C3%B3rmon" TargetMode="External"/><Relationship Id="rId33" Type="http://schemas.openxmlformats.org/officeDocument/2006/relationships/hyperlink" Target="http://www.lds.org/locations?lang=eng" TargetMode="External"/><Relationship Id="rId129" Type="http://schemas.openxmlformats.org/officeDocument/2006/relationships/hyperlink" Target="http://en.wikipedia.org/wiki/Western_United_States" TargetMode="External"/><Relationship Id="rId280" Type="http://schemas.openxmlformats.org/officeDocument/2006/relationships/hyperlink" Target="http://en.wikipedia.org/wiki/Mormon_Battalion" TargetMode="External"/><Relationship Id="rId336" Type="http://schemas.openxmlformats.org/officeDocument/2006/relationships/hyperlink" Target="http://en.wikipedia.org/wiki/Mormon_Battalion" TargetMode="External"/><Relationship Id="rId501" Type="http://schemas.openxmlformats.org/officeDocument/2006/relationships/hyperlink" Target="http://www.planetnielsen.com/journals/Myler_James_with_footnotes.htm" TargetMode="External"/><Relationship Id="rId75" Type="http://schemas.openxmlformats.org/officeDocument/2006/relationships/image" Target="media/image23.jpeg"/><Relationship Id="rId140" Type="http://schemas.openxmlformats.org/officeDocument/2006/relationships/hyperlink" Target="http://en.wikipedia.org/wiki/Mormon_Battalion" TargetMode="External"/><Relationship Id="rId182" Type="http://schemas.openxmlformats.org/officeDocument/2006/relationships/hyperlink" Target="http://en.wikipedia.org/wiki/Flintlock" TargetMode="External"/><Relationship Id="rId378" Type="http://schemas.openxmlformats.org/officeDocument/2006/relationships/hyperlink" Target="http://en.wikipedia.org/wiki/International_Standard_Book_Number" TargetMode="External"/><Relationship Id="rId403" Type="http://schemas.openxmlformats.org/officeDocument/2006/relationships/hyperlink" Target="http://www.worldcat.org/oclc/35637401" TargetMode="External"/><Relationship Id="rId6" Type="http://schemas.openxmlformats.org/officeDocument/2006/relationships/image" Target="media/image1.jpeg"/><Relationship Id="rId238" Type="http://schemas.openxmlformats.org/officeDocument/2006/relationships/hyperlink" Target="http://en.wikipedia.org/wiki/File:Fort_Moore_Pioneer_Memorial.jpg" TargetMode="External"/><Relationship Id="rId445" Type="http://schemas.openxmlformats.org/officeDocument/2006/relationships/hyperlink" Target="http://en.wikipedia.org/wiki/Category:Religious_organizations_established_in_1846" TargetMode="External"/><Relationship Id="rId487" Type="http://schemas.openxmlformats.org/officeDocument/2006/relationships/hyperlink" Target="http://en.wikipedia.org/wiki/Wikipedia:Contact_us" TargetMode="External"/><Relationship Id="rId291" Type="http://schemas.openxmlformats.org/officeDocument/2006/relationships/hyperlink" Target="http://en.wikipedia.org/wiki/Allan_Nevins" TargetMode="External"/><Relationship Id="rId305" Type="http://schemas.openxmlformats.org/officeDocument/2006/relationships/hyperlink" Target="http://en.wikipedia.org/wiki/Mormon_Battalion" TargetMode="External"/><Relationship Id="rId347" Type="http://schemas.openxmlformats.org/officeDocument/2006/relationships/hyperlink" Target="http://en.wikipedia.org/wiki/Mormon_Battalion" TargetMode="External"/><Relationship Id="rId512" Type="http://schemas.openxmlformats.org/officeDocument/2006/relationships/image" Target="media/image55.jpeg"/><Relationship Id="rId44" Type="http://schemas.openxmlformats.org/officeDocument/2006/relationships/hyperlink" Target="http://www.lds.org/church/events/temple-square-events?lang=eng" TargetMode="External"/><Relationship Id="rId86" Type="http://schemas.openxmlformats.org/officeDocument/2006/relationships/hyperlink" Target="http://www.lds.org/locations/san-diego-mormon-battalion-historic-site" TargetMode="External"/><Relationship Id="rId151" Type="http://schemas.openxmlformats.org/officeDocument/2006/relationships/hyperlink" Target="http://en.wikipedia.org/wiki/President_of_the_Quorum_of_the_Twelve_Apostles" TargetMode="External"/><Relationship Id="rId389" Type="http://schemas.openxmlformats.org/officeDocument/2006/relationships/hyperlink" Target="http://en.wikipedia.org/wiki/International_Standard_Book_Number" TargetMode="External"/><Relationship Id="rId193" Type="http://schemas.openxmlformats.org/officeDocument/2006/relationships/hyperlink" Target="http://en.wikipedia.org/wiki/File:Philip_St._George_Cooke.jpg" TargetMode="External"/><Relationship Id="rId207" Type="http://schemas.openxmlformats.org/officeDocument/2006/relationships/hyperlink" Target="http://en.wikipedia.org/wiki/Governor_of_California" TargetMode="External"/><Relationship Id="rId249" Type="http://schemas.openxmlformats.org/officeDocument/2006/relationships/hyperlink" Target="http://en.wikipedia.org/wiki/Salt_Lake_City,_Utah" TargetMode="External"/><Relationship Id="rId414" Type="http://schemas.openxmlformats.org/officeDocument/2006/relationships/hyperlink" Target="http://en.wikipedia.org/wiki/Quadrangle_Books" TargetMode="External"/><Relationship Id="rId456" Type="http://schemas.openxmlformats.org/officeDocument/2006/relationships/hyperlink" Target="http://en.wikipedia.org/wiki/Portal:Current_events" TargetMode="External"/><Relationship Id="rId498" Type="http://schemas.openxmlformats.org/officeDocument/2006/relationships/hyperlink" Target="http://www.planetnielsen.com/journals/Myler_James_with_footnotes.htm" TargetMode="External"/><Relationship Id="rId13" Type="http://schemas.openxmlformats.org/officeDocument/2006/relationships/hyperlink" Target="http://score.rims.k12.ca.us/score_lessons/willis/sources1.html" TargetMode="External"/><Relationship Id="rId109" Type="http://schemas.openxmlformats.org/officeDocument/2006/relationships/hyperlink" Target="http://www.lds.org/legal/privacy?lang=eng" TargetMode="External"/><Relationship Id="rId260" Type="http://schemas.openxmlformats.org/officeDocument/2006/relationships/hyperlink" Target="http://en.wikipedia.org/wiki/Mormon_Battalion" TargetMode="External"/><Relationship Id="rId316" Type="http://schemas.openxmlformats.org/officeDocument/2006/relationships/hyperlink" Target="http://en.wikipedia.org/wiki/Mormon_Battalion" TargetMode="External"/><Relationship Id="rId523" Type="http://schemas.openxmlformats.org/officeDocument/2006/relationships/image" Target="media/image66.jpeg"/><Relationship Id="rId55" Type="http://schemas.openxmlformats.org/officeDocument/2006/relationships/hyperlink" Target="http://www.lds.org/locations/san-diego-mormon-battalion-historic-site" TargetMode="External"/><Relationship Id="rId97" Type="http://schemas.openxmlformats.org/officeDocument/2006/relationships/image" Target="media/image34.jpeg"/><Relationship Id="rId120" Type="http://schemas.openxmlformats.org/officeDocument/2006/relationships/hyperlink" Target="http://en.wikipedia.org/wiki/Mormon_Battalion" TargetMode="External"/><Relationship Id="rId358" Type="http://schemas.openxmlformats.org/officeDocument/2006/relationships/hyperlink" Target="http://en.wikipedia.org/wiki/Religious_Studies_Center" TargetMode="External"/><Relationship Id="rId162" Type="http://schemas.openxmlformats.org/officeDocument/2006/relationships/hyperlink" Target="http://en.wikipedia.org/wiki/Omaha" TargetMode="External"/><Relationship Id="rId218" Type="http://schemas.openxmlformats.org/officeDocument/2006/relationships/hyperlink" Target="http://en.wikipedia.org/wiki/Wikipedia:Citation_needed" TargetMode="External"/><Relationship Id="rId425" Type="http://schemas.openxmlformats.org/officeDocument/2006/relationships/hyperlink" Target="http://en.wikipedia.org/wiki/Wikipedia:Link_rot" TargetMode="External"/><Relationship Id="rId467" Type="http://schemas.openxmlformats.org/officeDocument/2006/relationships/hyperlink" Target="http://en.wikipedia.org/wiki/Mormon_Battalion" TargetMode="External"/><Relationship Id="rId271" Type="http://schemas.openxmlformats.org/officeDocument/2006/relationships/hyperlink" Target="http://en.wikipedia.org/wiki/Mormon_Battalion" TargetMode="External"/><Relationship Id="rId24" Type="http://schemas.openxmlformats.org/officeDocument/2006/relationships/hyperlink" Target="http://www.lds.org/?lang=eng" TargetMode="External"/><Relationship Id="rId66" Type="http://schemas.openxmlformats.org/officeDocument/2006/relationships/hyperlink" Target="http://www.lds.org/locations/san-diego-mormon-battalion-historic-site" TargetMode="External"/><Relationship Id="rId131" Type="http://schemas.openxmlformats.org/officeDocument/2006/relationships/hyperlink" Target="http://en.wikipedia.org/wiki/Mormon_Battalion" TargetMode="External"/><Relationship Id="rId327" Type="http://schemas.openxmlformats.org/officeDocument/2006/relationships/hyperlink" Target="http://en.wikipedia.org/wiki/Mormon_Battalion" TargetMode="External"/><Relationship Id="rId369" Type="http://schemas.openxmlformats.org/officeDocument/2006/relationships/hyperlink" Target="http://udn.lib.utah.edu/u?/deseretnews1,7667" TargetMode="External"/><Relationship Id="rId173" Type="http://schemas.openxmlformats.org/officeDocument/2006/relationships/hyperlink" Target="http://en.wikipedia.org/wiki/Army_of_the_West_%281846%29" TargetMode="External"/><Relationship Id="rId229" Type="http://schemas.openxmlformats.org/officeDocument/2006/relationships/hyperlink" Target="http://en.wikipedia.org/wiki/Sacramento,_California" TargetMode="External"/><Relationship Id="rId380" Type="http://schemas.openxmlformats.org/officeDocument/2006/relationships/hyperlink" Target="http://en.wikipedia.org/wiki/OCLC" TargetMode="External"/><Relationship Id="rId436" Type="http://schemas.openxmlformats.org/officeDocument/2006/relationships/hyperlink" Target="http://en.wikipedia.org/wiki/Category:1847_disestablishments" TargetMode="External"/><Relationship Id="rId240" Type="http://schemas.openxmlformats.org/officeDocument/2006/relationships/hyperlink" Target="http://en.wikipedia.org/wiki/File:Fort_Moore_Pioneer_Memorial.jpg" TargetMode="External"/><Relationship Id="rId478" Type="http://schemas.openxmlformats.org/officeDocument/2006/relationships/hyperlink" Target="http://sr.wikipedia.org/wiki/%D0%9C%D0%BE%D1%80%D0%BC%D0%BE%D0%BD%D1%81%D0%BA%D0%B8_%D0%B1%D0%B0%D1%82%D0%B0%D1%99%D0%BE%D0%BD" TargetMode="External"/><Relationship Id="rId35" Type="http://schemas.openxmlformats.org/officeDocument/2006/relationships/hyperlink" Target="http://www.lds.org/rcmaps/?lang=eng" TargetMode="External"/><Relationship Id="rId77" Type="http://schemas.openxmlformats.org/officeDocument/2006/relationships/image" Target="media/image24.jpeg"/><Relationship Id="rId100" Type="http://schemas.openxmlformats.org/officeDocument/2006/relationships/image" Target="media/image36.jpeg"/><Relationship Id="rId282" Type="http://schemas.openxmlformats.org/officeDocument/2006/relationships/hyperlink" Target="http://www.uen.org/utah_history_encyclopedia/m/MORMON_BATTALION.html" TargetMode="External"/><Relationship Id="rId338" Type="http://schemas.openxmlformats.org/officeDocument/2006/relationships/hyperlink" Target="http://en.wikipedia.org/wiki/Mormon_Battalion" TargetMode="External"/><Relationship Id="rId503" Type="http://schemas.openxmlformats.org/officeDocument/2006/relationships/hyperlink" Target="http://www.planetnielsen.com/journals/Myler_James_with_footnote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103</Pages>
  <Words>19317</Words>
  <Characters>-32766</Characters>
  <Application>Microsoft Office Outlook</Application>
  <DocSecurity>0</DocSecurity>
  <Lines>0</Lines>
  <Paragraphs>0</Paragraphs>
  <ScaleCrop>false</ScaleCrop>
  <Company>ASD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About the Mormon Battalion</dc:title>
  <dc:subject/>
  <dc:creator>Analee Wiser</dc:creator>
  <cp:keywords/>
  <dc:description/>
  <cp:lastModifiedBy>eroberston</cp:lastModifiedBy>
  <cp:revision>2</cp:revision>
  <dcterms:created xsi:type="dcterms:W3CDTF">2013-10-24T16:35:00Z</dcterms:created>
  <dcterms:modified xsi:type="dcterms:W3CDTF">2013-10-24T16:35:00Z</dcterms:modified>
</cp:coreProperties>
</file>